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469A" w:rsidRDefault="0055469A" w:rsidP="00AB67BD">
      <w:pPr>
        <w:pStyle w:val="CSMLS-SubHeading"/>
      </w:pPr>
      <w:bookmarkStart w:id="0" w:name="_Toc486851438"/>
      <w:bookmarkStart w:id="1" w:name="_Toc486936702"/>
      <w:bookmarkStart w:id="2" w:name="_Toc486936830"/>
      <w:bookmarkStart w:id="3" w:name="_Toc486940523"/>
      <w:bookmarkStart w:id="4" w:name="_Toc487110510"/>
      <w:bookmarkStart w:id="5" w:name="_GoBack"/>
      <w:bookmarkEnd w:id="5"/>
      <w:r>
        <w:rPr>
          <w:noProof/>
          <w:lang w:val="en-US"/>
        </w:rPr>
        <w:drawing>
          <wp:anchor distT="0" distB="0" distL="114300" distR="114300" simplePos="0" relativeHeight="251658240" behindDoc="1" locked="0" layoutInCell="1" allowOverlap="1" wp14:anchorId="01EBE96B" wp14:editId="526665EB">
            <wp:simplePos x="0" y="0"/>
            <wp:positionH relativeFrom="margin">
              <wp:align>center</wp:align>
            </wp:positionH>
            <wp:positionV relativeFrom="paragraph">
              <wp:posOffset>-361950</wp:posOffset>
            </wp:positionV>
            <wp:extent cx="3543300" cy="1275080"/>
            <wp:effectExtent l="0" t="0" r="0" b="1270"/>
            <wp:wrapTight wrapText="bothSides">
              <wp:wrapPolygon edited="0">
                <wp:start x="0" y="0"/>
                <wp:lineTo x="0" y="21299"/>
                <wp:lineTo x="21484" y="21299"/>
                <wp:lineTo x="2148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MLS_official_logo_PRINT.tif"/>
                    <pic:cNvPicPr/>
                  </pic:nvPicPr>
                  <pic:blipFill>
                    <a:blip r:embed="rId8">
                      <a:extLst>
                        <a:ext uri="{28A0092B-C50C-407E-A947-70E740481C1C}">
                          <a14:useLocalDpi xmlns:a14="http://schemas.microsoft.com/office/drawing/2010/main" val="0"/>
                        </a:ext>
                      </a:extLst>
                    </a:blip>
                    <a:stretch>
                      <a:fillRect/>
                    </a:stretch>
                  </pic:blipFill>
                  <pic:spPr>
                    <a:xfrm>
                      <a:off x="0" y="0"/>
                      <a:ext cx="3543300" cy="1275080"/>
                    </a:xfrm>
                    <a:prstGeom prst="rect">
                      <a:avLst/>
                    </a:prstGeom>
                  </pic:spPr>
                </pic:pic>
              </a:graphicData>
            </a:graphic>
            <wp14:sizeRelH relativeFrom="page">
              <wp14:pctWidth>0</wp14:pctWidth>
            </wp14:sizeRelH>
            <wp14:sizeRelV relativeFrom="page">
              <wp14:pctHeight>0</wp14:pctHeight>
            </wp14:sizeRelV>
          </wp:anchor>
        </w:drawing>
      </w:r>
      <w:r w:rsidR="001D7B1F">
        <w:softHyphen/>
      </w:r>
      <w:r w:rsidR="001D7B1F">
        <w:softHyphen/>
      </w:r>
      <w:bookmarkEnd w:id="0"/>
      <w:bookmarkEnd w:id="1"/>
      <w:bookmarkEnd w:id="2"/>
      <w:bookmarkEnd w:id="3"/>
      <w:bookmarkEnd w:id="4"/>
    </w:p>
    <w:p w:rsidR="0055469A" w:rsidRDefault="0055469A" w:rsidP="0055469A">
      <w:pPr>
        <w:jc w:val="center"/>
      </w:pPr>
    </w:p>
    <w:p w:rsidR="0055469A" w:rsidRDefault="0055469A" w:rsidP="0055469A">
      <w:pPr>
        <w:jc w:val="center"/>
      </w:pPr>
    </w:p>
    <w:p w:rsidR="0055469A" w:rsidRDefault="0055469A" w:rsidP="0055469A">
      <w:pPr>
        <w:jc w:val="center"/>
      </w:pPr>
    </w:p>
    <w:p w:rsidR="0055469A" w:rsidRDefault="0055469A" w:rsidP="0055469A">
      <w:pPr>
        <w:jc w:val="center"/>
      </w:pPr>
    </w:p>
    <w:p w:rsidR="0055469A" w:rsidRDefault="0055469A" w:rsidP="0055469A">
      <w:pPr>
        <w:jc w:val="center"/>
      </w:pPr>
    </w:p>
    <w:p w:rsidR="0055469A" w:rsidRDefault="0055469A" w:rsidP="0055469A">
      <w:pPr>
        <w:jc w:val="center"/>
      </w:pPr>
    </w:p>
    <w:p w:rsidR="0055469A" w:rsidRDefault="0055469A" w:rsidP="0055469A">
      <w:pPr>
        <w:jc w:val="center"/>
      </w:pPr>
    </w:p>
    <w:p w:rsidR="0055469A" w:rsidRDefault="0055469A" w:rsidP="0055469A">
      <w:pPr>
        <w:jc w:val="center"/>
        <w:rPr>
          <w:rFonts w:ascii="Archer-Medium" w:hAnsi="Archer-Medium" w:cs="Archer-Medium"/>
          <w:color w:val="7C7B79"/>
          <w:sz w:val="60"/>
          <w:szCs w:val="60"/>
        </w:rPr>
      </w:pPr>
    </w:p>
    <w:p w:rsidR="0055469A" w:rsidRPr="00F361AA" w:rsidRDefault="00580825" w:rsidP="0055469A">
      <w:pPr>
        <w:jc w:val="center"/>
        <w:rPr>
          <w:rFonts w:ascii="Century Gothic" w:hAnsi="Century Gothic" w:cs="Archer-Medium"/>
          <w:color w:val="0070C0"/>
          <w:sz w:val="60"/>
          <w:szCs w:val="60"/>
        </w:rPr>
      </w:pPr>
      <w:r>
        <w:rPr>
          <w:rFonts w:ascii="Century Gothic" w:hAnsi="Century Gothic" w:cs="Archer-Medium"/>
          <w:color w:val="0070C0"/>
          <w:sz w:val="60"/>
          <w:szCs w:val="60"/>
        </w:rPr>
        <w:t>Simulation and Clinical Placement</w:t>
      </w:r>
    </w:p>
    <w:p w:rsidR="0055469A" w:rsidRDefault="0055469A" w:rsidP="0055469A">
      <w:pPr>
        <w:jc w:val="center"/>
        <w:rPr>
          <w:rFonts w:ascii="Century Gothic" w:hAnsi="Century Gothic" w:cs="Archer-Medium"/>
          <w:color w:val="7C7B79"/>
          <w:sz w:val="48"/>
          <w:szCs w:val="60"/>
        </w:rPr>
      </w:pPr>
    </w:p>
    <w:p w:rsidR="0055469A" w:rsidRPr="00F361AA" w:rsidRDefault="00580825" w:rsidP="0055469A">
      <w:pPr>
        <w:jc w:val="center"/>
        <w:rPr>
          <w:rFonts w:ascii="Century Gothic" w:hAnsi="Century Gothic" w:cs="Archer-Medium"/>
          <w:color w:val="7C7B79"/>
          <w:sz w:val="40"/>
          <w:szCs w:val="60"/>
        </w:rPr>
      </w:pPr>
      <w:r>
        <w:rPr>
          <w:rFonts w:ascii="Century Gothic" w:hAnsi="Century Gothic" w:cs="Archer-Medium"/>
          <w:color w:val="7C7B79"/>
          <w:sz w:val="40"/>
          <w:szCs w:val="60"/>
        </w:rPr>
        <w:t>National Employer Forum 2017</w:t>
      </w:r>
    </w:p>
    <w:p w:rsidR="0055469A" w:rsidRPr="00F361AA" w:rsidRDefault="00580825" w:rsidP="0055469A">
      <w:pPr>
        <w:jc w:val="center"/>
        <w:rPr>
          <w:rFonts w:ascii="Century Gothic" w:hAnsi="Century Gothic" w:cs="Archer-Medium"/>
          <w:color w:val="7C7B79"/>
          <w:sz w:val="40"/>
          <w:szCs w:val="60"/>
        </w:rPr>
      </w:pPr>
      <w:r>
        <w:rPr>
          <w:rFonts w:ascii="Century Gothic" w:hAnsi="Century Gothic" w:cs="Archer-Medium"/>
          <w:color w:val="7C7B79"/>
          <w:sz w:val="40"/>
          <w:szCs w:val="60"/>
        </w:rPr>
        <w:t>Summary of Events and Findings</w:t>
      </w:r>
    </w:p>
    <w:p w:rsidR="0055469A" w:rsidRDefault="0055469A" w:rsidP="0055469A">
      <w:pPr>
        <w:jc w:val="center"/>
        <w:rPr>
          <w:rFonts w:ascii="Archer-Medium" w:hAnsi="Archer-Medium" w:cs="Archer-Medium"/>
          <w:color w:val="7C7B79"/>
          <w:sz w:val="60"/>
          <w:szCs w:val="60"/>
        </w:rPr>
      </w:pPr>
    </w:p>
    <w:p w:rsidR="0055469A" w:rsidRPr="0055469A" w:rsidRDefault="009955FA" w:rsidP="0055469A">
      <w:pPr>
        <w:jc w:val="center"/>
        <w:rPr>
          <w:rFonts w:ascii="Archer-Medium" w:hAnsi="Archer-Medium" w:cs="Archer-Medium"/>
          <w:color w:val="7C7B79"/>
          <w:sz w:val="48"/>
          <w:szCs w:val="60"/>
        </w:rPr>
      </w:pPr>
      <w:r>
        <w:rPr>
          <w:noProof/>
        </w:rPr>
        <w:drawing>
          <wp:inline distT="0" distB="0" distL="0" distR="0" wp14:anchorId="5CCD13AF" wp14:editId="4279062D">
            <wp:extent cx="4791075" cy="3194050"/>
            <wp:effectExtent l="76200" t="76200" r="85725" b="82550"/>
            <wp:docPr id="1" name="Picture 1" descr="M:\Z Publications\CJMLS\2017-VOL-79\Summer\Photos\Employer Forum\IMG_9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Z Publications\CJMLS\2017-VOL-79\Summer\Photos\Employer Forum\IMG_91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91075" cy="3194050"/>
                    </a:xfrm>
                    <a:prstGeom prst="rect">
                      <a:avLst/>
                    </a:prstGeom>
                    <a:noFill/>
                    <a:ln w="82550" cmpd="thinThick">
                      <a:solidFill>
                        <a:schemeClr val="tx2"/>
                      </a:solidFill>
                    </a:ln>
                  </pic:spPr>
                </pic:pic>
              </a:graphicData>
            </a:graphic>
          </wp:inline>
        </w:drawing>
      </w:r>
    </w:p>
    <w:p w:rsidR="0055469A" w:rsidRDefault="0055469A" w:rsidP="0055469A">
      <w:pPr>
        <w:jc w:val="center"/>
        <w:rPr>
          <w:rFonts w:ascii="Century Gothic" w:hAnsi="Century Gothic" w:cs="Archer-Medium"/>
          <w:color w:val="7C7B79"/>
          <w:sz w:val="28"/>
          <w:szCs w:val="60"/>
        </w:rPr>
      </w:pPr>
    </w:p>
    <w:p w:rsidR="00F361AA" w:rsidRDefault="00F361AA" w:rsidP="0055469A">
      <w:pPr>
        <w:jc w:val="center"/>
        <w:rPr>
          <w:rFonts w:ascii="Century Gothic" w:hAnsi="Century Gothic" w:cs="Archer-Medium"/>
          <w:color w:val="7C7B79"/>
          <w:sz w:val="24"/>
          <w:szCs w:val="60"/>
        </w:rPr>
      </w:pPr>
    </w:p>
    <w:p w:rsidR="00F361AA" w:rsidRDefault="00F361AA" w:rsidP="0055469A">
      <w:pPr>
        <w:jc w:val="center"/>
        <w:rPr>
          <w:rFonts w:ascii="Century Gothic" w:hAnsi="Century Gothic" w:cs="Archer-Medium"/>
          <w:color w:val="7C7B79"/>
          <w:sz w:val="24"/>
          <w:szCs w:val="60"/>
        </w:rPr>
      </w:pPr>
    </w:p>
    <w:p w:rsidR="00580825" w:rsidRDefault="00580825" w:rsidP="00580825">
      <w:pPr>
        <w:jc w:val="right"/>
        <w:rPr>
          <w:rFonts w:ascii="Century Gothic" w:hAnsi="Century Gothic" w:cs="Archer-Medium"/>
          <w:color w:val="7C7B79"/>
          <w:sz w:val="24"/>
          <w:szCs w:val="60"/>
        </w:rPr>
      </w:pPr>
      <w:r w:rsidRPr="00580825">
        <w:rPr>
          <w:rFonts w:ascii="Century Gothic" w:hAnsi="Century Gothic" w:cs="Archer-Medium"/>
          <w:color w:val="7C7B79"/>
          <w:sz w:val="24"/>
          <w:szCs w:val="60"/>
        </w:rPr>
        <w:t xml:space="preserve">Forum Event Date: </w:t>
      </w:r>
      <w:r w:rsidRPr="00BD7E08">
        <w:rPr>
          <w:rFonts w:ascii="Century Gothic" w:hAnsi="Century Gothic" w:cs="Archer-Medium"/>
          <w:noProof/>
          <w:color w:val="7C7B79"/>
          <w:sz w:val="24"/>
          <w:szCs w:val="60"/>
        </w:rPr>
        <w:t>Saturday</w:t>
      </w:r>
      <w:r w:rsidRPr="00580825">
        <w:rPr>
          <w:rFonts w:ascii="Century Gothic" w:hAnsi="Century Gothic" w:cs="Archer-Medium"/>
          <w:color w:val="7C7B79"/>
          <w:sz w:val="24"/>
          <w:szCs w:val="60"/>
        </w:rPr>
        <w:t xml:space="preserve"> April </w:t>
      </w:r>
      <w:r w:rsidRPr="001E3F8F">
        <w:rPr>
          <w:rFonts w:ascii="Century Gothic" w:hAnsi="Century Gothic" w:cs="Archer-Medium"/>
          <w:noProof/>
          <w:color w:val="7C7B79"/>
          <w:sz w:val="24"/>
          <w:szCs w:val="60"/>
        </w:rPr>
        <w:t>29th</w:t>
      </w:r>
      <w:r w:rsidR="001E3F8F">
        <w:rPr>
          <w:rFonts w:ascii="Century Gothic" w:hAnsi="Century Gothic" w:cs="Archer-Medium"/>
          <w:noProof/>
          <w:color w:val="7C7B79"/>
          <w:sz w:val="24"/>
          <w:szCs w:val="60"/>
        </w:rPr>
        <w:t>,</w:t>
      </w:r>
      <w:r w:rsidRPr="00580825">
        <w:rPr>
          <w:rFonts w:ascii="Century Gothic" w:hAnsi="Century Gothic" w:cs="Archer-Medium"/>
          <w:color w:val="7C7B79"/>
          <w:sz w:val="24"/>
          <w:szCs w:val="60"/>
        </w:rPr>
        <w:t xml:space="preserve"> 201</w:t>
      </w:r>
      <w:r>
        <w:rPr>
          <w:rFonts w:ascii="Century Gothic" w:hAnsi="Century Gothic" w:cs="Archer-Medium"/>
          <w:color w:val="7C7B79"/>
          <w:sz w:val="24"/>
          <w:szCs w:val="60"/>
        </w:rPr>
        <w:t>7</w:t>
      </w:r>
      <w:r w:rsidRPr="00580825">
        <w:rPr>
          <w:rFonts w:ascii="Century Gothic" w:hAnsi="Century Gothic" w:cs="Archer-Medium"/>
          <w:color w:val="7C7B79"/>
          <w:sz w:val="24"/>
          <w:szCs w:val="60"/>
        </w:rPr>
        <w:t xml:space="preserve"> </w:t>
      </w:r>
    </w:p>
    <w:p w:rsidR="00580825" w:rsidRDefault="00580825" w:rsidP="00580825">
      <w:pPr>
        <w:jc w:val="right"/>
        <w:rPr>
          <w:rFonts w:ascii="Century Gothic" w:hAnsi="Century Gothic" w:cs="Archer-Medium"/>
          <w:color w:val="7C7B79"/>
          <w:sz w:val="24"/>
          <w:szCs w:val="60"/>
        </w:rPr>
      </w:pPr>
      <w:r w:rsidRPr="00580825">
        <w:rPr>
          <w:rFonts w:ascii="Century Gothic" w:hAnsi="Century Gothic" w:cs="Archer-Medium"/>
          <w:color w:val="7C7B79"/>
          <w:sz w:val="24"/>
          <w:szCs w:val="60"/>
        </w:rPr>
        <w:t xml:space="preserve">Toronto, Ontario </w:t>
      </w:r>
    </w:p>
    <w:p w:rsidR="00580825" w:rsidRDefault="00580825" w:rsidP="00580825">
      <w:pPr>
        <w:jc w:val="right"/>
        <w:rPr>
          <w:rFonts w:ascii="Century Gothic" w:hAnsi="Century Gothic" w:cs="Archer-Medium"/>
          <w:color w:val="7C7B79"/>
          <w:sz w:val="24"/>
          <w:szCs w:val="60"/>
        </w:rPr>
      </w:pPr>
      <w:r>
        <w:rPr>
          <w:rFonts w:ascii="Century Gothic" w:hAnsi="Century Gothic" w:cs="Archer-Medium"/>
          <w:color w:val="7C7B79"/>
          <w:sz w:val="24"/>
          <w:szCs w:val="60"/>
        </w:rPr>
        <w:t>Co-</w:t>
      </w:r>
      <w:r w:rsidRPr="00580825">
        <w:rPr>
          <w:rFonts w:ascii="Century Gothic" w:hAnsi="Century Gothic" w:cs="Archer-Medium"/>
          <w:color w:val="7C7B79"/>
          <w:sz w:val="24"/>
          <w:szCs w:val="60"/>
        </w:rPr>
        <w:t>Host</w:t>
      </w:r>
      <w:r>
        <w:rPr>
          <w:rFonts w:ascii="Century Gothic" w:hAnsi="Century Gothic" w:cs="Archer-Medium"/>
          <w:color w:val="7C7B79"/>
          <w:sz w:val="24"/>
          <w:szCs w:val="60"/>
        </w:rPr>
        <w:t>ed</w:t>
      </w:r>
      <w:r w:rsidRPr="00580825">
        <w:rPr>
          <w:rFonts w:ascii="Century Gothic" w:hAnsi="Century Gothic" w:cs="Archer-Medium"/>
          <w:color w:val="7C7B79"/>
          <w:sz w:val="24"/>
          <w:szCs w:val="60"/>
        </w:rPr>
        <w:t>: Canadian Society for Medical Laboratory Science</w:t>
      </w:r>
      <w:r>
        <w:rPr>
          <w:rFonts w:ascii="Century Gothic" w:hAnsi="Century Gothic" w:cs="Archer-Medium"/>
          <w:color w:val="7C7B79"/>
          <w:sz w:val="24"/>
          <w:szCs w:val="60"/>
        </w:rPr>
        <w:t xml:space="preserve"> </w:t>
      </w:r>
    </w:p>
    <w:p w:rsidR="00450A37" w:rsidRDefault="00580825" w:rsidP="00580825">
      <w:pPr>
        <w:jc w:val="right"/>
        <w:rPr>
          <w:rFonts w:ascii="Century Gothic" w:hAnsi="Century Gothic" w:cs="Archer-Medium"/>
          <w:color w:val="7C7B79"/>
          <w:sz w:val="24"/>
          <w:szCs w:val="60"/>
        </w:rPr>
      </w:pPr>
      <w:r>
        <w:rPr>
          <w:rFonts w:ascii="Century Gothic" w:hAnsi="Century Gothic" w:cs="Archer-Medium"/>
          <w:color w:val="7C7B79"/>
          <w:sz w:val="24"/>
          <w:szCs w:val="60"/>
        </w:rPr>
        <w:t>and The Michener Institute for Education at UHN</w:t>
      </w:r>
    </w:p>
    <w:p w:rsidR="00450A37" w:rsidRDefault="00450A37" w:rsidP="00450A37">
      <w:pPr>
        <w:rPr>
          <w:rFonts w:ascii="Century Gothic" w:hAnsi="Century Gothic" w:cs="Archer-Medium"/>
          <w:color w:val="7C7B79"/>
          <w:sz w:val="24"/>
          <w:szCs w:val="60"/>
        </w:rPr>
      </w:pPr>
    </w:p>
    <w:sdt>
      <w:sdtPr>
        <w:rPr>
          <w:rFonts w:ascii="Rockwell" w:eastAsiaTheme="minorEastAsia" w:hAnsi="Rockwell" w:cstheme="minorBidi"/>
          <w:color w:val="auto"/>
          <w:sz w:val="20"/>
          <w:szCs w:val="24"/>
          <w:lang w:val="en-CA"/>
        </w:rPr>
        <w:id w:val="-805237802"/>
        <w:docPartObj>
          <w:docPartGallery w:val="Table of Contents"/>
          <w:docPartUnique/>
        </w:docPartObj>
      </w:sdtPr>
      <w:sdtEndPr>
        <w:rPr>
          <w:bCs w:val="0"/>
          <w:noProof/>
          <w:sz w:val="22"/>
          <w:szCs w:val="22"/>
        </w:rPr>
      </w:sdtEndPr>
      <w:sdtContent>
        <w:p w:rsidR="00445C5E" w:rsidRDefault="00445C5E" w:rsidP="00BD7E08">
          <w:pPr>
            <w:pStyle w:val="TOCHeading"/>
          </w:pPr>
          <w:r>
            <w:t>Table of Contents</w:t>
          </w:r>
        </w:p>
        <w:p w:rsidR="00BD7521" w:rsidRPr="00BD7521" w:rsidRDefault="00445C5E">
          <w:pPr>
            <w:pStyle w:val="TOC1"/>
            <w:tabs>
              <w:tab w:val="right" w:leader="dot" w:pos="9350"/>
            </w:tabs>
            <w:rPr>
              <w:b w:val="0"/>
              <w:noProof/>
              <w:sz w:val="22"/>
              <w:szCs w:val="22"/>
              <w:lang w:eastAsia="en-CA"/>
            </w:rPr>
          </w:pPr>
          <w:r w:rsidRPr="00BD7521">
            <w:rPr>
              <w:b w:val="0"/>
              <w:sz w:val="22"/>
              <w:szCs w:val="22"/>
            </w:rPr>
            <w:fldChar w:fldCharType="begin"/>
          </w:r>
          <w:r w:rsidRPr="00BD7521">
            <w:rPr>
              <w:b w:val="0"/>
              <w:sz w:val="22"/>
              <w:szCs w:val="22"/>
            </w:rPr>
            <w:instrText xml:space="preserve"> TOC \o "1-3" \h \z \u </w:instrText>
          </w:r>
          <w:r w:rsidRPr="00BD7521">
            <w:rPr>
              <w:b w:val="0"/>
              <w:sz w:val="22"/>
              <w:szCs w:val="22"/>
            </w:rPr>
            <w:fldChar w:fldCharType="separate"/>
          </w:r>
          <w:hyperlink w:anchor="_Toc491077398" w:history="1">
            <w:r w:rsidR="00BD7521" w:rsidRPr="00BD7521">
              <w:rPr>
                <w:rStyle w:val="Hyperlink"/>
                <w:b w:val="0"/>
                <w:noProof/>
                <w:sz w:val="22"/>
                <w:szCs w:val="22"/>
              </w:rPr>
              <w:t>Executive Summary</w:t>
            </w:r>
            <w:r w:rsidR="00BD7521" w:rsidRPr="00BD7521">
              <w:rPr>
                <w:b w:val="0"/>
                <w:noProof/>
                <w:webHidden/>
                <w:sz w:val="22"/>
                <w:szCs w:val="22"/>
              </w:rPr>
              <w:tab/>
            </w:r>
            <w:r w:rsidR="00BD7521" w:rsidRPr="00BD7521">
              <w:rPr>
                <w:b w:val="0"/>
                <w:noProof/>
                <w:webHidden/>
                <w:sz w:val="22"/>
                <w:szCs w:val="22"/>
              </w:rPr>
              <w:fldChar w:fldCharType="begin"/>
            </w:r>
            <w:r w:rsidR="00BD7521" w:rsidRPr="00BD7521">
              <w:rPr>
                <w:b w:val="0"/>
                <w:noProof/>
                <w:webHidden/>
                <w:sz w:val="22"/>
                <w:szCs w:val="22"/>
              </w:rPr>
              <w:instrText xml:space="preserve"> PAGEREF _Toc491077398 \h </w:instrText>
            </w:r>
            <w:r w:rsidR="00BD7521" w:rsidRPr="00BD7521">
              <w:rPr>
                <w:b w:val="0"/>
                <w:noProof/>
                <w:webHidden/>
                <w:sz w:val="22"/>
                <w:szCs w:val="22"/>
              </w:rPr>
            </w:r>
            <w:r w:rsidR="00BD7521" w:rsidRPr="00BD7521">
              <w:rPr>
                <w:b w:val="0"/>
                <w:noProof/>
                <w:webHidden/>
                <w:sz w:val="22"/>
                <w:szCs w:val="22"/>
              </w:rPr>
              <w:fldChar w:fldCharType="separate"/>
            </w:r>
            <w:r w:rsidR="00BD7521" w:rsidRPr="00BD7521">
              <w:rPr>
                <w:b w:val="0"/>
                <w:noProof/>
                <w:webHidden/>
                <w:sz w:val="22"/>
                <w:szCs w:val="22"/>
              </w:rPr>
              <w:t>3</w:t>
            </w:r>
            <w:r w:rsidR="00BD7521"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399" w:history="1">
            <w:r w:rsidRPr="00BD7521">
              <w:rPr>
                <w:rStyle w:val="Hyperlink"/>
                <w:b w:val="0"/>
                <w:noProof/>
                <w:sz w:val="22"/>
                <w:szCs w:val="22"/>
              </w:rPr>
              <w:t>Simulation and Clinical Placement – Employer Forum</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_Toc491077399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5</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00" w:history="1">
            <w:r w:rsidRPr="00BD7521">
              <w:rPr>
                <w:rStyle w:val="Hyperlink"/>
                <w:b w:val="0"/>
                <w:noProof/>
                <w:sz w:val="22"/>
                <w:szCs w:val="22"/>
              </w:rPr>
              <w:t>Background</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_Toc491077400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5</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01" w:history="1">
            <w:r w:rsidRPr="00BD7521">
              <w:rPr>
                <w:rStyle w:val="Hyperlink"/>
                <w:b w:val="0"/>
                <w:noProof/>
                <w:sz w:val="22"/>
                <w:szCs w:val="22"/>
              </w:rPr>
              <w:t>Event Purpose</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_Toc491077401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7</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02" w:history="1">
            <w:r w:rsidRPr="00BD7521">
              <w:rPr>
                <w:rStyle w:val="Hyperlink"/>
                <w:b w:val="0"/>
                <w:noProof/>
                <w:sz w:val="22"/>
                <w:szCs w:val="22"/>
              </w:rPr>
              <w:t>Participants</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_Toc491077402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7</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03" w:history="1">
            <w:r w:rsidRPr="00BD7521">
              <w:rPr>
                <w:rStyle w:val="Hyperlink"/>
                <w:b w:val="0"/>
                <w:noProof/>
                <w:sz w:val="22"/>
                <w:szCs w:val="22"/>
              </w:rPr>
              <w:t>Forum Structure and Discussion</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_Toc491077403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7</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04" w:history="1">
            <w:r w:rsidRPr="00BD7521">
              <w:rPr>
                <w:rStyle w:val="Hyperlink"/>
                <w:b w:val="0"/>
                <w:noProof/>
                <w:sz w:val="22"/>
                <w:szCs w:val="22"/>
              </w:rPr>
              <w:t>Forum Summary</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_Toc491077404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8</w:t>
            </w:r>
            <w:r w:rsidRPr="00BD7521">
              <w:rPr>
                <w:b w:val="0"/>
                <w:noProof/>
                <w:webHidden/>
                <w:sz w:val="22"/>
                <w:szCs w:val="22"/>
              </w:rPr>
              <w:fldChar w:fldCharType="end"/>
            </w:r>
          </w:hyperlink>
        </w:p>
        <w:p w:rsidR="00BD7521" w:rsidRPr="00BD7521" w:rsidRDefault="00BD7521">
          <w:pPr>
            <w:pStyle w:val="TOC2"/>
            <w:tabs>
              <w:tab w:val="right" w:leader="dot" w:pos="9350"/>
            </w:tabs>
            <w:rPr>
              <w:noProof/>
              <w:sz w:val="22"/>
              <w:szCs w:val="22"/>
              <w:lang w:eastAsia="en-CA"/>
            </w:rPr>
          </w:pPr>
          <w:hyperlink w:anchor="_Toc491077405" w:history="1">
            <w:r w:rsidRPr="00BD7521">
              <w:rPr>
                <w:rStyle w:val="Hyperlink"/>
                <w:noProof/>
                <w:sz w:val="22"/>
                <w:szCs w:val="22"/>
              </w:rPr>
              <w:t>Knowledge Transfer Morning</w:t>
            </w:r>
            <w:r w:rsidRPr="00BD7521">
              <w:rPr>
                <w:noProof/>
                <w:webHidden/>
                <w:sz w:val="22"/>
                <w:szCs w:val="22"/>
              </w:rPr>
              <w:tab/>
            </w:r>
            <w:r w:rsidRPr="00BD7521">
              <w:rPr>
                <w:noProof/>
                <w:webHidden/>
                <w:sz w:val="22"/>
                <w:szCs w:val="22"/>
              </w:rPr>
              <w:fldChar w:fldCharType="begin"/>
            </w:r>
            <w:r w:rsidRPr="00BD7521">
              <w:rPr>
                <w:noProof/>
                <w:webHidden/>
                <w:sz w:val="22"/>
                <w:szCs w:val="22"/>
              </w:rPr>
              <w:instrText xml:space="preserve"> PAGEREF _Toc491077405 \h </w:instrText>
            </w:r>
            <w:r w:rsidRPr="00BD7521">
              <w:rPr>
                <w:noProof/>
                <w:webHidden/>
                <w:sz w:val="22"/>
                <w:szCs w:val="22"/>
              </w:rPr>
            </w:r>
            <w:r w:rsidRPr="00BD7521">
              <w:rPr>
                <w:noProof/>
                <w:webHidden/>
                <w:sz w:val="22"/>
                <w:szCs w:val="22"/>
              </w:rPr>
              <w:fldChar w:fldCharType="separate"/>
            </w:r>
            <w:r w:rsidRPr="00BD7521">
              <w:rPr>
                <w:noProof/>
                <w:webHidden/>
                <w:sz w:val="22"/>
                <w:szCs w:val="22"/>
              </w:rPr>
              <w:t>8</w:t>
            </w:r>
            <w:r w:rsidRPr="00BD7521">
              <w:rPr>
                <w:noProof/>
                <w:webHidden/>
                <w:sz w:val="22"/>
                <w:szCs w:val="22"/>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06" w:history="1">
            <w:r w:rsidRPr="00BD7521">
              <w:rPr>
                <w:rStyle w:val="Hyperlink"/>
                <w:rFonts w:ascii="Rockwell" w:hAnsi="Rockwell"/>
                <w:noProof/>
              </w:rPr>
              <w:t>Simulation Primer and Activity – Dr. Timothy Willett, SIM-one President and CEO</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_Toc491077406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8</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08" w:history="1">
            <w:r w:rsidRPr="00BD7521">
              <w:rPr>
                <w:rStyle w:val="Hyperlink"/>
                <w:rFonts w:ascii="Rockwell" w:hAnsi="Rockwell"/>
                <w:noProof/>
              </w:rPr>
              <w:t>Simulation &amp; Clinical Placement National Initiative – Laura Zychla, CSMLS Researcher, Forum Co-Chair</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_Toc491077408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9</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09" w:history="1">
            <w:r w:rsidRPr="00BD7521">
              <w:rPr>
                <w:rStyle w:val="Hyperlink"/>
                <w:rFonts w:ascii="Rockwell" w:hAnsi="Rockwell"/>
                <w:noProof/>
              </w:rPr>
              <w:t>Perspective of the Student – Judy Tran, MLT Student and CSMLS Research Volunteer</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_Toc491077409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9</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10" w:history="1">
            <w:r w:rsidRPr="00BD7521">
              <w:rPr>
                <w:rStyle w:val="Hyperlink"/>
                <w:rFonts w:ascii="Rockwell" w:hAnsi="Rockwell"/>
                <w:noProof/>
              </w:rPr>
              <w:t>Exploring the Employer’s Perspective - Christine Bruce, Administrative Director, Pathology &amp; Laboratory Medicine, Grand River Hospital</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_Toc491077410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10</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11" w:history="1">
            <w:r w:rsidRPr="00BD7521">
              <w:rPr>
                <w:rStyle w:val="Hyperlink"/>
                <w:rFonts w:ascii="Rockwell" w:hAnsi="Rockwell"/>
                <w:noProof/>
              </w:rPr>
              <w:t>Exploring the Educator’s Perspective – Dr. Peter Bridge, Chair, Medical Laboratory Sciences, Michener Institute for Education at UHN</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_Toc491077411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10</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12" w:history="1">
            <w:r w:rsidRPr="00BD7521">
              <w:rPr>
                <w:rStyle w:val="Hyperlink"/>
                <w:rFonts w:ascii="Rockwell" w:hAnsi="Rockwell"/>
                <w:noProof/>
              </w:rPr>
              <w:t>Future State of Clinical Placement and Simulation Models - Dr. Brian Hodges, Executive Vice President Education, Michener Institute for Education at UHN</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_Toc491077412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11</w:t>
            </w:r>
            <w:r w:rsidRPr="00BD7521">
              <w:rPr>
                <w:rFonts w:ascii="Rockwell" w:hAnsi="Rockwell"/>
                <w:noProof/>
                <w:webHidden/>
              </w:rPr>
              <w:fldChar w:fldCharType="end"/>
            </w:r>
          </w:hyperlink>
        </w:p>
        <w:p w:rsidR="00BD7521" w:rsidRPr="00BD7521" w:rsidRDefault="00BD7521">
          <w:pPr>
            <w:pStyle w:val="TOC2"/>
            <w:tabs>
              <w:tab w:val="right" w:leader="dot" w:pos="9350"/>
            </w:tabs>
            <w:rPr>
              <w:noProof/>
              <w:sz w:val="22"/>
              <w:szCs w:val="22"/>
              <w:lang w:eastAsia="en-CA"/>
            </w:rPr>
          </w:pPr>
          <w:hyperlink w:anchor="_Toc491077413" w:history="1">
            <w:r w:rsidRPr="00BD7521">
              <w:rPr>
                <w:rStyle w:val="Hyperlink"/>
                <w:noProof/>
                <w:sz w:val="22"/>
                <w:szCs w:val="22"/>
              </w:rPr>
              <w:t>Knowledge and Solution Generation Afternoon</w:t>
            </w:r>
            <w:r w:rsidRPr="00BD7521">
              <w:rPr>
                <w:noProof/>
                <w:webHidden/>
                <w:sz w:val="22"/>
                <w:szCs w:val="22"/>
              </w:rPr>
              <w:tab/>
            </w:r>
            <w:r w:rsidRPr="00BD7521">
              <w:rPr>
                <w:noProof/>
                <w:webHidden/>
                <w:sz w:val="22"/>
                <w:szCs w:val="22"/>
              </w:rPr>
              <w:fldChar w:fldCharType="begin"/>
            </w:r>
            <w:r w:rsidRPr="00BD7521">
              <w:rPr>
                <w:noProof/>
                <w:webHidden/>
                <w:sz w:val="22"/>
                <w:szCs w:val="22"/>
              </w:rPr>
              <w:instrText xml:space="preserve"> PAGEREF _Toc491077413 \h </w:instrText>
            </w:r>
            <w:r w:rsidRPr="00BD7521">
              <w:rPr>
                <w:noProof/>
                <w:webHidden/>
                <w:sz w:val="22"/>
                <w:szCs w:val="22"/>
              </w:rPr>
            </w:r>
            <w:r w:rsidRPr="00BD7521">
              <w:rPr>
                <w:noProof/>
                <w:webHidden/>
                <w:sz w:val="22"/>
                <w:szCs w:val="22"/>
              </w:rPr>
              <w:fldChar w:fldCharType="separate"/>
            </w:r>
            <w:r w:rsidRPr="00BD7521">
              <w:rPr>
                <w:noProof/>
                <w:webHidden/>
                <w:sz w:val="22"/>
                <w:szCs w:val="22"/>
              </w:rPr>
              <w:t>11</w:t>
            </w:r>
            <w:r w:rsidRPr="00BD7521">
              <w:rPr>
                <w:noProof/>
                <w:webHidden/>
                <w:sz w:val="22"/>
                <w:szCs w:val="22"/>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14" w:history="1">
            <w:r w:rsidRPr="00BD7521">
              <w:rPr>
                <w:rStyle w:val="Hyperlink"/>
                <w:rFonts w:ascii="Rockwell" w:hAnsi="Rockwell"/>
                <w:noProof/>
              </w:rPr>
              <w:t>Small Group Discussions</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_Toc491077414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12</w:t>
            </w:r>
            <w:r w:rsidRPr="00BD7521">
              <w:rPr>
                <w:rFonts w:ascii="Rockwell" w:hAnsi="Rockwell"/>
                <w:noProof/>
                <w:webHidden/>
              </w:rPr>
              <w:fldChar w:fldCharType="end"/>
            </w:r>
          </w:hyperlink>
        </w:p>
        <w:p w:rsidR="00BD7521" w:rsidRPr="00BD7521" w:rsidRDefault="00BD7521">
          <w:pPr>
            <w:pStyle w:val="TOC3"/>
            <w:tabs>
              <w:tab w:val="right" w:leader="dot" w:pos="9350"/>
            </w:tabs>
            <w:rPr>
              <w:rFonts w:ascii="Rockwell" w:hAnsi="Rockwell" w:cstheme="minorBidi"/>
              <w:noProof/>
              <w:lang w:val="en-CA" w:eastAsia="en-CA"/>
            </w:rPr>
          </w:pPr>
          <w:hyperlink w:anchor="_Toc491077415" w:history="1">
            <w:r w:rsidRPr="00BD7521">
              <w:rPr>
                <w:rStyle w:val="Hyperlink"/>
                <w:rFonts w:ascii="Rockwell" w:hAnsi="Rockwell"/>
                <w:noProof/>
              </w:rPr>
              <w:t>Employer and Educator Panel</w:t>
            </w:r>
            <w:r w:rsidRPr="00BD7521">
              <w:rPr>
                <w:rFonts w:ascii="Rockwell" w:hAnsi="Rockwell"/>
                <w:noProof/>
                <w:webHidden/>
              </w:rPr>
              <w:tab/>
            </w:r>
            <w:r w:rsidRPr="00BD7521">
              <w:rPr>
                <w:rFonts w:ascii="Rockwell" w:hAnsi="Rockwell"/>
                <w:noProof/>
                <w:webHidden/>
              </w:rPr>
              <w:fldChar w:fldCharType="begin"/>
            </w:r>
            <w:r w:rsidRPr="00BD7521">
              <w:rPr>
                <w:rFonts w:ascii="Rockwell" w:hAnsi="Rockwell"/>
                <w:noProof/>
                <w:webHidden/>
              </w:rPr>
              <w:instrText xml:space="preserve"> PAGEREF _Toc491077415 \h </w:instrText>
            </w:r>
            <w:r w:rsidRPr="00BD7521">
              <w:rPr>
                <w:rFonts w:ascii="Rockwell" w:hAnsi="Rockwell"/>
                <w:noProof/>
                <w:webHidden/>
              </w:rPr>
            </w:r>
            <w:r w:rsidRPr="00BD7521">
              <w:rPr>
                <w:rFonts w:ascii="Rockwell" w:hAnsi="Rockwell"/>
                <w:noProof/>
                <w:webHidden/>
              </w:rPr>
              <w:fldChar w:fldCharType="separate"/>
            </w:r>
            <w:r w:rsidRPr="00BD7521">
              <w:rPr>
                <w:rFonts w:ascii="Rockwell" w:hAnsi="Rockwell"/>
                <w:noProof/>
                <w:webHidden/>
              </w:rPr>
              <w:t>22</w:t>
            </w:r>
            <w:r w:rsidRPr="00BD7521">
              <w:rPr>
                <w:rFonts w:ascii="Rockwell" w:hAnsi="Rockwell"/>
                <w:noProof/>
                <w:webHidden/>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16" w:history="1">
            <w:r w:rsidRPr="00BD7521">
              <w:rPr>
                <w:rStyle w:val="Hyperlink"/>
                <w:b w:val="0"/>
                <w:noProof/>
                <w:sz w:val="22"/>
                <w:szCs w:val="22"/>
              </w:rPr>
              <w:t>Conclusion</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_Toc491077416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27</w:t>
            </w:r>
            <w:r w:rsidRPr="00BD7521">
              <w:rPr>
                <w:b w:val="0"/>
                <w:noProof/>
                <w:webHidden/>
                <w:sz w:val="22"/>
                <w:szCs w:val="22"/>
              </w:rPr>
              <w:fldChar w:fldCharType="end"/>
            </w:r>
          </w:hyperlink>
        </w:p>
        <w:p w:rsidR="00BD7521" w:rsidRPr="00BD7521" w:rsidRDefault="00BD7521">
          <w:pPr>
            <w:pStyle w:val="TOC1"/>
            <w:tabs>
              <w:tab w:val="right" w:leader="dot" w:pos="9350"/>
            </w:tabs>
            <w:rPr>
              <w:b w:val="0"/>
              <w:noProof/>
              <w:sz w:val="22"/>
              <w:szCs w:val="22"/>
              <w:lang w:eastAsia="en-CA"/>
            </w:rPr>
          </w:pPr>
          <w:hyperlink w:anchor="_Toc491077417" w:history="1">
            <w:r w:rsidRPr="00BD7521">
              <w:rPr>
                <w:rStyle w:val="Hyperlink"/>
                <w:b w:val="0"/>
                <w:noProof/>
                <w:sz w:val="22"/>
                <w:szCs w:val="22"/>
              </w:rPr>
              <w:t>Appendix A – Summary of the Project Phases</w:t>
            </w:r>
            <w:r w:rsidRPr="00BD7521">
              <w:rPr>
                <w:b w:val="0"/>
                <w:noProof/>
                <w:webHidden/>
                <w:sz w:val="22"/>
                <w:szCs w:val="22"/>
              </w:rPr>
              <w:tab/>
            </w:r>
            <w:r w:rsidRPr="00BD7521">
              <w:rPr>
                <w:b w:val="0"/>
                <w:noProof/>
                <w:webHidden/>
                <w:sz w:val="22"/>
                <w:szCs w:val="22"/>
              </w:rPr>
              <w:fldChar w:fldCharType="begin"/>
            </w:r>
            <w:r w:rsidRPr="00BD7521">
              <w:rPr>
                <w:b w:val="0"/>
                <w:noProof/>
                <w:webHidden/>
                <w:sz w:val="22"/>
                <w:szCs w:val="22"/>
              </w:rPr>
              <w:instrText xml:space="preserve"> PAGEREF _Toc491077417 \h </w:instrText>
            </w:r>
            <w:r w:rsidRPr="00BD7521">
              <w:rPr>
                <w:b w:val="0"/>
                <w:noProof/>
                <w:webHidden/>
                <w:sz w:val="22"/>
                <w:szCs w:val="22"/>
              </w:rPr>
            </w:r>
            <w:r w:rsidRPr="00BD7521">
              <w:rPr>
                <w:b w:val="0"/>
                <w:noProof/>
                <w:webHidden/>
                <w:sz w:val="22"/>
                <w:szCs w:val="22"/>
              </w:rPr>
              <w:fldChar w:fldCharType="separate"/>
            </w:r>
            <w:r w:rsidRPr="00BD7521">
              <w:rPr>
                <w:b w:val="0"/>
                <w:noProof/>
                <w:webHidden/>
                <w:sz w:val="22"/>
                <w:szCs w:val="22"/>
              </w:rPr>
              <w:t>28</w:t>
            </w:r>
            <w:r w:rsidRPr="00BD7521">
              <w:rPr>
                <w:b w:val="0"/>
                <w:noProof/>
                <w:webHidden/>
                <w:sz w:val="22"/>
                <w:szCs w:val="22"/>
              </w:rPr>
              <w:fldChar w:fldCharType="end"/>
            </w:r>
          </w:hyperlink>
        </w:p>
        <w:p w:rsidR="00445C5E" w:rsidRPr="00BD7521" w:rsidRDefault="00445C5E">
          <w:pPr>
            <w:rPr>
              <w:sz w:val="22"/>
              <w:szCs w:val="22"/>
            </w:rPr>
          </w:pPr>
          <w:r w:rsidRPr="00BD7521">
            <w:rPr>
              <w:bCs/>
              <w:noProof/>
              <w:sz w:val="22"/>
              <w:szCs w:val="22"/>
            </w:rPr>
            <w:fldChar w:fldCharType="end"/>
          </w:r>
        </w:p>
      </w:sdtContent>
    </w:sdt>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450A37" w:rsidRDefault="00450A37" w:rsidP="00450A37">
      <w:pPr>
        <w:rPr>
          <w:rFonts w:ascii="Century Gothic" w:hAnsi="Century Gothic" w:cs="Archer-Medium"/>
          <w:color w:val="7C7B79"/>
          <w:sz w:val="24"/>
          <w:szCs w:val="60"/>
        </w:rPr>
      </w:pPr>
    </w:p>
    <w:p w:rsidR="00295391" w:rsidRDefault="00295391" w:rsidP="00450A37">
      <w:pPr>
        <w:jc w:val="center"/>
        <w:rPr>
          <w:rFonts w:ascii="Century Gothic" w:hAnsi="Century Gothic" w:cs="Archer-Medium"/>
          <w:color w:val="7C7B79"/>
          <w:sz w:val="24"/>
          <w:szCs w:val="60"/>
        </w:rPr>
      </w:pPr>
    </w:p>
    <w:p w:rsidR="00450A37" w:rsidRDefault="00450A37" w:rsidP="00450A37">
      <w:pPr>
        <w:jc w:val="center"/>
        <w:rPr>
          <w:sz w:val="36"/>
        </w:rPr>
        <w:sectPr w:rsidR="00450A37" w:rsidSect="009C62DC">
          <w:headerReference w:type="default" r:id="rId10"/>
          <w:footerReference w:type="even" r:id="rId11"/>
          <w:footerReference w:type="default" r:id="rId12"/>
          <w:pgSz w:w="12240" w:h="15840"/>
          <w:pgMar w:top="990" w:right="1440" w:bottom="720" w:left="1440" w:header="288" w:footer="396" w:gutter="0"/>
          <w:cols w:space="708"/>
          <w:titlePg/>
          <w:docGrid w:linePitch="360"/>
        </w:sectPr>
      </w:pPr>
    </w:p>
    <w:p w:rsidR="00852E66" w:rsidRDefault="00450A37" w:rsidP="00445C5E">
      <w:pPr>
        <w:pStyle w:val="Title"/>
      </w:pPr>
      <w:r>
        <w:rPr>
          <w:sz w:val="36"/>
        </w:rPr>
        <w:br w:type="page"/>
      </w:r>
      <w:bookmarkStart w:id="6" w:name="_Toc486851439"/>
      <w:bookmarkStart w:id="7" w:name="_Toc486936703"/>
      <w:bookmarkStart w:id="8" w:name="_Toc486936831"/>
      <w:bookmarkStart w:id="9" w:name="_Toc486940524"/>
      <w:bookmarkStart w:id="10" w:name="_Toc487110511"/>
      <w:bookmarkStart w:id="11" w:name="_Toc487540433"/>
      <w:bookmarkStart w:id="12" w:name="_Toc487540603"/>
      <w:bookmarkStart w:id="13" w:name="_Toc491077397"/>
      <w:r w:rsidR="00852E66" w:rsidRPr="00580825">
        <w:lastRenderedPageBreak/>
        <w:t>Simulation and Clinical Placement – Employer Forum</w:t>
      </w:r>
      <w:bookmarkEnd w:id="6"/>
      <w:bookmarkEnd w:id="7"/>
      <w:bookmarkEnd w:id="8"/>
      <w:bookmarkEnd w:id="9"/>
      <w:bookmarkEnd w:id="10"/>
      <w:bookmarkEnd w:id="11"/>
      <w:bookmarkEnd w:id="12"/>
      <w:bookmarkEnd w:id="13"/>
    </w:p>
    <w:p w:rsidR="00852E66" w:rsidRPr="009C62DC" w:rsidRDefault="000B63E7" w:rsidP="00852E66">
      <w:pPr>
        <w:pStyle w:val="CSMLS-Heading"/>
        <w:rPr>
          <w:sz w:val="36"/>
        </w:rPr>
      </w:pPr>
      <w:bookmarkStart w:id="14" w:name="_Toc486936704"/>
      <w:bookmarkStart w:id="15" w:name="_Toc487110512"/>
      <w:bookmarkStart w:id="16" w:name="_Toc491077398"/>
      <w:r w:rsidRPr="000B63E7">
        <w:rPr>
          <w:noProof/>
          <w:sz w:val="22"/>
          <w:szCs w:val="22"/>
        </w:rPr>
        <mc:AlternateContent>
          <mc:Choice Requires="wpg">
            <w:drawing>
              <wp:anchor distT="0" distB="0" distL="228600" distR="228600" simplePos="0" relativeHeight="251660288" behindDoc="0" locked="0" layoutInCell="1" allowOverlap="1">
                <wp:simplePos x="0" y="0"/>
                <wp:positionH relativeFrom="page">
                  <wp:posOffset>966158</wp:posOffset>
                </wp:positionH>
                <wp:positionV relativeFrom="page">
                  <wp:posOffset>1362974</wp:posOffset>
                </wp:positionV>
                <wp:extent cx="5745193" cy="1621766"/>
                <wp:effectExtent l="0" t="0" r="8255" b="0"/>
                <wp:wrapSquare wrapText="bothSides"/>
                <wp:docPr id="173" name="Group 173"/>
                <wp:cNvGraphicFramePr/>
                <a:graphic xmlns:a="http://schemas.openxmlformats.org/drawingml/2006/main">
                  <a:graphicData uri="http://schemas.microsoft.com/office/word/2010/wordprocessingGroup">
                    <wpg:wgp>
                      <wpg:cNvGrpSpPr/>
                      <wpg:grpSpPr>
                        <a:xfrm>
                          <a:off x="0" y="0"/>
                          <a:ext cx="5745193" cy="1621766"/>
                          <a:chOff x="0" y="0"/>
                          <a:chExt cx="3218688" cy="3716382"/>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63E7" w:rsidRDefault="000B63E7" w:rsidP="00E91BE4">
                              <w:pPr>
                                <w:ind w:left="504"/>
                                <w:jc w:val="center"/>
                                <w:rPr>
                                  <w:rFonts w:ascii="Century Gothic" w:hAnsi="Century Gothic"/>
                                  <w:i/>
                                  <w:color w:val="1F497D" w:themeColor="text2"/>
                                  <w:sz w:val="22"/>
                                  <w:szCs w:val="22"/>
                                </w:rPr>
                              </w:pPr>
                              <w:r w:rsidRPr="000B63E7">
                                <w:rPr>
                                  <w:rFonts w:ascii="Century Gothic" w:hAnsi="Century Gothic"/>
                                  <w:i/>
                                  <w:color w:val="1F497D" w:themeColor="text2"/>
                                  <w:sz w:val="22"/>
                                  <w:szCs w:val="22"/>
                                </w:rPr>
                                <w:t xml:space="preserve">“There’s [health workforce supply and </w:t>
                              </w:r>
                              <w:r w:rsidR="00E91BE4">
                                <w:rPr>
                                  <w:rFonts w:ascii="Century Gothic" w:hAnsi="Century Gothic"/>
                                  <w:i/>
                                  <w:color w:val="1F497D" w:themeColor="text2"/>
                                  <w:sz w:val="22"/>
                                  <w:szCs w:val="22"/>
                                </w:rPr>
                                <w:t xml:space="preserve">diminishing clinical placement] </w:t>
                              </w:r>
                              <w:r w:rsidRPr="000B63E7">
                                <w:rPr>
                                  <w:rFonts w:ascii="Century Gothic" w:hAnsi="Century Gothic"/>
                                  <w:i/>
                                  <w:color w:val="1F497D" w:themeColor="text2"/>
                                  <w:sz w:val="22"/>
                                  <w:szCs w:val="22"/>
                                </w:rPr>
                                <w:t xml:space="preserve">discussions in all kinds of circles, all kinds of profession, that I have heard about or been a part of. </w:t>
                              </w:r>
                              <w:r w:rsidRPr="000B63E7">
                                <w:rPr>
                                  <w:rFonts w:ascii="Century Gothic" w:hAnsi="Century Gothic"/>
                                  <w:b/>
                                  <w:i/>
                                  <w:color w:val="1F497D" w:themeColor="text2"/>
                                  <w:sz w:val="22"/>
                                  <w:szCs w:val="22"/>
                                </w:rPr>
                                <w:t>The only profession having this discussion explicitly</w:t>
                              </w:r>
                              <w:r w:rsidRPr="000B63E7">
                                <w:rPr>
                                  <w:rFonts w:ascii="Century Gothic" w:hAnsi="Century Gothic"/>
                                  <w:i/>
                                  <w:color w:val="1F497D" w:themeColor="text2"/>
                                  <w:sz w:val="22"/>
                                  <w:szCs w:val="22"/>
                                </w:rPr>
                                <w:t>, acknowledging the elephant in the room and deciding that at a national level</w:t>
                              </w:r>
                              <w:r w:rsidR="00E91BE4">
                                <w:rPr>
                                  <w:rFonts w:ascii="Century Gothic" w:hAnsi="Century Gothic"/>
                                  <w:i/>
                                  <w:color w:val="1F497D" w:themeColor="text2"/>
                                  <w:sz w:val="22"/>
                                  <w:szCs w:val="22"/>
                                </w:rPr>
                                <w:t xml:space="preserve"> to include </w:t>
                              </w:r>
                              <w:r w:rsidRPr="000B63E7">
                                <w:rPr>
                                  <w:rFonts w:ascii="Century Gothic" w:hAnsi="Century Gothic"/>
                                  <w:i/>
                                  <w:color w:val="1F497D" w:themeColor="text2"/>
                                  <w:sz w:val="22"/>
                                  <w:szCs w:val="22"/>
                                </w:rPr>
                                <w:t xml:space="preserve">all stakeholders – regulatory bodies, employers, educators – </w:t>
                              </w:r>
                            </w:p>
                            <w:p w:rsidR="000B63E7" w:rsidRPr="000B63E7" w:rsidRDefault="000B63E7" w:rsidP="000B63E7">
                              <w:pPr>
                                <w:ind w:left="504"/>
                                <w:jc w:val="center"/>
                                <w:rPr>
                                  <w:rFonts w:ascii="Century Gothic" w:hAnsi="Century Gothic"/>
                                  <w:i/>
                                  <w:color w:val="1F497D" w:themeColor="text2"/>
                                  <w:sz w:val="22"/>
                                  <w:szCs w:val="22"/>
                                </w:rPr>
                              </w:pPr>
                              <w:r w:rsidRPr="000B63E7">
                                <w:rPr>
                                  <w:rFonts w:ascii="Century Gothic" w:hAnsi="Century Gothic"/>
                                  <w:b/>
                                  <w:i/>
                                  <w:color w:val="1F497D" w:themeColor="text2"/>
                                  <w:sz w:val="22"/>
                                  <w:szCs w:val="22"/>
                                </w:rPr>
                                <w:t>is medical laboratory science</w:t>
                              </w:r>
                              <w:r w:rsidRPr="000B63E7">
                                <w:rPr>
                                  <w:rFonts w:ascii="Century Gothic" w:hAnsi="Century Gothic"/>
                                  <w:i/>
                                  <w:color w:val="1F497D" w:themeColor="text2"/>
                                  <w:sz w:val="22"/>
                                  <w:szCs w:val="22"/>
                                </w:rPr>
                                <w:t>.”</w:t>
                              </w:r>
                            </w:p>
                            <w:p w:rsidR="000B63E7" w:rsidRDefault="000B63E7" w:rsidP="000B63E7">
                              <w:pPr>
                                <w:pStyle w:val="NoSpacing"/>
                                <w:ind w:left="360"/>
                                <w:jc w:val="right"/>
                                <w:rPr>
                                  <w:color w:val="4F81BD" w:themeColor="accent1"/>
                                  <w:sz w:val="20"/>
                                  <w:szCs w:val="20"/>
                                </w:rPr>
                              </w:pPr>
                            </w:p>
                            <w:p w:rsidR="000B63E7" w:rsidRPr="000B63E7" w:rsidRDefault="000B63E7" w:rsidP="000B63E7">
                              <w:pPr>
                                <w:pStyle w:val="NoSpacing"/>
                                <w:ind w:left="360"/>
                                <w:jc w:val="right"/>
                                <w:rPr>
                                  <w:rFonts w:ascii="Century Gothic" w:hAnsi="Century Gothic"/>
                                  <w:color w:val="4F81BD" w:themeColor="accent1"/>
                                  <w:sz w:val="20"/>
                                  <w:szCs w:val="20"/>
                                </w:rPr>
                              </w:pPr>
                              <w:r w:rsidRPr="000B63E7">
                                <w:rPr>
                                  <w:rFonts w:ascii="Century Gothic" w:hAnsi="Century Gothic"/>
                                  <w:color w:val="4F81BD" w:themeColor="accent1"/>
                                  <w:sz w:val="20"/>
                                  <w:szCs w:val="20"/>
                                </w:rPr>
                                <w:t>DR. TIMOTHY WILLETT – SIM-ONE PRESENT AND CEO</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3" o:spid="_x0000_s1026" style="position:absolute;margin-left:76.1pt;margin-top:107.3pt;width:452.4pt;height:127.7pt;z-index:251660288;mso-wrap-distance-left:18pt;mso-wrap-distance-right:18pt;mso-position-horizontal-relative:page;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">
                <v:rect id="Rectangle 174" o:spid="_x0000_s102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" fillcolor="white [3212]" stroked="f" strokeweight="2pt">
                  <v:fill opacity="0"/>
                </v:rect>
                <v:group id="Group 175" o:spid="_x0000_s102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" path="m,l2240281,,1659256,222885,,822960,,xe" fillcolor="#4f81bd [3204]" stroked="f" strokeweight="2pt">
                    <v:path arrowok="t" o:connecttype="custom" o:connectlocs="0,0;1466258,0;1085979,274158;0,1012274;0,0" o:connectangles="0,0,0,0,0"/>
                  </v:shape>
                  <v:rect id="Rectangle 177"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" stroked="f" strokeweight="2pt">
                    <v:fill r:id="rId14" o:title="" recolor="t" rotate="t" type="frame"/>
                  </v:rect>
                </v:group>
                <v:shapetype id="_x0000_t202" coordsize="21600,21600" o:spt="202" path="m,l,21600r21600,l21600,xe">
                  <v:stroke joinstyle="miter"/>
                  <v:path gradientshapeok="t" o:connecttype="rect"/>
                </v:shapetype>
                <v:shape id="Text Box 178" o:spid="_x0000_s1031"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0B63E7" w:rsidRDefault="000B63E7" w:rsidP="00E91BE4">
                        <w:pPr>
                          <w:ind w:left="504"/>
                          <w:jc w:val="center"/>
                          <w:rPr>
                            <w:rFonts w:ascii="Century Gothic" w:hAnsi="Century Gothic"/>
                            <w:i/>
                            <w:color w:val="1F497D" w:themeColor="text2"/>
                            <w:sz w:val="22"/>
                            <w:szCs w:val="22"/>
                          </w:rPr>
                        </w:pPr>
                        <w:r w:rsidRPr="000B63E7">
                          <w:rPr>
                            <w:rFonts w:ascii="Century Gothic" w:hAnsi="Century Gothic"/>
                            <w:i/>
                            <w:color w:val="1F497D" w:themeColor="text2"/>
                            <w:sz w:val="22"/>
                            <w:szCs w:val="22"/>
                          </w:rPr>
                          <w:t xml:space="preserve">“There’s [health workforce supply and </w:t>
                        </w:r>
                        <w:r w:rsidR="00E91BE4">
                          <w:rPr>
                            <w:rFonts w:ascii="Century Gothic" w:hAnsi="Century Gothic"/>
                            <w:i/>
                            <w:color w:val="1F497D" w:themeColor="text2"/>
                            <w:sz w:val="22"/>
                            <w:szCs w:val="22"/>
                          </w:rPr>
                          <w:t xml:space="preserve">diminishing clinical placement] </w:t>
                        </w:r>
                        <w:r w:rsidRPr="000B63E7">
                          <w:rPr>
                            <w:rFonts w:ascii="Century Gothic" w:hAnsi="Century Gothic"/>
                            <w:i/>
                            <w:color w:val="1F497D" w:themeColor="text2"/>
                            <w:sz w:val="22"/>
                            <w:szCs w:val="22"/>
                          </w:rPr>
                          <w:t xml:space="preserve">discussions in all kinds of circles, all kinds of profession, that I have heard about or been a part of. </w:t>
                        </w:r>
                        <w:r w:rsidRPr="000B63E7">
                          <w:rPr>
                            <w:rFonts w:ascii="Century Gothic" w:hAnsi="Century Gothic"/>
                            <w:b/>
                            <w:i/>
                            <w:color w:val="1F497D" w:themeColor="text2"/>
                            <w:sz w:val="22"/>
                            <w:szCs w:val="22"/>
                          </w:rPr>
                          <w:t>The only profession having this discussion explicitly</w:t>
                        </w:r>
                        <w:r w:rsidRPr="000B63E7">
                          <w:rPr>
                            <w:rFonts w:ascii="Century Gothic" w:hAnsi="Century Gothic"/>
                            <w:i/>
                            <w:color w:val="1F497D" w:themeColor="text2"/>
                            <w:sz w:val="22"/>
                            <w:szCs w:val="22"/>
                          </w:rPr>
                          <w:t>, acknowledging the elephant in the room and deciding that at a national level</w:t>
                        </w:r>
                        <w:r w:rsidR="00E91BE4">
                          <w:rPr>
                            <w:rFonts w:ascii="Century Gothic" w:hAnsi="Century Gothic"/>
                            <w:i/>
                            <w:color w:val="1F497D" w:themeColor="text2"/>
                            <w:sz w:val="22"/>
                            <w:szCs w:val="22"/>
                          </w:rPr>
                          <w:t xml:space="preserve"> to include </w:t>
                        </w:r>
                        <w:r w:rsidRPr="000B63E7">
                          <w:rPr>
                            <w:rFonts w:ascii="Century Gothic" w:hAnsi="Century Gothic"/>
                            <w:i/>
                            <w:color w:val="1F497D" w:themeColor="text2"/>
                            <w:sz w:val="22"/>
                            <w:szCs w:val="22"/>
                          </w:rPr>
                          <w:t xml:space="preserve">all stakeholders – regulatory bodies, employers, educators – </w:t>
                        </w:r>
                      </w:p>
                      <w:p w:rsidR="000B63E7" w:rsidRPr="000B63E7" w:rsidRDefault="000B63E7" w:rsidP="000B63E7">
                        <w:pPr>
                          <w:ind w:left="504"/>
                          <w:jc w:val="center"/>
                          <w:rPr>
                            <w:rFonts w:ascii="Century Gothic" w:hAnsi="Century Gothic"/>
                            <w:i/>
                            <w:color w:val="1F497D" w:themeColor="text2"/>
                            <w:sz w:val="22"/>
                            <w:szCs w:val="22"/>
                          </w:rPr>
                        </w:pPr>
                        <w:r w:rsidRPr="000B63E7">
                          <w:rPr>
                            <w:rFonts w:ascii="Century Gothic" w:hAnsi="Century Gothic"/>
                            <w:b/>
                            <w:i/>
                            <w:color w:val="1F497D" w:themeColor="text2"/>
                            <w:sz w:val="22"/>
                            <w:szCs w:val="22"/>
                          </w:rPr>
                          <w:t>is medical laboratory science</w:t>
                        </w:r>
                        <w:r w:rsidRPr="000B63E7">
                          <w:rPr>
                            <w:rFonts w:ascii="Century Gothic" w:hAnsi="Century Gothic"/>
                            <w:i/>
                            <w:color w:val="1F497D" w:themeColor="text2"/>
                            <w:sz w:val="22"/>
                            <w:szCs w:val="22"/>
                          </w:rPr>
                          <w:t>.”</w:t>
                        </w:r>
                      </w:p>
                      <w:p w:rsidR="000B63E7" w:rsidRDefault="000B63E7" w:rsidP="000B63E7">
                        <w:pPr>
                          <w:pStyle w:val="NoSpacing"/>
                          <w:ind w:left="360"/>
                          <w:jc w:val="right"/>
                          <w:rPr>
                            <w:color w:val="4F81BD" w:themeColor="accent1"/>
                            <w:sz w:val="20"/>
                            <w:szCs w:val="20"/>
                          </w:rPr>
                        </w:pPr>
                      </w:p>
                      <w:p w:rsidR="000B63E7" w:rsidRPr="000B63E7" w:rsidRDefault="000B63E7" w:rsidP="000B63E7">
                        <w:pPr>
                          <w:pStyle w:val="NoSpacing"/>
                          <w:ind w:left="360"/>
                          <w:jc w:val="right"/>
                          <w:rPr>
                            <w:rFonts w:ascii="Century Gothic" w:hAnsi="Century Gothic"/>
                            <w:color w:val="4F81BD" w:themeColor="accent1"/>
                            <w:sz w:val="20"/>
                            <w:szCs w:val="20"/>
                          </w:rPr>
                        </w:pPr>
                        <w:r w:rsidRPr="000B63E7">
                          <w:rPr>
                            <w:rFonts w:ascii="Century Gothic" w:hAnsi="Century Gothic"/>
                            <w:color w:val="4F81BD" w:themeColor="accent1"/>
                            <w:sz w:val="20"/>
                            <w:szCs w:val="20"/>
                          </w:rPr>
                          <w:t>DR. TIMOTHY WILLETT – SIM-ONE PRESENT AND CEO</w:t>
                        </w:r>
                      </w:p>
                    </w:txbxContent>
                  </v:textbox>
                </v:shape>
                <w10:wrap type="square" anchorx="page" anchory="page"/>
              </v:group>
            </w:pict>
          </mc:Fallback>
        </mc:AlternateContent>
      </w:r>
      <w:r w:rsidR="00852E66">
        <w:rPr>
          <w:sz w:val="36"/>
        </w:rPr>
        <w:t>Executive Summary</w:t>
      </w:r>
      <w:bookmarkEnd w:id="14"/>
      <w:bookmarkEnd w:id="15"/>
      <w:bookmarkEnd w:id="16"/>
    </w:p>
    <w:p w:rsidR="000B63E7" w:rsidRDefault="000B63E7" w:rsidP="00A01CA5">
      <w:pPr>
        <w:rPr>
          <w:sz w:val="22"/>
          <w:szCs w:val="22"/>
        </w:rPr>
      </w:pPr>
      <w:bookmarkStart w:id="17" w:name="_Toc486936705"/>
    </w:p>
    <w:p w:rsidR="00A01CA5" w:rsidRPr="00F037AA" w:rsidRDefault="00A01CA5" w:rsidP="00A01CA5">
      <w:pPr>
        <w:rPr>
          <w:rFonts w:eastAsiaTheme="majorEastAsia" w:cstheme="majorBidi"/>
          <w:color w:val="0078AE"/>
          <w:spacing w:val="5"/>
          <w:kern w:val="28"/>
          <w:sz w:val="22"/>
          <w:szCs w:val="22"/>
        </w:rPr>
      </w:pPr>
      <w:r w:rsidRPr="00F037AA">
        <w:rPr>
          <w:sz w:val="22"/>
          <w:szCs w:val="22"/>
        </w:rPr>
        <w:t xml:space="preserve">Workforce shortages combined with fast-paced </w:t>
      </w:r>
      <w:r w:rsidRPr="00A01CA5">
        <w:rPr>
          <w:noProof/>
          <w:sz w:val="22"/>
          <w:szCs w:val="22"/>
        </w:rPr>
        <w:t>technolog</w:t>
      </w:r>
      <w:r>
        <w:rPr>
          <w:noProof/>
          <w:sz w:val="22"/>
          <w:szCs w:val="22"/>
        </w:rPr>
        <w:t>ical</w:t>
      </w:r>
      <w:r w:rsidRPr="00F037AA">
        <w:rPr>
          <w:sz w:val="22"/>
          <w:szCs w:val="22"/>
        </w:rPr>
        <w:t xml:space="preserve"> change and restrictive health care budgets have changed the </w:t>
      </w:r>
      <w:r w:rsidRPr="00E97E83">
        <w:rPr>
          <w:sz w:val="22"/>
          <w:szCs w:val="22"/>
        </w:rPr>
        <w:t xml:space="preserve">speed </w:t>
      </w:r>
      <w:r>
        <w:rPr>
          <w:noProof/>
          <w:sz w:val="22"/>
          <w:szCs w:val="22"/>
        </w:rPr>
        <w:t>of</w:t>
      </w:r>
      <w:r w:rsidRPr="00E97E83">
        <w:rPr>
          <w:sz w:val="22"/>
          <w:szCs w:val="22"/>
        </w:rPr>
        <w:t xml:space="preserve"> knowledge </w:t>
      </w:r>
      <w:r w:rsidRPr="00A01CA5">
        <w:rPr>
          <w:noProof/>
          <w:sz w:val="22"/>
          <w:szCs w:val="22"/>
        </w:rPr>
        <w:t>ad</w:t>
      </w:r>
      <w:r>
        <w:rPr>
          <w:noProof/>
          <w:sz w:val="22"/>
          <w:szCs w:val="22"/>
        </w:rPr>
        <w:t>o</w:t>
      </w:r>
      <w:r w:rsidRPr="00A01CA5">
        <w:rPr>
          <w:noProof/>
          <w:sz w:val="22"/>
          <w:szCs w:val="22"/>
        </w:rPr>
        <w:t>ption</w:t>
      </w:r>
      <w:r w:rsidRPr="00E97E83">
        <w:rPr>
          <w:sz w:val="22"/>
          <w:szCs w:val="22"/>
        </w:rPr>
        <w:t xml:space="preserve"> between</w:t>
      </w:r>
      <w:r w:rsidRPr="00F037AA">
        <w:rPr>
          <w:sz w:val="22"/>
          <w:szCs w:val="22"/>
        </w:rPr>
        <w:t xml:space="preserve"> academic programs and clinical laboratories. It has been documented that the divide between knowledge and practical application can </w:t>
      </w:r>
      <w:r w:rsidRPr="00BD7E08">
        <w:rPr>
          <w:noProof/>
          <w:sz w:val="22"/>
          <w:szCs w:val="22"/>
        </w:rPr>
        <w:t>effect</w:t>
      </w:r>
      <w:r w:rsidRPr="00F037AA">
        <w:rPr>
          <w:sz w:val="22"/>
          <w:szCs w:val="22"/>
        </w:rPr>
        <w:t xml:space="preserve"> competence and decrease a student’s a</w:t>
      </w:r>
      <w:r w:rsidR="00E2302F">
        <w:rPr>
          <w:sz w:val="22"/>
          <w:szCs w:val="22"/>
        </w:rPr>
        <w:t>bility to become a novice entry-</w:t>
      </w:r>
      <w:r w:rsidRPr="00F037AA">
        <w:rPr>
          <w:sz w:val="22"/>
          <w:szCs w:val="22"/>
        </w:rPr>
        <w:t>level professional. Although medical laboratory science programs are meeting their program accreditation needs and therefore, requirements to produce competent graduates, there are concerns associated with the quality of clinical placement experiences and lack of placement site options</w:t>
      </w:r>
      <w:r>
        <w:rPr>
          <w:sz w:val="22"/>
          <w:szCs w:val="22"/>
        </w:rPr>
        <w:t xml:space="preserve"> (e.g., lack of dedicated preceptor time, lack of training resources to meet competency exposure in a </w:t>
      </w:r>
      <w:r w:rsidRPr="00A01CA5">
        <w:rPr>
          <w:noProof/>
          <w:sz w:val="22"/>
          <w:szCs w:val="22"/>
        </w:rPr>
        <w:t>clinical</w:t>
      </w:r>
      <w:r>
        <w:rPr>
          <w:sz w:val="22"/>
          <w:szCs w:val="22"/>
        </w:rPr>
        <w:t xml:space="preserve"> setting)</w:t>
      </w:r>
      <w:r w:rsidRPr="00F037AA">
        <w:rPr>
          <w:sz w:val="22"/>
          <w:szCs w:val="22"/>
        </w:rPr>
        <w:t xml:space="preserve">. </w:t>
      </w:r>
    </w:p>
    <w:p w:rsidR="00A01CA5" w:rsidRPr="00F037AA" w:rsidRDefault="00A01CA5" w:rsidP="00A01CA5">
      <w:pPr>
        <w:rPr>
          <w:sz w:val="22"/>
          <w:szCs w:val="22"/>
        </w:rPr>
      </w:pPr>
    </w:p>
    <w:p w:rsidR="00A01CA5" w:rsidRPr="00F037AA" w:rsidRDefault="00A01CA5" w:rsidP="00A01CA5">
      <w:pPr>
        <w:pStyle w:val="CSMLS-Body"/>
        <w:rPr>
          <w:szCs w:val="22"/>
          <w:lang w:val="en-US"/>
        </w:rPr>
      </w:pPr>
      <w:r w:rsidRPr="00F037AA">
        <w:rPr>
          <w:szCs w:val="22"/>
        </w:rPr>
        <w:t xml:space="preserve">Academic programs are required to procure a clinical placement site and </w:t>
      </w:r>
      <w:r>
        <w:rPr>
          <w:szCs w:val="22"/>
        </w:rPr>
        <w:t xml:space="preserve">training </w:t>
      </w:r>
      <w:r w:rsidRPr="00F037AA">
        <w:rPr>
          <w:noProof/>
          <w:szCs w:val="22"/>
        </w:rPr>
        <w:t>spot</w:t>
      </w:r>
      <w:r w:rsidRPr="00F037AA">
        <w:rPr>
          <w:szCs w:val="22"/>
        </w:rPr>
        <w:t xml:space="preserve"> for each student prior to </w:t>
      </w:r>
      <w:r w:rsidRPr="00A01CA5">
        <w:rPr>
          <w:noProof/>
          <w:szCs w:val="22"/>
        </w:rPr>
        <w:t>ent</w:t>
      </w:r>
      <w:r>
        <w:rPr>
          <w:noProof/>
          <w:szCs w:val="22"/>
        </w:rPr>
        <w:t>ering</w:t>
      </w:r>
      <w:r w:rsidRPr="00F037AA">
        <w:rPr>
          <w:szCs w:val="22"/>
        </w:rPr>
        <w:t xml:space="preserve"> </w:t>
      </w:r>
      <w:r w:rsidRPr="00A01CA5">
        <w:rPr>
          <w:noProof/>
          <w:szCs w:val="22"/>
        </w:rPr>
        <w:t>in</w:t>
      </w:r>
      <w:r>
        <w:rPr>
          <w:noProof/>
          <w:szCs w:val="22"/>
        </w:rPr>
        <w:t>to</w:t>
      </w:r>
      <w:r w:rsidRPr="00F037AA">
        <w:rPr>
          <w:szCs w:val="22"/>
        </w:rPr>
        <w:t xml:space="preserve"> </w:t>
      </w:r>
      <w:r>
        <w:rPr>
          <w:szCs w:val="22"/>
        </w:rPr>
        <w:t xml:space="preserve">an </w:t>
      </w:r>
      <w:r w:rsidRPr="00F037AA">
        <w:rPr>
          <w:szCs w:val="22"/>
        </w:rPr>
        <w:t xml:space="preserve">academic program. Given the highlighted challenges, </w:t>
      </w:r>
      <w:r>
        <w:rPr>
          <w:szCs w:val="22"/>
        </w:rPr>
        <w:t xml:space="preserve">amongst others, </w:t>
      </w:r>
      <w:r w:rsidRPr="00F037AA">
        <w:rPr>
          <w:szCs w:val="22"/>
        </w:rPr>
        <w:t>the current scenario acts a</w:t>
      </w:r>
      <w:r>
        <w:rPr>
          <w:szCs w:val="22"/>
        </w:rPr>
        <w:t>s a</w:t>
      </w:r>
      <w:r w:rsidRPr="00F037AA">
        <w:rPr>
          <w:szCs w:val="22"/>
        </w:rPr>
        <w:t xml:space="preserve"> bottleneck in the</w:t>
      </w:r>
      <w:r>
        <w:rPr>
          <w:szCs w:val="22"/>
        </w:rPr>
        <w:t xml:space="preserve"> student-to-professional </w:t>
      </w:r>
      <w:r w:rsidRPr="00F037AA">
        <w:rPr>
          <w:szCs w:val="22"/>
        </w:rPr>
        <w:t xml:space="preserve">pathway, ultimately decreasing our ability to increase the size of the medical laboratory workforce. </w:t>
      </w:r>
      <w:r w:rsidRPr="00F037AA">
        <w:rPr>
          <w:szCs w:val="22"/>
          <w:lang w:val="en-US"/>
        </w:rPr>
        <w:t xml:space="preserve">In order to the change this scenario, new models of education and </w:t>
      </w:r>
      <w:r>
        <w:rPr>
          <w:szCs w:val="22"/>
          <w:lang w:val="en-US"/>
        </w:rPr>
        <w:t xml:space="preserve">clinical placement training </w:t>
      </w:r>
      <w:r w:rsidRPr="00F037AA">
        <w:rPr>
          <w:szCs w:val="22"/>
          <w:lang w:val="en-US"/>
        </w:rPr>
        <w:t>are required</w:t>
      </w:r>
      <w:r>
        <w:rPr>
          <w:szCs w:val="22"/>
          <w:lang w:val="en-US"/>
        </w:rPr>
        <w:t>,</w:t>
      </w:r>
      <w:r w:rsidRPr="00F037AA">
        <w:rPr>
          <w:szCs w:val="22"/>
          <w:lang w:val="en-US"/>
        </w:rPr>
        <w:t xml:space="preserve"> in which simulation </w:t>
      </w:r>
      <w:r>
        <w:rPr>
          <w:szCs w:val="22"/>
          <w:lang w:val="en-US"/>
        </w:rPr>
        <w:t xml:space="preserve">can </w:t>
      </w:r>
      <w:r w:rsidRPr="00F037AA">
        <w:rPr>
          <w:szCs w:val="22"/>
          <w:lang w:val="en-US"/>
        </w:rPr>
        <w:t xml:space="preserve">play an important role. </w:t>
      </w:r>
    </w:p>
    <w:p w:rsidR="00A01CA5" w:rsidRPr="00F037AA" w:rsidRDefault="00A01CA5" w:rsidP="00A01CA5">
      <w:pPr>
        <w:rPr>
          <w:sz w:val="22"/>
          <w:szCs w:val="22"/>
        </w:rPr>
      </w:pPr>
      <w:r w:rsidRPr="00F037AA">
        <w:rPr>
          <w:sz w:val="22"/>
          <w:szCs w:val="22"/>
        </w:rPr>
        <w:t xml:space="preserve">The Canadian Society for Medical Laboratory Science (CSMLS) acknowledges the importance of innovative learning environments and </w:t>
      </w:r>
      <w:r w:rsidRPr="00A01CA5">
        <w:rPr>
          <w:noProof/>
          <w:sz w:val="22"/>
          <w:szCs w:val="22"/>
        </w:rPr>
        <w:t>hands</w:t>
      </w:r>
      <w:r>
        <w:rPr>
          <w:noProof/>
          <w:sz w:val="22"/>
          <w:szCs w:val="22"/>
        </w:rPr>
        <w:t>-</w:t>
      </w:r>
      <w:r w:rsidRPr="00A01CA5">
        <w:rPr>
          <w:noProof/>
          <w:sz w:val="22"/>
          <w:szCs w:val="22"/>
        </w:rPr>
        <w:t>on</w:t>
      </w:r>
      <w:r w:rsidRPr="00F037AA">
        <w:rPr>
          <w:sz w:val="22"/>
          <w:szCs w:val="22"/>
        </w:rPr>
        <w:t xml:space="preserve"> practice through clinical placement experiences to ensure the next generation’s expertise in medical laboratory science. </w:t>
      </w:r>
      <w:r w:rsidRPr="00F037AA">
        <w:rPr>
          <w:rFonts w:eastAsia="Rockwell" w:cs="Rockwell"/>
          <w:sz w:val="22"/>
          <w:szCs w:val="22"/>
        </w:rPr>
        <w:t xml:space="preserve">CSMLS is conducting a </w:t>
      </w:r>
      <w:r w:rsidRPr="00A01CA5">
        <w:rPr>
          <w:rFonts w:eastAsia="Rockwell" w:cs="Rockwell"/>
          <w:noProof/>
          <w:sz w:val="22"/>
          <w:szCs w:val="22"/>
        </w:rPr>
        <w:t>long</w:t>
      </w:r>
      <w:r>
        <w:rPr>
          <w:rFonts w:eastAsia="Rockwell" w:cs="Rockwell"/>
          <w:noProof/>
          <w:sz w:val="22"/>
          <w:szCs w:val="22"/>
        </w:rPr>
        <w:t>-</w:t>
      </w:r>
      <w:r w:rsidRPr="00A01CA5">
        <w:rPr>
          <w:rFonts w:eastAsia="Rockwell" w:cs="Rockwell"/>
          <w:noProof/>
          <w:sz w:val="22"/>
          <w:szCs w:val="22"/>
        </w:rPr>
        <w:t>term</w:t>
      </w:r>
      <w:r w:rsidRPr="00F037AA">
        <w:rPr>
          <w:rFonts w:eastAsia="Rockwell" w:cs="Rockwell"/>
          <w:sz w:val="22"/>
          <w:szCs w:val="22"/>
        </w:rPr>
        <w:t xml:space="preserve"> initiative to examine models of simulation and clinical placements to enhance student learning, remove</w:t>
      </w:r>
      <w:r>
        <w:rPr>
          <w:rFonts w:eastAsia="Rockwell" w:cs="Rockwell"/>
          <w:sz w:val="22"/>
          <w:szCs w:val="22"/>
        </w:rPr>
        <w:t xml:space="preserve"> the</w:t>
      </w:r>
      <w:r w:rsidRPr="00F037AA">
        <w:rPr>
          <w:rFonts w:eastAsia="Rockwell" w:cs="Rockwell"/>
          <w:sz w:val="22"/>
          <w:szCs w:val="22"/>
        </w:rPr>
        <w:t xml:space="preserve"> </w:t>
      </w:r>
      <w:r w:rsidRPr="00A01CA5">
        <w:rPr>
          <w:rFonts w:eastAsia="Rockwell" w:cs="Rockwell"/>
          <w:noProof/>
          <w:sz w:val="22"/>
          <w:szCs w:val="22"/>
        </w:rPr>
        <w:t>burden</w:t>
      </w:r>
      <w:r w:rsidRPr="00F037AA">
        <w:rPr>
          <w:rFonts w:eastAsia="Rockwell" w:cs="Rockwell"/>
          <w:sz w:val="22"/>
          <w:szCs w:val="22"/>
        </w:rPr>
        <w:t xml:space="preserve"> from the clinical placement setting and engage educators in different academic techniques to accommodate the need. T</w:t>
      </w:r>
      <w:r w:rsidRPr="00F037AA">
        <w:rPr>
          <w:sz w:val="22"/>
          <w:szCs w:val="22"/>
        </w:rPr>
        <w:t xml:space="preserve">his initiative supports academic programs, </w:t>
      </w:r>
      <w:r w:rsidRPr="001E3F8F">
        <w:rPr>
          <w:noProof/>
          <w:sz w:val="22"/>
          <w:szCs w:val="22"/>
        </w:rPr>
        <w:t>health care</w:t>
      </w:r>
      <w:r w:rsidRPr="00F037AA">
        <w:rPr>
          <w:sz w:val="22"/>
          <w:szCs w:val="22"/>
        </w:rPr>
        <w:t xml:space="preserve"> </w:t>
      </w:r>
      <w:r w:rsidRPr="00BD7E08">
        <w:rPr>
          <w:noProof/>
          <w:sz w:val="22"/>
          <w:szCs w:val="22"/>
        </w:rPr>
        <w:t>organizations</w:t>
      </w:r>
      <w:r w:rsidRPr="00F037AA">
        <w:rPr>
          <w:sz w:val="22"/>
          <w:szCs w:val="22"/>
        </w:rPr>
        <w:t xml:space="preserve"> and the future medical laboratory workforce through understanding current system gaps that inhibit the increase of working medical laboratory professionals as well as creating evidence that </w:t>
      </w:r>
      <w:r w:rsidRPr="00A01CA5">
        <w:rPr>
          <w:noProof/>
          <w:sz w:val="22"/>
          <w:szCs w:val="22"/>
        </w:rPr>
        <w:t>support</w:t>
      </w:r>
      <w:r>
        <w:rPr>
          <w:noProof/>
          <w:sz w:val="22"/>
          <w:szCs w:val="22"/>
        </w:rPr>
        <w:t>s</w:t>
      </w:r>
      <w:r w:rsidRPr="00F037AA">
        <w:rPr>
          <w:sz w:val="22"/>
          <w:szCs w:val="22"/>
        </w:rPr>
        <w:t xml:space="preserve"> other potential solutions.</w:t>
      </w:r>
    </w:p>
    <w:p w:rsidR="00A01CA5" w:rsidRPr="00F037AA" w:rsidRDefault="00A01CA5" w:rsidP="00A01CA5">
      <w:pPr>
        <w:rPr>
          <w:sz w:val="22"/>
          <w:szCs w:val="22"/>
        </w:rPr>
      </w:pPr>
    </w:p>
    <w:p w:rsidR="00A01CA5" w:rsidRPr="00F037AA" w:rsidRDefault="00A01CA5" w:rsidP="00A01CA5">
      <w:pPr>
        <w:pStyle w:val="CSMLS-Body"/>
        <w:rPr>
          <w:szCs w:val="22"/>
        </w:rPr>
      </w:pPr>
      <w:r w:rsidRPr="00F037AA">
        <w:rPr>
          <w:szCs w:val="22"/>
        </w:rPr>
        <w:t xml:space="preserve">In alignment with the conclusions drawn during Phase 1 of the initiative, CSMLS conducted Phase 2b – a national Employer’s Forum (April </w:t>
      </w:r>
      <w:r w:rsidRPr="00A01CA5">
        <w:rPr>
          <w:noProof/>
          <w:szCs w:val="22"/>
        </w:rPr>
        <w:t>29th</w:t>
      </w:r>
      <w:r>
        <w:rPr>
          <w:noProof/>
          <w:szCs w:val="22"/>
        </w:rPr>
        <w:t>,</w:t>
      </w:r>
      <w:r w:rsidRPr="00F037AA">
        <w:rPr>
          <w:szCs w:val="22"/>
        </w:rPr>
        <w:t xml:space="preserve"> 2017 in Toronto, ON; </w:t>
      </w:r>
      <w:r w:rsidRPr="00A01CA5">
        <w:rPr>
          <w:noProof/>
          <w:szCs w:val="22"/>
        </w:rPr>
        <w:t>co</w:t>
      </w:r>
      <w:r>
        <w:rPr>
          <w:noProof/>
          <w:szCs w:val="22"/>
        </w:rPr>
        <w:t>-</w:t>
      </w:r>
      <w:r w:rsidRPr="00A01CA5">
        <w:rPr>
          <w:noProof/>
          <w:szCs w:val="22"/>
        </w:rPr>
        <w:t>hosted</w:t>
      </w:r>
      <w:r w:rsidRPr="00F037AA">
        <w:rPr>
          <w:szCs w:val="22"/>
        </w:rPr>
        <w:t xml:space="preserve"> with The Michener Institute of Education at UHN). The event brought together private and public </w:t>
      </w:r>
      <w:r w:rsidRPr="00BD7E08">
        <w:rPr>
          <w:noProof/>
          <w:szCs w:val="22"/>
        </w:rPr>
        <w:t>health care</w:t>
      </w:r>
      <w:r w:rsidRPr="00F037AA">
        <w:rPr>
          <w:szCs w:val="22"/>
        </w:rPr>
        <w:t xml:space="preserve"> organizations and representatives, who support student learning in clinical environments, to continue the educator’s conversation</w:t>
      </w:r>
      <w:r w:rsidR="00E2302F">
        <w:rPr>
          <w:szCs w:val="22"/>
        </w:rPr>
        <w:t xml:space="preserve"> from Phase 1</w:t>
      </w:r>
      <w:r w:rsidRPr="00F037AA">
        <w:rPr>
          <w:szCs w:val="22"/>
        </w:rPr>
        <w:t xml:space="preserve">. </w:t>
      </w:r>
    </w:p>
    <w:p w:rsidR="00A01CA5" w:rsidRPr="00F037AA" w:rsidRDefault="00A01CA5" w:rsidP="00A01CA5">
      <w:pPr>
        <w:pStyle w:val="CSMLS-Body"/>
        <w:rPr>
          <w:szCs w:val="22"/>
        </w:rPr>
      </w:pPr>
      <w:r w:rsidRPr="00F037AA">
        <w:rPr>
          <w:szCs w:val="22"/>
        </w:rPr>
        <w:t xml:space="preserve">In general, the purpose of the 2017 Forum was to bring together medical laboratory employer stakeholders and share key stakeholder perspectives (educators, clinical preceptors, recent graduates, etc.) that demonstrate the need for new simulation and clinical placements models to contribute to decreasing the impact of health human resource shortages. As </w:t>
      </w:r>
      <w:r>
        <w:rPr>
          <w:szCs w:val="22"/>
        </w:rPr>
        <w:t>occurred during</w:t>
      </w:r>
      <w:r w:rsidRPr="00F037AA">
        <w:rPr>
          <w:szCs w:val="22"/>
        </w:rPr>
        <w:t xml:space="preserve"> the Educator Forum in 2016, all discussions and information </w:t>
      </w:r>
      <w:r w:rsidRPr="00F037AA">
        <w:rPr>
          <w:szCs w:val="22"/>
        </w:rPr>
        <w:lastRenderedPageBreak/>
        <w:t xml:space="preserve">were clearly focused on ways to improve students’ experience within clinical placements </w:t>
      </w:r>
      <w:r>
        <w:rPr>
          <w:szCs w:val="22"/>
        </w:rPr>
        <w:t xml:space="preserve">and didactic settings </w:t>
      </w:r>
      <w:r w:rsidRPr="00F037AA">
        <w:rPr>
          <w:szCs w:val="22"/>
        </w:rPr>
        <w:t xml:space="preserve">and support change to increase student seats in programs. Considerations for how simulation could support clinical placement models </w:t>
      </w:r>
      <w:r w:rsidR="00CF4D9F">
        <w:rPr>
          <w:szCs w:val="22"/>
        </w:rPr>
        <w:t>were</w:t>
      </w:r>
      <w:r w:rsidRPr="00F037AA">
        <w:rPr>
          <w:szCs w:val="22"/>
        </w:rPr>
        <w:t xml:space="preserve"> highlighted throughout the event.   </w:t>
      </w:r>
    </w:p>
    <w:p w:rsidR="00A01CA5" w:rsidRPr="00F037AA" w:rsidRDefault="00A01CA5" w:rsidP="00A01CA5">
      <w:pPr>
        <w:pStyle w:val="CSMLS-Body"/>
        <w:rPr>
          <w:szCs w:val="22"/>
        </w:rPr>
      </w:pPr>
      <w:r w:rsidRPr="00F037AA">
        <w:rPr>
          <w:szCs w:val="22"/>
        </w:rPr>
        <w:t xml:space="preserve">Approximately 60 participants were in attendance for the Forum and represented a diverse group of employers from across Canada, including those from rural and remote areas, urban cores, small to large labs, private and public labs, as well as representation from </w:t>
      </w:r>
      <w:r w:rsidR="00E2302F">
        <w:rPr>
          <w:szCs w:val="22"/>
        </w:rPr>
        <w:t>Medical Laboratory Technologist (</w:t>
      </w:r>
      <w:r w:rsidRPr="00F037AA">
        <w:rPr>
          <w:szCs w:val="22"/>
        </w:rPr>
        <w:t>MLT</w:t>
      </w:r>
      <w:r w:rsidR="00E2302F">
        <w:rPr>
          <w:szCs w:val="22"/>
        </w:rPr>
        <w:t>)</w:t>
      </w:r>
      <w:r w:rsidRPr="00F037AA">
        <w:rPr>
          <w:szCs w:val="22"/>
        </w:rPr>
        <w:t xml:space="preserve"> and </w:t>
      </w:r>
      <w:r w:rsidR="00E2302F">
        <w:rPr>
          <w:szCs w:val="22"/>
        </w:rPr>
        <w:t>Medical Laboratory Assistant/Technician (</w:t>
      </w:r>
      <w:r w:rsidRPr="00F037AA">
        <w:rPr>
          <w:szCs w:val="22"/>
        </w:rPr>
        <w:t>MLA</w:t>
      </w:r>
      <w:r w:rsidR="00E2302F">
        <w:rPr>
          <w:szCs w:val="22"/>
        </w:rPr>
        <w:t>)</w:t>
      </w:r>
      <w:r w:rsidRPr="00F037AA">
        <w:rPr>
          <w:szCs w:val="22"/>
        </w:rPr>
        <w:t xml:space="preserve"> professions. Attendees held a wide range of titles, as intended by the Forum, to ensure that professionals, clinical preceptors/instructors, management and senior executives</w:t>
      </w:r>
      <w:r w:rsidR="00E2302F">
        <w:rPr>
          <w:szCs w:val="22"/>
        </w:rPr>
        <w:t xml:space="preserve"> were present</w:t>
      </w:r>
      <w:r w:rsidRPr="00F037AA">
        <w:rPr>
          <w:szCs w:val="22"/>
        </w:rPr>
        <w:t xml:space="preserve">. In </w:t>
      </w:r>
      <w:r w:rsidRPr="00A01CA5">
        <w:rPr>
          <w:noProof/>
          <w:szCs w:val="22"/>
        </w:rPr>
        <w:t>addition</w:t>
      </w:r>
      <w:r w:rsidRPr="00F037AA">
        <w:rPr>
          <w:szCs w:val="22"/>
        </w:rPr>
        <w:t xml:space="preserve">, representatives included program instructors, regulators, government, medical laboratory professionals, simulation and curricula experts, CSMLS </w:t>
      </w:r>
      <w:r w:rsidR="00CF4D9F">
        <w:rPr>
          <w:szCs w:val="22"/>
        </w:rPr>
        <w:t>Board of Directors and staff members,</w:t>
      </w:r>
      <w:r w:rsidRPr="00F037AA">
        <w:rPr>
          <w:szCs w:val="22"/>
        </w:rPr>
        <w:t xml:space="preserve"> and students.</w:t>
      </w:r>
    </w:p>
    <w:p w:rsidR="00A01CA5" w:rsidRDefault="00A01CA5" w:rsidP="00A01CA5">
      <w:pPr>
        <w:pStyle w:val="CSMLS-Body"/>
        <w:rPr>
          <w:szCs w:val="22"/>
        </w:rPr>
      </w:pPr>
      <w:r w:rsidRPr="00F037AA">
        <w:rPr>
          <w:szCs w:val="22"/>
        </w:rPr>
        <w:t xml:space="preserve">The Forum was designed to provide information sharing </w:t>
      </w:r>
      <w:r w:rsidR="00E2302F">
        <w:rPr>
          <w:szCs w:val="22"/>
        </w:rPr>
        <w:t xml:space="preserve">in </w:t>
      </w:r>
      <w:r w:rsidRPr="00F037AA">
        <w:rPr>
          <w:szCs w:val="22"/>
        </w:rPr>
        <w:t xml:space="preserve">the morning and interactive discussion sessions in the afternoon. </w:t>
      </w:r>
      <w:r>
        <w:rPr>
          <w:szCs w:val="22"/>
        </w:rPr>
        <w:t xml:space="preserve">The morning highlighted information from an </w:t>
      </w:r>
      <w:r w:rsidRPr="00F037AA">
        <w:rPr>
          <w:szCs w:val="22"/>
        </w:rPr>
        <w:t>environmental scan</w:t>
      </w:r>
      <w:r>
        <w:rPr>
          <w:szCs w:val="22"/>
        </w:rPr>
        <w:t xml:space="preserve"> of academic programs models on simulation and clinical placement</w:t>
      </w:r>
      <w:r w:rsidR="00CF4D9F">
        <w:rPr>
          <w:szCs w:val="22"/>
        </w:rPr>
        <w:t>s</w:t>
      </w:r>
      <w:r w:rsidRPr="00F037AA">
        <w:rPr>
          <w:szCs w:val="22"/>
        </w:rPr>
        <w:t xml:space="preserve">, recent graduates’ clinical placement perspective, </w:t>
      </w:r>
      <w:r>
        <w:rPr>
          <w:szCs w:val="22"/>
        </w:rPr>
        <w:t xml:space="preserve">two </w:t>
      </w:r>
      <w:r w:rsidRPr="00F037AA">
        <w:rPr>
          <w:szCs w:val="22"/>
        </w:rPr>
        <w:t>employer survey</w:t>
      </w:r>
      <w:r>
        <w:rPr>
          <w:szCs w:val="22"/>
        </w:rPr>
        <w:t>s</w:t>
      </w:r>
      <w:r w:rsidRPr="00F037AA">
        <w:rPr>
          <w:szCs w:val="22"/>
        </w:rPr>
        <w:t xml:space="preserve"> </w:t>
      </w:r>
      <w:r>
        <w:rPr>
          <w:szCs w:val="22"/>
        </w:rPr>
        <w:t xml:space="preserve">and other </w:t>
      </w:r>
      <w:r w:rsidRPr="00F037AA">
        <w:rPr>
          <w:szCs w:val="22"/>
        </w:rPr>
        <w:t xml:space="preserve">relevant research </w:t>
      </w:r>
      <w:r>
        <w:rPr>
          <w:szCs w:val="22"/>
        </w:rPr>
        <w:t>(reports can be found on the CSMLS website</w:t>
      </w:r>
      <w:r w:rsidR="00CF4D9F">
        <w:rPr>
          <w:szCs w:val="22"/>
        </w:rPr>
        <w:t xml:space="preserve"> under Research</w:t>
      </w:r>
      <w:r>
        <w:rPr>
          <w:szCs w:val="22"/>
        </w:rPr>
        <w:t>)</w:t>
      </w:r>
      <w:r w:rsidRPr="00F037AA">
        <w:rPr>
          <w:szCs w:val="22"/>
        </w:rPr>
        <w:t xml:space="preserve">. The afternoon sessions generated a vast amount of discussion and provided clarity around needs and solutions as perceived by employers. The small group session was used to describe the lived experience of the clinical preceptor and students in today’s clinical placement scenarios, identify the changes that need to occur at four levels of stakeholders and begin </w:t>
      </w:r>
      <w:r w:rsidRPr="00A01CA5">
        <w:rPr>
          <w:noProof/>
          <w:szCs w:val="22"/>
        </w:rPr>
        <w:t>brainstorming</w:t>
      </w:r>
      <w:r w:rsidRPr="00F037AA">
        <w:rPr>
          <w:szCs w:val="22"/>
        </w:rPr>
        <w:t xml:space="preserve"> </w:t>
      </w:r>
      <w:r w:rsidR="00CF4D9F">
        <w:rPr>
          <w:szCs w:val="22"/>
        </w:rPr>
        <w:t xml:space="preserve">on </w:t>
      </w:r>
      <w:r w:rsidRPr="00F037AA">
        <w:rPr>
          <w:szCs w:val="22"/>
        </w:rPr>
        <w:t>solutions to achieve this change.</w:t>
      </w:r>
      <w:r>
        <w:rPr>
          <w:szCs w:val="22"/>
        </w:rPr>
        <w:t xml:space="preserve"> </w:t>
      </w:r>
      <w:r w:rsidRPr="00F037AA">
        <w:rPr>
          <w:szCs w:val="22"/>
        </w:rPr>
        <w:t xml:space="preserve">For this panel, three academic and three employer representatives were gathered to discuss their perceptions in regards to the future of clinical placement models, the type of changes that were coming in the future which may impact this, the value they placed in simulation to help transform such models to increase workforce and the requirements needed to achieve this. The panelists were chosen because </w:t>
      </w:r>
      <w:r w:rsidR="00E2302F">
        <w:rPr>
          <w:szCs w:val="22"/>
        </w:rPr>
        <w:t xml:space="preserve">of this </w:t>
      </w:r>
      <w:r w:rsidRPr="00F037AA">
        <w:rPr>
          <w:szCs w:val="22"/>
        </w:rPr>
        <w:t xml:space="preserve">variety in work experience, geographical </w:t>
      </w:r>
      <w:r w:rsidRPr="00BD7E08">
        <w:rPr>
          <w:noProof/>
          <w:szCs w:val="22"/>
        </w:rPr>
        <w:t>diversity</w:t>
      </w:r>
      <w:r w:rsidRPr="00F037AA">
        <w:rPr>
          <w:szCs w:val="22"/>
        </w:rPr>
        <w:t xml:space="preserve"> and exposure to simulation, allowing for a multiplicity of opinions to be explored.</w:t>
      </w:r>
    </w:p>
    <w:p w:rsidR="00A01CA5" w:rsidRDefault="00A01CA5" w:rsidP="00A01CA5">
      <w:pPr>
        <w:pStyle w:val="CSMLS-Body"/>
      </w:pPr>
      <w:r>
        <w:rPr>
          <w:szCs w:val="22"/>
        </w:rPr>
        <w:t xml:space="preserve">The Forum was </w:t>
      </w:r>
      <w:r>
        <w:t xml:space="preserve">an excellent opportunity to start conversations with </w:t>
      </w:r>
      <w:r w:rsidRPr="001F12C6">
        <w:rPr>
          <w:noProof/>
        </w:rPr>
        <w:t>employer</w:t>
      </w:r>
      <w:r w:rsidRPr="00A01CA5">
        <w:rPr>
          <w:noProof/>
        </w:rPr>
        <w:t>s</w:t>
      </w:r>
      <w:r>
        <w:t xml:space="preserve"> that built upon the information previously obtained from graduates and academic programs on simulation and clinical placement models in Canada. As noted during the event, the Forum represented a key entry point for employer stakeholders at all level</w:t>
      </w:r>
      <w:r w:rsidR="00CF4D9F">
        <w:t>s</w:t>
      </w:r>
      <w:r>
        <w:t xml:space="preserve"> to grasp and start activating ideas that will support the profession locally, provincially and nationally. Overall, attendees represented a group of employers willing to engage, embracing academic programs in change as they recognize their connected threads which shape the fabric of the student experience and future professional workforce. Potential to foster this relationship and support new models of education and training were welcomed, focusing on the validity of simulation to act as a support mechanism in through competency acquisition and student throughput to increase the workforce. Additional solutions focused on restricting and/or dedicated funding models, creating greater consistency in training for students and preceptors, increased </w:t>
      </w:r>
      <w:r w:rsidRPr="00BD7E08">
        <w:rPr>
          <w:noProof/>
        </w:rPr>
        <w:t>quality</w:t>
      </w:r>
      <w:r>
        <w:t xml:space="preserve"> of supervision models and greater exposure to simulation. Recommendations for continuing the simulation and clinical placement discussion as well as supporting research to create </w:t>
      </w:r>
      <w:r w:rsidRPr="00A01CA5">
        <w:rPr>
          <w:noProof/>
        </w:rPr>
        <w:t>evidence</w:t>
      </w:r>
      <w:r>
        <w:rPr>
          <w:noProof/>
        </w:rPr>
        <w:t>-</w:t>
      </w:r>
      <w:r w:rsidRPr="00A01CA5">
        <w:rPr>
          <w:noProof/>
        </w:rPr>
        <w:t>based</w:t>
      </w:r>
      <w:r>
        <w:t xml:space="preserve"> simulation curricula were positive outcomes of the event, reflecting the positive direction of the larger initiative to move forward. </w:t>
      </w:r>
    </w:p>
    <w:p w:rsidR="00F037AA" w:rsidRDefault="00F037AA">
      <w:pPr>
        <w:rPr>
          <w:rFonts w:ascii="Century Gothic" w:eastAsiaTheme="majorEastAsia" w:hAnsi="Century Gothic" w:cstheme="majorBidi"/>
          <w:color w:val="0078AE"/>
          <w:spacing w:val="5"/>
          <w:kern w:val="28"/>
          <w:sz w:val="32"/>
          <w:szCs w:val="52"/>
        </w:rPr>
      </w:pPr>
      <w:r>
        <w:br w:type="page"/>
      </w:r>
    </w:p>
    <w:p w:rsidR="00580825" w:rsidRDefault="008F5293" w:rsidP="00580825">
      <w:pPr>
        <w:pStyle w:val="Title"/>
      </w:pPr>
      <w:bookmarkStart w:id="18" w:name="_Toc491077399"/>
      <w:r>
        <w:lastRenderedPageBreak/>
        <w:t>S</w:t>
      </w:r>
      <w:r w:rsidR="00580825" w:rsidRPr="00580825">
        <w:t>imulation and Clinical Placement – Employer Forum</w:t>
      </w:r>
      <w:bookmarkEnd w:id="17"/>
      <w:bookmarkEnd w:id="18"/>
    </w:p>
    <w:p w:rsidR="001A499C" w:rsidRPr="009C62DC" w:rsidRDefault="00580825" w:rsidP="007435FF">
      <w:pPr>
        <w:pStyle w:val="CSMLS-Heading"/>
        <w:rPr>
          <w:sz w:val="36"/>
        </w:rPr>
      </w:pPr>
      <w:bookmarkStart w:id="19" w:name="_Toc486936706"/>
      <w:bookmarkStart w:id="20" w:name="_Toc491077400"/>
      <w:r>
        <w:rPr>
          <w:sz w:val="36"/>
        </w:rPr>
        <w:t>Background</w:t>
      </w:r>
      <w:bookmarkEnd w:id="19"/>
      <w:bookmarkEnd w:id="20"/>
    </w:p>
    <w:p w:rsidR="00E6045F" w:rsidRPr="00AF6627" w:rsidRDefault="00E6045F" w:rsidP="00CF6836">
      <w:pPr>
        <w:pStyle w:val="CSMLS-Body"/>
        <w:rPr>
          <w:lang w:val="en-US"/>
        </w:rPr>
      </w:pPr>
      <w:r w:rsidRPr="00AF6627">
        <w:rPr>
          <w:lang w:val="en-US"/>
        </w:rPr>
        <w:t xml:space="preserve">Canada is facing a serious </w:t>
      </w:r>
      <w:r w:rsidR="00E2302F">
        <w:rPr>
          <w:lang w:val="en-US"/>
        </w:rPr>
        <w:t>human health resource (</w:t>
      </w:r>
      <w:r>
        <w:rPr>
          <w:lang w:val="en-US"/>
        </w:rPr>
        <w:t>HHR</w:t>
      </w:r>
      <w:r w:rsidR="00E2302F">
        <w:rPr>
          <w:lang w:val="en-US"/>
        </w:rPr>
        <w:t>)</w:t>
      </w:r>
      <w:r>
        <w:rPr>
          <w:lang w:val="en-US"/>
        </w:rPr>
        <w:t xml:space="preserve"> </w:t>
      </w:r>
      <w:r w:rsidRPr="00AF6627">
        <w:rPr>
          <w:lang w:val="en-US"/>
        </w:rPr>
        <w:t xml:space="preserve">shortage </w:t>
      </w:r>
      <w:r>
        <w:rPr>
          <w:lang w:val="en-US"/>
        </w:rPr>
        <w:t xml:space="preserve">with the </w:t>
      </w:r>
      <w:r w:rsidRPr="00AF6627">
        <w:rPr>
          <w:lang w:val="en-US"/>
        </w:rPr>
        <w:t>MLP (includes Medical Laboratory Technologists [MLTs] and Medical Laboratory Assistants/Technicians [MLAs]). In 2010 the Canadian Institute for Health Information</w:t>
      </w:r>
      <w:r>
        <w:rPr>
          <w:lang w:val="en-US"/>
        </w:rPr>
        <w:t xml:space="preserve"> (CIHI)</w:t>
      </w:r>
      <w:r w:rsidRPr="00AF6627">
        <w:rPr>
          <w:lang w:val="en-US"/>
        </w:rPr>
        <w:t xml:space="preserve"> identified that approximately </w:t>
      </w:r>
      <w:r w:rsidRPr="00785F7D">
        <w:rPr>
          <w:rFonts w:eastAsia="Rockwell,MinionPro-Regular" w:cs="Rockwell,MinionPro-Regular"/>
          <w:lang w:val="en-US"/>
        </w:rPr>
        <w:t>half of all MLTs would be eligible to retire in 10 years, with the</w:t>
      </w:r>
      <w:r>
        <w:rPr>
          <w:rFonts w:eastAsia="Rockwell,MinionPro-Regular" w:cs="Rockwell,MinionPro-Regular"/>
          <w:lang w:val="en-US"/>
        </w:rPr>
        <w:t xml:space="preserve"> </w:t>
      </w:r>
      <w:r w:rsidRPr="00785F7D">
        <w:rPr>
          <w:rFonts w:eastAsia="Rockwell,MinionPro-Regular" w:cs="Rockwell,MinionPro-Regular"/>
          <w:lang w:val="en-US"/>
        </w:rPr>
        <w:t>greatest impact felt in Canada’s rural and remote communities.</w:t>
      </w:r>
      <w:r w:rsidRPr="00785F7D">
        <w:rPr>
          <w:rStyle w:val="FootnoteReference"/>
          <w:rFonts w:eastAsia="Rockwell,MinionPro-Regular" w:cs="Rockwell,MinionPro-Regular"/>
          <w:lang w:val="en-US"/>
        </w:rPr>
        <w:footnoteReference w:id="1"/>
      </w:r>
      <w:r w:rsidRPr="00785F7D">
        <w:rPr>
          <w:rFonts w:eastAsia="Rockwell,MinionPro-Regular" w:cs="Rockwell,MinionPro-Regular"/>
          <w:lang w:val="en-US"/>
        </w:rPr>
        <w:t xml:space="preserve"> This period of time has closed in on the professional community across all provinces and territories resulting in </w:t>
      </w:r>
      <w:r w:rsidR="00735498">
        <w:rPr>
          <w:rFonts w:eastAsia="Rockwell,MinionPro-Regular" w:cs="Rockwell,MinionPro-Regular"/>
          <w:lang w:val="en-US"/>
        </w:rPr>
        <w:t>a</w:t>
      </w:r>
      <w:r w:rsidRPr="00785F7D">
        <w:rPr>
          <w:rFonts w:eastAsia="Rockwell,MinionPro-Regular" w:cs="Rockwell,MinionPro-Regular"/>
          <w:lang w:val="en-US"/>
        </w:rPr>
        <w:t xml:space="preserve"> decrease </w:t>
      </w:r>
      <w:r w:rsidR="00735498">
        <w:rPr>
          <w:rFonts w:eastAsia="Rockwell,MinionPro-Regular" w:cs="Rockwell,MinionPro-Regular"/>
          <w:lang w:val="en-US"/>
        </w:rPr>
        <w:t xml:space="preserve">of </w:t>
      </w:r>
      <w:r w:rsidRPr="00785F7D">
        <w:rPr>
          <w:rFonts w:eastAsia="Rockwell,MinionPro-Regular" w:cs="Rockwell,MinionPro-Regular"/>
          <w:lang w:val="en-US"/>
        </w:rPr>
        <w:t xml:space="preserve">workers </w:t>
      </w:r>
      <w:r w:rsidR="00735498">
        <w:rPr>
          <w:rFonts w:eastAsia="Rockwell,MinionPro-Regular" w:cs="Rockwell,MinionPro-Regular"/>
          <w:lang w:val="en-US"/>
        </w:rPr>
        <w:t xml:space="preserve">that </w:t>
      </w:r>
      <w:r w:rsidRPr="00785F7D">
        <w:rPr>
          <w:rFonts w:eastAsia="Rockwell,MinionPro-Regular" w:cs="Rockwell,MinionPro-Regular"/>
          <w:lang w:val="en-US"/>
        </w:rPr>
        <w:t>dramatic</w:t>
      </w:r>
      <w:r w:rsidR="00735498">
        <w:rPr>
          <w:rFonts w:eastAsia="Rockwell,MinionPro-Regular" w:cs="Rockwell,MinionPro-Regular"/>
          <w:lang w:val="en-US"/>
        </w:rPr>
        <w:t xml:space="preserve">ally impacts </w:t>
      </w:r>
      <w:r w:rsidRPr="00785F7D">
        <w:rPr>
          <w:rFonts w:eastAsia="Rockwell,MinionPro-Regular" w:cs="Rockwell,MinionPro-Regular"/>
          <w:lang w:val="en-US"/>
        </w:rPr>
        <w:t>organization</w:t>
      </w:r>
      <w:r w:rsidR="00735498">
        <w:rPr>
          <w:rFonts w:eastAsia="Rockwell,MinionPro-Regular" w:cs="Rockwell,MinionPro-Regular"/>
          <w:lang w:val="en-US"/>
        </w:rPr>
        <w:t>s</w:t>
      </w:r>
      <w:r w:rsidRPr="00785F7D">
        <w:rPr>
          <w:rFonts w:eastAsia="Rockwell,MinionPro-Regular" w:cs="Rockwell,MinionPro-Regular"/>
          <w:lang w:val="en-US"/>
        </w:rPr>
        <w:t xml:space="preserve"> and employee</w:t>
      </w:r>
      <w:r w:rsidR="00735498">
        <w:rPr>
          <w:rFonts w:eastAsia="Rockwell,MinionPro-Regular" w:cs="Rockwell,MinionPro-Regular"/>
          <w:lang w:val="en-US"/>
        </w:rPr>
        <w:t>s</w:t>
      </w:r>
      <w:r w:rsidRPr="00785F7D">
        <w:rPr>
          <w:rFonts w:eastAsia="Rockwell,MinionPro-Regular" w:cs="Rockwell,MinionPro-Regular"/>
          <w:lang w:val="en-US"/>
        </w:rPr>
        <w:t>. Recently released data shows that the greatest loss within the ML</w:t>
      </w:r>
      <w:r>
        <w:rPr>
          <w:rFonts w:eastAsia="Rockwell,MinionPro-Regular" w:cs="Rockwell,MinionPro-Regular"/>
          <w:lang w:val="en-US"/>
        </w:rPr>
        <w:t>T</w:t>
      </w:r>
      <w:r w:rsidRPr="00785F7D">
        <w:rPr>
          <w:rFonts w:eastAsia="Rockwell,MinionPro-Regular" w:cs="Rockwell,MinionPro-Regular"/>
          <w:lang w:val="en-US"/>
        </w:rPr>
        <w:t xml:space="preserve"> workforce (2010–2014) was </w:t>
      </w:r>
      <w:r>
        <w:rPr>
          <w:rFonts w:eastAsia="Rockwell,MinionPro-Regular" w:cs="Rockwell,MinionPro-Regular"/>
          <w:lang w:val="en-US"/>
        </w:rPr>
        <w:t xml:space="preserve">associated with </w:t>
      </w:r>
      <w:r w:rsidRPr="00785F7D">
        <w:rPr>
          <w:rFonts w:eastAsia="Rockwell,MinionPro-Regular" w:cs="Rockwell,MinionPro-Regular"/>
          <w:lang w:val="en-US"/>
        </w:rPr>
        <w:t xml:space="preserve">those </w:t>
      </w:r>
      <w:r>
        <w:rPr>
          <w:rFonts w:eastAsia="Rockwell,MinionPro-Regular" w:cs="Rockwell,MinionPro-Regular"/>
          <w:lang w:val="en-US"/>
        </w:rPr>
        <w:t xml:space="preserve">who are </w:t>
      </w:r>
      <w:r w:rsidRPr="00785F7D">
        <w:rPr>
          <w:rFonts w:eastAsia="Rockwell,MinionPro-Regular" w:cs="Rockwell,MinionPro-Regular"/>
          <w:lang w:val="en-US"/>
        </w:rPr>
        <w:t>21 to 30 years post-graduation. Unfortunately, there was not a corresponding increase in the number of MLTs obtaining certification in any age category.</w:t>
      </w:r>
      <w:r w:rsidRPr="00AF6627">
        <w:rPr>
          <w:rStyle w:val="FootnoteReference"/>
          <w:rFonts w:eastAsia="Rockwell" w:cs="Rockwell"/>
          <w:lang w:val="en-US"/>
        </w:rPr>
        <w:footnoteReference w:id="2"/>
      </w:r>
      <w:r w:rsidRPr="00AF6627">
        <w:rPr>
          <w:lang w:val="en-US"/>
        </w:rPr>
        <w:t xml:space="preserve">  In addition to staffing shortages, w</w:t>
      </w:r>
      <w:r w:rsidRPr="00785F7D">
        <w:rPr>
          <w:rFonts w:eastAsia="Rockwell,MinionPro-Regular" w:cs="Rockwell,MinionPro-Regular"/>
          <w:lang w:val="en-US"/>
        </w:rPr>
        <w:t xml:space="preserve">orkload measures and workload complexity continues to show an upward trend for </w:t>
      </w:r>
      <w:r>
        <w:rPr>
          <w:rFonts w:eastAsia="Rockwell,MinionPro-Regular" w:cs="Rockwell,MinionPro-Regular"/>
          <w:lang w:val="en-US"/>
        </w:rPr>
        <w:t>the profession</w:t>
      </w:r>
      <w:r w:rsidRPr="00785F7D">
        <w:rPr>
          <w:rFonts w:eastAsia="Rockwell,MinionPro-Regular" w:cs="Rockwell,MinionPro-Regular"/>
          <w:lang w:val="en-US"/>
        </w:rPr>
        <w:t>.</w:t>
      </w:r>
      <w:r w:rsidRPr="00785F7D">
        <w:rPr>
          <w:rStyle w:val="FootnoteReference"/>
          <w:rFonts w:eastAsia="Rockwell,MinionPro-Regular" w:cs="Rockwell,MinionPro-Regular"/>
          <w:lang w:val="en-US"/>
        </w:rPr>
        <w:footnoteReference w:id="3"/>
      </w:r>
      <w:r w:rsidRPr="00785F7D">
        <w:rPr>
          <w:rFonts w:eastAsia="Rockwell,MinionPro-Regular" w:cs="Rockwell,MinionPro-Regular"/>
          <w:lang w:val="en-US"/>
        </w:rPr>
        <w:t xml:space="preserve"> For example, Ontario had projected a 1.8% per year increase for lab tests between 2005 and 2010, however, an actual increase of almost 4% per year was experienced resulting in the number of tests going up faster than workforce capacity.</w:t>
      </w:r>
      <w:r w:rsidRPr="00785F7D">
        <w:rPr>
          <w:rStyle w:val="FootnoteReference"/>
          <w:rFonts w:eastAsia="Rockwell,MinionPro-Regular" w:cs="Rockwell,MinionPro-Regular"/>
          <w:lang w:val="en-US"/>
        </w:rPr>
        <w:footnoteReference w:id="4"/>
      </w:r>
      <w:r w:rsidRPr="00785F7D">
        <w:rPr>
          <w:rFonts w:eastAsia="Rockwell,MinionPro-Regular" w:cs="Rockwell,MinionPro-Regular"/>
          <w:lang w:val="en-US"/>
        </w:rPr>
        <w:t xml:space="preserve"> </w:t>
      </w:r>
      <w:r>
        <w:rPr>
          <w:rFonts w:eastAsia="Rockwell,MinionPro-Regular" w:cs="Rockwell,MinionPro-Regular"/>
          <w:lang w:val="en-US"/>
        </w:rPr>
        <w:t>T</w:t>
      </w:r>
      <w:r w:rsidRPr="00785F7D">
        <w:rPr>
          <w:rFonts w:eastAsia="Rockwell,MinionPro-Regular" w:cs="Rockwell,MinionPro-Regular"/>
          <w:lang w:val="en-US"/>
        </w:rPr>
        <w:t>he sheer number of new diagnostics and tests is exponentially growing. As an example, the National Institutes of Health Genetic Test Registry has more than 7,000 orderable tests for approximately 3,000 conditions and 6,300 genes, which represents a doubling of genetic tests over two years.</w:t>
      </w:r>
      <w:r w:rsidRPr="00785F7D">
        <w:rPr>
          <w:rStyle w:val="FootnoteReference"/>
          <w:rFonts w:eastAsia="Rockwell,MinionPro-Regular" w:cs="Rockwell,MinionPro-Regular"/>
          <w:lang w:val="en-US"/>
        </w:rPr>
        <w:footnoteReference w:id="5"/>
      </w:r>
      <w:r w:rsidRPr="00785F7D">
        <w:rPr>
          <w:rFonts w:eastAsia="Rockwell,MinionPro-Regular" w:cs="Rockwell,MinionPro-Regular"/>
          <w:lang w:val="en-US"/>
        </w:rPr>
        <w:t xml:space="preserve"> Keeping up with the latest advances in testing, precision medicine, </w:t>
      </w:r>
      <w:r w:rsidRPr="00785F7D">
        <w:rPr>
          <w:rFonts w:eastAsia="Rockwell,MinionPro-Regular" w:cs="Rockwell,MinionPro-Regular"/>
          <w:noProof/>
          <w:lang w:val="en-US"/>
        </w:rPr>
        <w:t>point</w:t>
      </w:r>
      <w:r w:rsidRPr="00785F7D">
        <w:rPr>
          <w:rFonts w:eastAsia="Rockwell,MinionPro-Regular" w:cs="Rockwell,MinionPro-Regular"/>
          <w:lang w:val="en-US"/>
        </w:rPr>
        <w:t xml:space="preserve"> of care testing (POCT) devices and diagnostic technology is not a small task. This means that students, </w:t>
      </w:r>
      <w:r>
        <w:rPr>
          <w:rFonts w:eastAsia="Rockwell,MinionPro-Regular" w:cs="Rockwell,MinionPro-Regular"/>
          <w:lang w:val="en-US"/>
        </w:rPr>
        <w:t>professionals</w:t>
      </w:r>
      <w:r w:rsidRPr="00785F7D">
        <w:rPr>
          <w:rFonts w:eastAsia="Rockwell,MinionPro-Regular" w:cs="Rockwell,MinionPro-Regular"/>
          <w:lang w:val="en-US"/>
        </w:rPr>
        <w:t xml:space="preserve"> and academic programs must continually acquire large quantities of new knowledge to effectively deal with more complex equipment and situations.</w:t>
      </w:r>
    </w:p>
    <w:p w:rsidR="00E6045F" w:rsidRPr="00AF6040" w:rsidRDefault="00E6045F" w:rsidP="00CF6836">
      <w:pPr>
        <w:pStyle w:val="CSMLS-Body"/>
      </w:pPr>
      <w:r w:rsidRPr="746CDF51">
        <w:t xml:space="preserve">It has been documented that the </w:t>
      </w:r>
      <w:r w:rsidR="00423ACC">
        <w:t>divide</w:t>
      </w:r>
      <w:r w:rsidRPr="746CDF51">
        <w:t xml:space="preserve"> between knowledge and practical application can </w:t>
      </w:r>
      <w:r w:rsidR="00735498" w:rsidRPr="00BD7E08">
        <w:rPr>
          <w:noProof/>
        </w:rPr>
        <w:t>e</w:t>
      </w:r>
      <w:r w:rsidRPr="00BD7E08">
        <w:rPr>
          <w:noProof/>
        </w:rPr>
        <w:t>ffect</w:t>
      </w:r>
      <w:r w:rsidRPr="746CDF51">
        <w:t xml:space="preserve"> competence and decrease a student’s ability to </w:t>
      </w:r>
      <w:r w:rsidR="00735498">
        <w:t xml:space="preserve">become </w:t>
      </w:r>
      <w:r w:rsidR="00E2302F">
        <w:t>a novice entry-</w:t>
      </w:r>
      <w:r w:rsidRPr="746CDF51">
        <w:t>level professional.</w:t>
      </w:r>
      <w:r w:rsidRPr="746CDF51">
        <w:rPr>
          <w:rStyle w:val="FootnoteReference"/>
          <w:rFonts w:eastAsia="Rockwell" w:cs="Rockwell"/>
        </w:rPr>
        <w:footnoteReference w:id="6"/>
      </w:r>
      <w:r w:rsidRPr="746CDF51">
        <w:t xml:space="preserve"> Although medical laboratory science programs are meeting their </w:t>
      </w:r>
      <w:r>
        <w:t xml:space="preserve">program </w:t>
      </w:r>
      <w:r w:rsidRPr="746CDF51">
        <w:t>accreditation needs</w:t>
      </w:r>
      <w:r w:rsidR="00423ACC">
        <w:t xml:space="preserve"> and therefore, requirements </w:t>
      </w:r>
      <w:r w:rsidR="00735498">
        <w:t xml:space="preserve">to </w:t>
      </w:r>
      <w:r w:rsidR="00423ACC">
        <w:t>produce competent graduates</w:t>
      </w:r>
      <w:r w:rsidRPr="746CDF51">
        <w:t xml:space="preserve">, there are </w:t>
      </w:r>
      <w:r w:rsidRPr="746CDF51">
        <w:lastRenderedPageBreak/>
        <w:t xml:space="preserve">concerns </w:t>
      </w:r>
      <w:r>
        <w:t xml:space="preserve">associated with </w:t>
      </w:r>
      <w:r w:rsidRPr="746CDF51">
        <w:t>the quality of clinical placement experience</w:t>
      </w:r>
      <w:r>
        <w:t>s and lack of placement site options</w:t>
      </w:r>
      <w:r w:rsidRPr="746CDF51">
        <w:t>.</w:t>
      </w:r>
      <w:r w:rsidRPr="746CDF51">
        <w:rPr>
          <w:rStyle w:val="FootnoteReference"/>
          <w:rFonts w:eastAsia="Rockwell" w:cs="Rockwell"/>
        </w:rPr>
        <w:footnoteReference w:id="7"/>
      </w:r>
      <w:r w:rsidRPr="746CDF51">
        <w:t xml:space="preserve"> As cited by Michau et al. (2009), “The scarcity of clinical placements limits training opportunities for students to work with real life patients, is undisputed as an invaluable learning experience. Placement shortages have derived from limited funding for training, staff shortages, patient availability, competition for placements between </w:t>
      </w:r>
      <w:r w:rsidRPr="00BD7E08">
        <w:rPr>
          <w:noProof/>
        </w:rPr>
        <w:t>health care</w:t>
      </w:r>
      <w:r w:rsidRPr="746CDF51">
        <w:t xml:space="preserve"> disciplines and an increasing number of students. In addition, this is further compounded with a pressured </w:t>
      </w:r>
      <w:r w:rsidRPr="00BD7E08">
        <w:rPr>
          <w:noProof/>
        </w:rPr>
        <w:t>health care</w:t>
      </w:r>
      <w:r w:rsidRPr="746CDF51">
        <w:t xml:space="preserve"> system that cannot adequately support student placements and the theory-practice gap has become an evident paradigm.” </w:t>
      </w:r>
      <w:r w:rsidRPr="746CDF51">
        <w:rPr>
          <w:rStyle w:val="FootnoteReference"/>
          <w:rFonts w:eastAsia="Rockwell" w:cs="Rockwell"/>
        </w:rPr>
        <w:footnoteReference w:id="8"/>
      </w:r>
    </w:p>
    <w:p w:rsidR="00E6045F" w:rsidRDefault="00423ACC" w:rsidP="00CF6836">
      <w:pPr>
        <w:pStyle w:val="CSMLS-Body"/>
        <w:rPr>
          <w:szCs w:val="22"/>
          <w:lang w:val="en-US"/>
        </w:rPr>
      </w:pPr>
      <w:r w:rsidRPr="00785F7D">
        <w:rPr>
          <w:szCs w:val="22"/>
        </w:rPr>
        <w:t xml:space="preserve">Academic programs are required to procure a clinical placement site and </w:t>
      </w:r>
      <w:r w:rsidRPr="00BD7E08">
        <w:rPr>
          <w:noProof/>
          <w:szCs w:val="22"/>
        </w:rPr>
        <w:t>spot</w:t>
      </w:r>
      <w:r w:rsidRPr="00785F7D">
        <w:rPr>
          <w:szCs w:val="22"/>
        </w:rPr>
        <w:t xml:space="preserve"> for each student prior to entrance </w:t>
      </w:r>
      <w:r w:rsidR="001E3F8F" w:rsidRPr="00BD7E08">
        <w:rPr>
          <w:noProof/>
          <w:szCs w:val="22"/>
        </w:rPr>
        <w:t>in</w:t>
      </w:r>
      <w:r w:rsidRPr="00785F7D">
        <w:rPr>
          <w:szCs w:val="22"/>
        </w:rPr>
        <w:t xml:space="preserve"> the academic program. </w:t>
      </w:r>
      <w:r>
        <w:rPr>
          <w:szCs w:val="22"/>
        </w:rPr>
        <w:t xml:space="preserve">Given the highlighted challenges, the current </w:t>
      </w:r>
      <w:r w:rsidR="00E6045F" w:rsidRPr="00785F7D">
        <w:rPr>
          <w:szCs w:val="22"/>
        </w:rPr>
        <w:t>scenario acts a bottleneck in the student to workforce pathway</w:t>
      </w:r>
      <w:r>
        <w:rPr>
          <w:szCs w:val="22"/>
        </w:rPr>
        <w:t>, ultimately decreasing our profession’s ability to increase the size of the medical laboratory workforce</w:t>
      </w:r>
      <w:r w:rsidR="00E6045F" w:rsidRPr="00785F7D">
        <w:rPr>
          <w:szCs w:val="22"/>
        </w:rPr>
        <w:t xml:space="preserve">. </w:t>
      </w:r>
      <w:r w:rsidR="00E6045F" w:rsidRPr="00785F7D">
        <w:rPr>
          <w:szCs w:val="22"/>
          <w:lang w:val="en-US"/>
        </w:rPr>
        <w:t>In order to the change this scenario, new models of education and health care are required</w:t>
      </w:r>
      <w:r w:rsidR="00DF6F8E">
        <w:rPr>
          <w:szCs w:val="22"/>
          <w:lang w:val="en-US"/>
        </w:rPr>
        <w:t xml:space="preserve"> in which </w:t>
      </w:r>
      <w:r w:rsidR="00DF6F8E" w:rsidRPr="00AB67BD">
        <w:rPr>
          <w:noProof/>
          <w:szCs w:val="22"/>
          <w:lang w:val="en-US"/>
        </w:rPr>
        <w:t>simulation</w:t>
      </w:r>
      <w:r w:rsidR="00DF6F8E">
        <w:rPr>
          <w:szCs w:val="22"/>
          <w:lang w:val="en-US"/>
        </w:rPr>
        <w:t xml:space="preserve"> may play an important role</w:t>
      </w:r>
      <w:r w:rsidR="00E6045F" w:rsidRPr="00785F7D">
        <w:rPr>
          <w:szCs w:val="22"/>
          <w:lang w:val="en-US"/>
        </w:rPr>
        <w:t xml:space="preserve">. </w:t>
      </w:r>
    </w:p>
    <w:p w:rsidR="00423ACC" w:rsidRPr="00364944" w:rsidRDefault="0019564F" w:rsidP="00CF6836">
      <w:pPr>
        <w:pStyle w:val="CSMLS-Body"/>
        <w:rPr>
          <w:iCs/>
        </w:rPr>
      </w:pPr>
      <w:r>
        <w:t xml:space="preserve">The Canadian Society for Medical Laboratory Science (CSMLS) </w:t>
      </w:r>
      <w:r w:rsidR="00580825" w:rsidRPr="746CDF51">
        <w:t xml:space="preserve">acknowledges the importance of innovative learning environments and </w:t>
      </w:r>
      <w:r w:rsidR="00580825" w:rsidRPr="00BD7E08">
        <w:rPr>
          <w:noProof/>
        </w:rPr>
        <w:t>hands on</w:t>
      </w:r>
      <w:r w:rsidR="00580825" w:rsidRPr="746CDF51">
        <w:t xml:space="preserve"> </w:t>
      </w:r>
      <w:r w:rsidR="00580825">
        <w:t xml:space="preserve">practice </w:t>
      </w:r>
      <w:r w:rsidR="00580825" w:rsidRPr="746CDF51">
        <w:t xml:space="preserve">through clinical placement </w:t>
      </w:r>
      <w:r w:rsidR="00580825">
        <w:t xml:space="preserve">experiences to ensure </w:t>
      </w:r>
      <w:r w:rsidR="00580825" w:rsidRPr="746CDF51">
        <w:t>the next generation</w:t>
      </w:r>
      <w:r w:rsidR="00580825">
        <w:t xml:space="preserve">’s expertise in </w:t>
      </w:r>
      <w:r w:rsidR="00580825" w:rsidRPr="746CDF51">
        <w:t xml:space="preserve">medical laboratory </w:t>
      </w:r>
      <w:r w:rsidR="00580825">
        <w:t>science</w:t>
      </w:r>
      <w:r w:rsidR="00580825" w:rsidRPr="746CDF51">
        <w:t xml:space="preserve">. </w:t>
      </w:r>
      <w:r w:rsidR="00423ACC" w:rsidRPr="00785F7D">
        <w:rPr>
          <w:rFonts w:eastAsia="Rockwell" w:cs="Rockwell"/>
          <w:szCs w:val="22"/>
        </w:rPr>
        <w:t xml:space="preserve">CSMLS is conducting a </w:t>
      </w:r>
      <w:r w:rsidR="00423ACC" w:rsidRPr="00AB67BD">
        <w:rPr>
          <w:rFonts w:eastAsia="Rockwell" w:cs="Rockwell"/>
          <w:noProof/>
          <w:szCs w:val="22"/>
        </w:rPr>
        <w:t>long</w:t>
      </w:r>
      <w:r w:rsidR="00AB67BD">
        <w:rPr>
          <w:rFonts w:eastAsia="Rockwell" w:cs="Rockwell"/>
          <w:noProof/>
          <w:szCs w:val="22"/>
        </w:rPr>
        <w:t>-</w:t>
      </w:r>
      <w:r w:rsidR="00423ACC" w:rsidRPr="00AB67BD">
        <w:rPr>
          <w:rFonts w:eastAsia="Rockwell" w:cs="Rockwell"/>
          <w:noProof/>
          <w:szCs w:val="22"/>
        </w:rPr>
        <w:t>term</w:t>
      </w:r>
      <w:r w:rsidR="00423ACC" w:rsidRPr="00785F7D">
        <w:rPr>
          <w:rFonts w:eastAsia="Rockwell" w:cs="Rockwell"/>
          <w:szCs w:val="22"/>
        </w:rPr>
        <w:t xml:space="preserve"> initiative to examine models of simulation and clinical placements to enhance student learning, remove</w:t>
      </w:r>
      <w:r w:rsidR="00AB67BD">
        <w:rPr>
          <w:rFonts w:eastAsia="Rockwell" w:cs="Rockwell"/>
          <w:szCs w:val="22"/>
        </w:rPr>
        <w:t xml:space="preserve"> the</w:t>
      </w:r>
      <w:r w:rsidR="00423ACC" w:rsidRPr="00785F7D">
        <w:rPr>
          <w:rFonts w:eastAsia="Rockwell" w:cs="Rockwell"/>
          <w:szCs w:val="22"/>
        </w:rPr>
        <w:t xml:space="preserve"> </w:t>
      </w:r>
      <w:r w:rsidR="00423ACC" w:rsidRPr="00AB67BD">
        <w:rPr>
          <w:rFonts w:eastAsia="Rockwell" w:cs="Rockwell"/>
          <w:noProof/>
          <w:szCs w:val="22"/>
        </w:rPr>
        <w:t>burden</w:t>
      </w:r>
      <w:r w:rsidR="00423ACC" w:rsidRPr="00785F7D">
        <w:rPr>
          <w:rFonts w:eastAsia="Rockwell" w:cs="Rockwell"/>
          <w:szCs w:val="22"/>
        </w:rPr>
        <w:t xml:space="preserve"> from the clinical placement setting and engage educators in different academic techniques to accommodate the need. </w:t>
      </w:r>
      <w:r w:rsidR="00423ACC">
        <w:rPr>
          <w:rFonts w:eastAsia="Rockwell" w:cs="Rockwell"/>
          <w:szCs w:val="22"/>
        </w:rPr>
        <w:t>T</w:t>
      </w:r>
      <w:r w:rsidR="00423ACC">
        <w:t xml:space="preserve">his </w:t>
      </w:r>
      <w:r w:rsidR="00580825" w:rsidRPr="746CDF51">
        <w:t>initiative support</w:t>
      </w:r>
      <w:r w:rsidR="00423ACC">
        <w:t>s</w:t>
      </w:r>
      <w:r w:rsidR="00580825" w:rsidRPr="746CDF51">
        <w:t xml:space="preserve"> academic programs, </w:t>
      </w:r>
      <w:r w:rsidR="00580825" w:rsidRPr="00BD7E08">
        <w:rPr>
          <w:noProof/>
        </w:rPr>
        <w:t>health care</w:t>
      </w:r>
      <w:r w:rsidR="00580825" w:rsidRPr="746CDF51">
        <w:t xml:space="preserve"> </w:t>
      </w:r>
      <w:r w:rsidR="00580825" w:rsidRPr="00BD7E08">
        <w:rPr>
          <w:noProof/>
        </w:rPr>
        <w:t>organizations</w:t>
      </w:r>
      <w:r w:rsidR="00580825" w:rsidRPr="746CDF51">
        <w:t xml:space="preserve"> and the future medical laboratory workforce </w:t>
      </w:r>
      <w:r>
        <w:t xml:space="preserve">through </w:t>
      </w:r>
      <w:r w:rsidR="00580825" w:rsidRPr="746CDF51">
        <w:t xml:space="preserve">understanding current system gaps </w:t>
      </w:r>
      <w:r>
        <w:t xml:space="preserve">that inhibit </w:t>
      </w:r>
      <w:r w:rsidR="00E6045F">
        <w:t xml:space="preserve">the increase of working medical laboratory professionals as well as creating </w:t>
      </w:r>
      <w:r w:rsidR="00580825" w:rsidRPr="746CDF51">
        <w:t xml:space="preserve">evidence </w:t>
      </w:r>
      <w:r w:rsidR="00E6045F">
        <w:t xml:space="preserve">that </w:t>
      </w:r>
      <w:r w:rsidR="00E6045F" w:rsidRPr="00AB67BD">
        <w:rPr>
          <w:noProof/>
        </w:rPr>
        <w:t>support</w:t>
      </w:r>
      <w:r w:rsidR="00AB67BD">
        <w:rPr>
          <w:noProof/>
        </w:rPr>
        <w:t>s</w:t>
      </w:r>
      <w:r w:rsidR="00E6045F">
        <w:t xml:space="preserve"> </w:t>
      </w:r>
      <w:r w:rsidR="00735498">
        <w:t xml:space="preserve">other </w:t>
      </w:r>
      <w:r w:rsidR="00E6045F">
        <w:t>potential solutions.</w:t>
      </w:r>
      <w:r w:rsidR="00580825" w:rsidRPr="746CDF51">
        <w:t xml:space="preserve"> </w:t>
      </w:r>
      <w:r w:rsidR="00423ACC">
        <w:t xml:space="preserve">Table 1 highlights the project phases to date and provides access to relevant reports. Appendix A provides a high-level summary of the activities. </w:t>
      </w:r>
    </w:p>
    <w:p w:rsidR="00580825" w:rsidRDefault="00580825" w:rsidP="00580825">
      <w:pPr>
        <w:pStyle w:val="CSMLS-SubHeading"/>
        <w:spacing w:after="0"/>
      </w:pPr>
      <w:r>
        <w:t xml:space="preserve">Table 1: CSMLS </w:t>
      </w:r>
      <w:r w:rsidR="00423ACC">
        <w:t xml:space="preserve">Simulation and Clinical Placement </w:t>
      </w:r>
      <w:r>
        <w:t>Initiative Overview</w:t>
      </w:r>
    </w:p>
    <w:p w:rsidR="00580825" w:rsidRPr="00FF657B" w:rsidRDefault="00580825" w:rsidP="00580825">
      <w:pPr>
        <w:rPr>
          <w:rFonts w:eastAsia="Rockwell" w:cs="Rockwell"/>
          <w:sz w:val="10"/>
          <w:szCs w:val="10"/>
        </w:rPr>
      </w:pPr>
      <w:r w:rsidRPr="746CDF51">
        <w:rPr>
          <w:rFonts w:eastAsia="Rockwell" w:cs="Rockwell"/>
          <w:sz w:val="10"/>
          <w:szCs w:val="10"/>
        </w:rPr>
        <w:t>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2547"/>
        <w:gridCol w:w="6803"/>
      </w:tblGrid>
      <w:tr w:rsidR="00580825" w:rsidRPr="0009106F" w:rsidTr="001D1534">
        <w:tc>
          <w:tcPr>
            <w:tcW w:w="2547" w:type="dxa"/>
            <w:shd w:val="clear" w:color="auto" w:fill="1F497D" w:themeFill="text2"/>
          </w:tcPr>
          <w:p w:rsidR="00580825" w:rsidRPr="0009106F" w:rsidRDefault="00580825" w:rsidP="0009106F">
            <w:pPr>
              <w:rPr>
                <w:b/>
                <w:bCs/>
                <w:color w:val="FFFFFF" w:themeColor="background1"/>
                <w:sz w:val="22"/>
              </w:rPr>
            </w:pPr>
            <w:r w:rsidRPr="0009106F">
              <w:rPr>
                <w:b/>
                <w:bCs/>
                <w:color w:val="FFFFFF" w:themeColor="background1"/>
                <w:sz w:val="22"/>
              </w:rPr>
              <w:t>Project Phase</w:t>
            </w:r>
          </w:p>
        </w:tc>
        <w:tc>
          <w:tcPr>
            <w:tcW w:w="6803" w:type="dxa"/>
            <w:shd w:val="clear" w:color="auto" w:fill="1F497D" w:themeFill="text2"/>
          </w:tcPr>
          <w:p w:rsidR="00580825" w:rsidRPr="0009106F" w:rsidRDefault="00580825" w:rsidP="0009106F">
            <w:pPr>
              <w:rPr>
                <w:b/>
                <w:bCs/>
                <w:color w:val="FFFFFF" w:themeColor="background1"/>
                <w:sz w:val="22"/>
              </w:rPr>
            </w:pPr>
            <w:r w:rsidRPr="0009106F">
              <w:rPr>
                <w:b/>
                <w:bCs/>
                <w:color w:val="FFFFFF" w:themeColor="background1"/>
                <w:sz w:val="22"/>
              </w:rPr>
              <w:t>Description</w:t>
            </w:r>
          </w:p>
        </w:tc>
      </w:tr>
      <w:tr w:rsidR="00580825" w:rsidRPr="0009106F" w:rsidTr="001D1534">
        <w:tc>
          <w:tcPr>
            <w:tcW w:w="2547" w:type="dxa"/>
            <w:shd w:val="clear" w:color="auto" w:fill="DBE5F1" w:themeFill="accent1" w:themeFillTint="33"/>
          </w:tcPr>
          <w:p w:rsidR="00580825" w:rsidRPr="0009106F" w:rsidRDefault="00580825" w:rsidP="0009106F">
            <w:pPr>
              <w:rPr>
                <w:sz w:val="22"/>
              </w:rPr>
            </w:pPr>
            <w:r w:rsidRPr="0009106F">
              <w:rPr>
                <w:sz w:val="22"/>
              </w:rPr>
              <w:t>Phase 1a</w:t>
            </w:r>
          </w:p>
          <w:p w:rsidR="00580825" w:rsidRPr="0009106F" w:rsidRDefault="00580825" w:rsidP="0009106F">
            <w:pPr>
              <w:rPr>
                <w:sz w:val="22"/>
              </w:rPr>
            </w:pPr>
            <w:r w:rsidRPr="0009106F">
              <w:rPr>
                <w:sz w:val="22"/>
              </w:rPr>
              <w:t>Education</w:t>
            </w:r>
          </w:p>
          <w:p w:rsidR="00580825" w:rsidRPr="0009106F" w:rsidRDefault="00580825" w:rsidP="0009106F">
            <w:pPr>
              <w:rPr>
                <w:sz w:val="22"/>
              </w:rPr>
            </w:pPr>
          </w:p>
        </w:tc>
        <w:tc>
          <w:tcPr>
            <w:tcW w:w="6803" w:type="dxa"/>
          </w:tcPr>
          <w:p w:rsidR="001D1534" w:rsidRPr="0009106F" w:rsidRDefault="00580825" w:rsidP="00735498">
            <w:pPr>
              <w:rPr>
                <w:sz w:val="22"/>
              </w:rPr>
            </w:pPr>
            <w:r w:rsidRPr="0009106F">
              <w:rPr>
                <w:b/>
                <w:bCs/>
                <w:sz w:val="22"/>
              </w:rPr>
              <w:t>Information Gathering:</w:t>
            </w:r>
            <w:r w:rsidRPr="0009106F">
              <w:rPr>
                <w:sz w:val="22"/>
              </w:rPr>
              <w:t xml:space="preserve"> </w:t>
            </w:r>
            <w:hyperlink r:id="rId15" w:history="1">
              <w:r w:rsidRPr="0009106F">
                <w:rPr>
                  <w:rStyle w:val="Hyperlink"/>
                  <w:sz w:val="22"/>
                </w:rPr>
                <w:t>Environmental scan of academic program models</w:t>
              </w:r>
            </w:hyperlink>
            <w:r w:rsidRPr="0009106F">
              <w:rPr>
                <w:sz w:val="22"/>
              </w:rPr>
              <w:t xml:space="preserve"> and </w:t>
            </w:r>
            <w:hyperlink r:id="rId16" w:history="1">
              <w:r w:rsidRPr="0009106F">
                <w:rPr>
                  <w:rStyle w:val="Hyperlink"/>
                  <w:sz w:val="22"/>
                </w:rPr>
                <w:t>survey of recent graduate’s experience during clinical placement</w:t>
              </w:r>
            </w:hyperlink>
          </w:p>
        </w:tc>
      </w:tr>
      <w:tr w:rsidR="00580825" w:rsidRPr="0009106F" w:rsidTr="001D1534">
        <w:tc>
          <w:tcPr>
            <w:tcW w:w="2547" w:type="dxa"/>
            <w:shd w:val="clear" w:color="auto" w:fill="DBE5F1" w:themeFill="accent1" w:themeFillTint="33"/>
          </w:tcPr>
          <w:p w:rsidR="00580825" w:rsidRPr="0009106F" w:rsidRDefault="00580825" w:rsidP="00AB67BD">
            <w:pPr>
              <w:rPr>
                <w:sz w:val="22"/>
              </w:rPr>
            </w:pPr>
            <w:r w:rsidRPr="0009106F">
              <w:rPr>
                <w:sz w:val="22"/>
              </w:rPr>
              <w:t>Phase 1b Education</w:t>
            </w:r>
          </w:p>
        </w:tc>
        <w:tc>
          <w:tcPr>
            <w:tcW w:w="6803" w:type="dxa"/>
          </w:tcPr>
          <w:p w:rsidR="00580825" w:rsidRPr="0009106F" w:rsidRDefault="00580825" w:rsidP="0009106F">
            <w:pPr>
              <w:rPr>
                <w:sz w:val="22"/>
              </w:rPr>
            </w:pPr>
            <w:r w:rsidRPr="0009106F">
              <w:rPr>
                <w:b/>
                <w:bCs/>
                <w:sz w:val="22"/>
              </w:rPr>
              <w:t>Knowledge Transfer and Discussion:</w:t>
            </w:r>
            <w:r w:rsidRPr="0009106F">
              <w:rPr>
                <w:sz w:val="22"/>
              </w:rPr>
              <w:t xml:space="preserve"> </w:t>
            </w:r>
            <w:hyperlink r:id="rId17" w:history="1">
              <w:r w:rsidRPr="0009106F">
                <w:rPr>
                  <w:rStyle w:val="Hyperlink"/>
                  <w:sz w:val="22"/>
                </w:rPr>
                <w:t>Educators Forum</w:t>
              </w:r>
            </w:hyperlink>
          </w:p>
        </w:tc>
      </w:tr>
      <w:tr w:rsidR="00580825" w:rsidRPr="0009106F" w:rsidTr="001D1534">
        <w:tc>
          <w:tcPr>
            <w:tcW w:w="2547" w:type="dxa"/>
            <w:shd w:val="clear" w:color="auto" w:fill="DBE5F1" w:themeFill="accent1" w:themeFillTint="33"/>
          </w:tcPr>
          <w:p w:rsidR="00580825" w:rsidRPr="0009106F" w:rsidRDefault="00580825" w:rsidP="0009106F">
            <w:pPr>
              <w:rPr>
                <w:sz w:val="22"/>
              </w:rPr>
            </w:pPr>
            <w:r w:rsidRPr="0009106F">
              <w:rPr>
                <w:sz w:val="22"/>
              </w:rPr>
              <w:t xml:space="preserve">Phase 2a </w:t>
            </w:r>
          </w:p>
          <w:p w:rsidR="00580825" w:rsidRPr="0009106F" w:rsidRDefault="00580825" w:rsidP="0009106F">
            <w:pPr>
              <w:rPr>
                <w:sz w:val="22"/>
              </w:rPr>
            </w:pPr>
            <w:r w:rsidRPr="0009106F">
              <w:rPr>
                <w:sz w:val="22"/>
              </w:rPr>
              <w:t>Collaboration &amp;</w:t>
            </w:r>
          </w:p>
          <w:p w:rsidR="00580825" w:rsidRPr="0009106F" w:rsidRDefault="00580825" w:rsidP="0009106F">
            <w:pPr>
              <w:rPr>
                <w:sz w:val="22"/>
              </w:rPr>
            </w:pPr>
            <w:r w:rsidRPr="0009106F">
              <w:rPr>
                <w:sz w:val="22"/>
              </w:rPr>
              <w:t>Employers</w:t>
            </w:r>
          </w:p>
          <w:p w:rsidR="00580825" w:rsidRPr="0009106F" w:rsidRDefault="00580825" w:rsidP="0009106F">
            <w:pPr>
              <w:rPr>
                <w:sz w:val="22"/>
              </w:rPr>
            </w:pPr>
          </w:p>
        </w:tc>
        <w:tc>
          <w:tcPr>
            <w:tcW w:w="6803" w:type="dxa"/>
          </w:tcPr>
          <w:p w:rsidR="00580825" w:rsidRPr="0009106F" w:rsidRDefault="00580825" w:rsidP="0009106F">
            <w:pPr>
              <w:rPr>
                <w:sz w:val="22"/>
              </w:rPr>
            </w:pPr>
            <w:r w:rsidRPr="0009106F">
              <w:rPr>
                <w:b/>
                <w:bCs/>
                <w:sz w:val="22"/>
              </w:rPr>
              <w:t>Collaboration:</w:t>
            </w:r>
            <w:r w:rsidRPr="0009106F">
              <w:rPr>
                <w:sz w:val="22"/>
              </w:rPr>
              <w:t xml:space="preserve"> Simulation Knowledge Exchange - Research Network (RE)</w:t>
            </w:r>
          </w:p>
          <w:p w:rsidR="00580825" w:rsidRPr="0009106F" w:rsidRDefault="00580825" w:rsidP="0009106F">
            <w:pPr>
              <w:rPr>
                <w:sz w:val="22"/>
              </w:rPr>
            </w:pPr>
            <w:r w:rsidRPr="0009106F">
              <w:rPr>
                <w:b/>
                <w:bCs/>
                <w:sz w:val="22"/>
              </w:rPr>
              <w:t>Evidence Creation:</w:t>
            </w:r>
            <w:r w:rsidRPr="0009106F">
              <w:rPr>
                <w:sz w:val="22"/>
              </w:rPr>
              <w:t xml:space="preserve"> </w:t>
            </w:r>
            <w:r w:rsidRPr="0009106F">
              <w:rPr>
                <w:noProof/>
                <w:sz w:val="22"/>
              </w:rPr>
              <w:t>RE is creating</w:t>
            </w:r>
            <w:r w:rsidRPr="0009106F">
              <w:rPr>
                <w:sz w:val="22"/>
              </w:rPr>
              <w:t xml:space="preserve"> </w:t>
            </w:r>
            <w:r w:rsidRPr="001E3F8F">
              <w:rPr>
                <w:noProof/>
                <w:sz w:val="22"/>
              </w:rPr>
              <w:t>short</w:t>
            </w:r>
            <w:r w:rsidR="001E3F8F">
              <w:rPr>
                <w:noProof/>
                <w:sz w:val="22"/>
              </w:rPr>
              <w:t>-</w:t>
            </w:r>
            <w:r w:rsidRPr="001E3F8F">
              <w:rPr>
                <w:noProof/>
                <w:sz w:val="22"/>
              </w:rPr>
              <w:t>term</w:t>
            </w:r>
            <w:r w:rsidRPr="0009106F">
              <w:rPr>
                <w:sz w:val="22"/>
              </w:rPr>
              <w:t xml:space="preserve"> QA and research projects </w:t>
            </w:r>
          </w:p>
          <w:p w:rsidR="00580825" w:rsidRPr="0009106F" w:rsidRDefault="00580825" w:rsidP="0009106F">
            <w:pPr>
              <w:rPr>
                <w:sz w:val="22"/>
              </w:rPr>
            </w:pPr>
            <w:r w:rsidRPr="0009106F">
              <w:rPr>
                <w:b/>
                <w:bCs/>
                <w:sz w:val="22"/>
              </w:rPr>
              <w:t>Knowledge Transfer:</w:t>
            </w:r>
            <w:r w:rsidRPr="0009106F">
              <w:rPr>
                <w:sz w:val="22"/>
              </w:rPr>
              <w:t xml:space="preserve"> </w:t>
            </w:r>
            <w:hyperlink r:id="rId18" w:history="1">
              <w:r w:rsidRPr="0009106F">
                <w:rPr>
                  <w:rStyle w:val="Hyperlink"/>
                  <w:sz w:val="22"/>
                </w:rPr>
                <w:t>Simulation and Clinical Placement National Discussion – Teleconference Series</w:t>
              </w:r>
            </w:hyperlink>
            <w:r w:rsidRPr="0009106F">
              <w:rPr>
                <w:sz w:val="22"/>
              </w:rPr>
              <w:t xml:space="preserve"> </w:t>
            </w:r>
          </w:p>
          <w:p w:rsidR="00580825" w:rsidRPr="0009106F" w:rsidRDefault="00580825" w:rsidP="0009106F">
            <w:pPr>
              <w:rPr>
                <w:sz w:val="22"/>
              </w:rPr>
            </w:pPr>
            <w:r w:rsidRPr="0009106F">
              <w:rPr>
                <w:b/>
                <w:bCs/>
                <w:sz w:val="22"/>
              </w:rPr>
              <w:t>Information Gathering:</w:t>
            </w:r>
            <w:r w:rsidRPr="0009106F">
              <w:rPr>
                <w:sz w:val="22"/>
              </w:rPr>
              <w:t xml:space="preserve"> Survey of employer perceptions</w:t>
            </w:r>
          </w:p>
        </w:tc>
      </w:tr>
      <w:tr w:rsidR="00580825" w:rsidRPr="0009106F" w:rsidTr="001D1534">
        <w:tc>
          <w:tcPr>
            <w:tcW w:w="2547" w:type="dxa"/>
            <w:shd w:val="clear" w:color="auto" w:fill="DBE5F1" w:themeFill="accent1" w:themeFillTint="33"/>
          </w:tcPr>
          <w:p w:rsidR="00580825" w:rsidRPr="0009106F" w:rsidRDefault="00580825" w:rsidP="00AB67BD">
            <w:pPr>
              <w:rPr>
                <w:sz w:val="22"/>
              </w:rPr>
            </w:pPr>
            <w:r w:rsidRPr="0009106F">
              <w:rPr>
                <w:sz w:val="22"/>
              </w:rPr>
              <w:t>Phase 2b Employers</w:t>
            </w:r>
          </w:p>
        </w:tc>
        <w:tc>
          <w:tcPr>
            <w:tcW w:w="6803" w:type="dxa"/>
          </w:tcPr>
          <w:p w:rsidR="00580825" w:rsidRPr="0009106F" w:rsidRDefault="00580825" w:rsidP="0009106F">
            <w:pPr>
              <w:rPr>
                <w:sz w:val="22"/>
              </w:rPr>
            </w:pPr>
            <w:r w:rsidRPr="0009106F">
              <w:rPr>
                <w:b/>
                <w:bCs/>
                <w:sz w:val="22"/>
              </w:rPr>
              <w:t>Knowledge Transfer and Discussion:</w:t>
            </w:r>
            <w:r w:rsidRPr="0009106F">
              <w:rPr>
                <w:sz w:val="22"/>
              </w:rPr>
              <w:t xml:space="preserve"> Employer Forum</w:t>
            </w:r>
            <w:r w:rsidR="00423ACC" w:rsidRPr="0009106F">
              <w:rPr>
                <w:sz w:val="22"/>
              </w:rPr>
              <w:t xml:space="preserve"> (current report)</w:t>
            </w:r>
          </w:p>
        </w:tc>
      </w:tr>
      <w:tr w:rsidR="00580825" w:rsidRPr="0009106F" w:rsidTr="001D1534">
        <w:tc>
          <w:tcPr>
            <w:tcW w:w="2547" w:type="dxa"/>
            <w:shd w:val="clear" w:color="auto" w:fill="B8CCE4" w:themeFill="accent1" w:themeFillTint="66"/>
          </w:tcPr>
          <w:p w:rsidR="00580825" w:rsidRPr="0009106F" w:rsidRDefault="00580825" w:rsidP="0009106F">
            <w:pPr>
              <w:rPr>
                <w:b/>
                <w:bCs/>
                <w:sz w:val="22"/>
              </w:rPr>
            </w:pPr>
            <w:r w:rsidRPr="0009106F">
              <w:rPr>
                <w:b/>
                <w:bCs/>
                <w:sz w:val="22"/>
              </w:rPr>
              <w:t xml:space="preserve">Phase 3a </w:t>
            </w:r>
          </w:p>
          <w:p w:rsidR="00580825" w:rsidRPr="0009106F" w:rsidRDefault="00580825" w:rsidP="0009106F">
            <w:pPr>
              <w:rPr>
                <w:b/>
                <w:bCs/>
                <w:sz w:val="22"/>
              </w:rPr>
            </w:pPr>
            <w:r w:rsidRPr="0009106F">
              <w:rPr>
                <w:b/>
                <w:bCs/>
                <w:sz w:val="22"/>
              </w:rPr>
              <w:t>Collaboration</w:t>
            </w:r>
          </w:p>
          <w:p w:rsidR="00580825" w:rsidRPr="0009106F" w:rsidRDefault="00580825" w:rsidP="0009106F">
            <w:pPr>
              <w:rPr>
                <w:sz w:val="22"/>
              </w:rPr>
            </w:pPr>
          </w:p>
        </w:tc>
        <w:tc>
          <w:tcPr>
            <w:tcW w:w="6803" w:type="dxa"/>
            <w:shd w:val="clear" w:color="auto" w:fill="B8CCE4" w:themeFill="accent1" w:themeFillTint="66"/>
          </w:tcPr>
          <w:p w:rsidR="00580825" w:rsidRPr="0009106F" w:rsidRDefault="00580825" w:rsidP="0009106F">
            <w:pPr>
              <w:rPr>
                <w:sz w:val="22"/>
              </w:rPr>
            </w:pPr>
            <w:r w:rsidRPr="0009106F">
              <w:rPr>
                <w:b/>
                <w:bCs/>
                <w:sz w:val="22"/>
              </w:rPr>
              <w:t>Evidence Creation:</w:t>
            </w:r>
            <w:r w:rsidRPr="0009106F">
              <w:rPr>
                <w:sz w:val="22"/>
              </w:rPr>
              <w:t xml:space="preserve"> </w:t>
            </w:r>
            <w:r w:rsidRPr="00BD7E08">
              <w:rPr>
                <w:noProof/>
                <w:sz w:val="22"/>
              </w:rPr>
              <w:t>Large scal</w:t>
            </w:r>
            <w:r w:rsidR="00E2302F" w:rsidRPr="00BD7E08">
              <w:rPr>
                <w:noProof/>
                <w:sz w:val="22"/>
              </w:rPr>
              <w:t>e</w:t>
            </w:r>
            <w:r w:rsidR="00E2302F">
              <w:rPr>
                <w:sz w:val="22"/>
              </w:rPr>
              <w:t xml:space="preserve"> </w:t>
            </w:r>
            <w:r w:rsidR="00E2302F" w:rsidRPr="001E3F8F">
              <w:rPr>
                <w:noProof/>
                <w:sz w:val="22"/>
              </w:rPr>
              <w:t>long</w:t>
            </w:r>
            <w:r w:rsidR="001E3F8F">
              <w:rPr>
                <w:noProof/>
                <w:sz w:val="22"/>
              </w:rPr>
              <w:t>-</w:t>
            </w:r>
            <w:r w:rsidR="00E2302F" w:rsidRPr="001E3F8F">
              <w:rPr>
                <w:noProof/>
                <w:sz w:val="22"/>
              </w:rPr>
              <w:t>term</w:t>
            </w:r>
            <w:r w:rsidR="00E2302F">
              <w:rPr>
                <w:sz w:val="22"/>
              </w:rPr>
              <w:t xml:space="preserve"> research examining </w:t>
            </w:r>
            <w:r w:rsidRPr="0009106F">
              <w:rPr>
                <w:sz w:val="22"/>
              </w:rPr>
              <w:t>simul</w:t>
            </w:r>
            <w:r w:rsidR="00E2302F">
              <w:rPr>
                <w:sz w:val="22"/>
              </w:rPr>
              <w:t>ation vs traditional curriculum and</w:t>
            </w:r>
            <w:r w:rsidRPr="0009106F">
              <w:rPr>
                <w:sz w:val="22"/>
              </w:rPr>
              <w:t xml:space="preserve"> effectiveness of simulation by amount, known as the National Medical Laboratory Simulation Study</w:t>
            </w:r>
            <w:r w:rsidR="00423ACC" w:rsidRPr="0009106F">
              <w:rPr>
                <w:sz w:val="22"/>
              </w:rPr>
              <w:t xml:space="preserve"> (funding application submitted)</w:t>
            </w:r>
          </w:p>
          <w:p w:rsidR="00423ACC" w:rsidRPr="0009106F" w:rsidRDefault="00423ACC" w:rsidP="0009106F">
            <w:pPr>
              <w:rPr>
                <w:sz w:val="22"/>
              </w:rPr>
            </w:pPr>
          </w:p>
        </w:tc>
      </w:tr>
      <w:tr w:rsidR="00580825" w:rsidRPr="0009106F" w:rsidTr="001D1534">
        <w:tc>
          <w:tcPr>
            <w:tcW w:w="2547" w:type="dxa"/>
            <w:shd w:val="clear" w:color="auto" w:fill="DBE5F1" w:themeFill="accent1" w:themeFillTint="33"/>
          </w:tcPr>
          <w:p w:rsidR="00580825" w:rsidRPr="0009106F" w:rsidRDefault="00580825" w:rsidP="0009106F">
            <w:pPr>
              <w:rPr>
                <w:sz w:val="22"/>
              </w:rPr>
            </w:pPr>
            <w:r w:rsidRPr="0009106F">
              <w:rPr>
                <w:sz w:val="22"/>
              </w:rPr>
              <w:t>Phase 3b</w:t>
            </w:r>
          </w:p>
          <w:p w:rsidR="00580825" w:rsidRPr="0009106F" w:rsidRDefault="00580825" w:rsidP="0009106F">
            <w:pPr>
              <w:rPr>
                <w:sz w:val="22"/>
              </w:rPr>
            </w:pPr>
            <w:r w:rsidRPr="0009106F">
              <w:rPr>
                <w:sz w:val="22"/>
              </w:rPr>
              <w:t>Collaboration</w:t>
            </w:r>
          </w:p>
        </w:tc>
        <w:tc>
          <w:tcPr>
            <w:tcW w:w="6803" w:type="dxa"/>
          </w:tcPr>
          <w:p w:rsidR="00580825" w:rsidRDefault="00580825" w:rsidP="0009106F">
            <w:pPr>
              <w:rPr>
                <w:sz w:val="22"/>
              </w:rPr>
            </w:pPr>
            <w:r w:rsidRPr="0009106F">
              <w:rPr>
                <w:b/>
                <w:bCs/>
                <w:sz w:val="22"/>
              </w:rPr>
              <w:t>Knowledge Transfer and Discussion:</w:t>
            </w:r>
            <w:r w:rsidRPr="0009106F">
              <w:rPr>
                <w:sz w:val="22"/>
              </w:rPr>
              <w:t xml:space="preserve"> </w:t>
            </w:r>
            <w:r w:rsidR="001D1534">
              <w:rPr>
                <w:sz w:val="22"/>
              </w:rPr>
              <w:t>To be determined</w:t>
            </w:r>
          </w:p>
          <w:p w:rsidR="001D1534" w:rsidRPr="0009106F" w:rsidRDefault="001D1534" w:rsidP="0009106F">
            <w:pPr>
              <w:rPr>
                <w:sz w:val="22"/>
              </w:rPr>
            </w:pPr>
          </w:p>
        </w:tc>
      </w:tr>
    </w:tbl>
    <w:p w:rsidR="00580825" w:rsidRDefault="00580825" w:rsidP="00580825">
      <w:pPr>
        <w:rPr>
          <w:sz w:val="10"/>
          <w:szCs w:val="10"/>
        </w:rPr>
      </w:pPr>
    </w:p>
    <w:p w:rsidR="00580825" w:rsidRDefault="00580825" w:rsidP="007435FF">
      <w:pPr>
        <w:pStyle w:val="CSMLS-SubHeading"/>
        <w:rPr>
          <w:sz w:val="22"/>
        </w:rPr>
      </w:pPr>
    </w:p>
    <w:p w:rsidR="00580825" w:rsidRDefault="00E91BE4" w:rsidP="00580825">
      <w:pPr>
        <w:pStyle w:val="CSMLS-Heading"/>
        <w:rPr>
          <w:sz w:val="36"/>
        </w:rPr>
      </w:pPr>
      <w:bookmarkStart w:id="21" w:name="_Toc486936707"/>
      <w:bookmarkStart w:id="22" w:name="_Toc491077401"/>
      <w:r w:rsidRPr="000B63E7">
        <w:rPr>
          <w:noProof/>
          <w:sz w:val="22"/>
          <w:szCs w:val="22"/>
        </w:rPr>
        <mc:AlternateContent>
          <mc:Choice Requires="wpg">
            <w:drawing>
              <wp:anchor distT="0" distB="0" distL="228600" distR="228600" simplePos="0" relativeHeight="251662336" behindDoc="0" locked="0" layoutInCell="1" allowOverlap="1" wp14:anchorId="3831DE04" wp14:editId="6C1F1FA9">
                <wp:simplePos x="0" y="0"/>
                <wp:positionH relativeFrom="page">
                  <wp:posOffset>914400</wp:posOffset>
                </wp:positionH>
                <wp:positionV relativeFrom="page">
                  <wp:posOffset>1253754</wp:posOffset>
                </wp:positionV>
                <wp:extent cx="5744845" cy="1621155"/>
                <wp:effectExtent l="0" t="0" r="8255" b="0"/>
                <wp:wrapSquare wrapText="bothSides"/>
                <wp:docPr id="8" name="Group 8"/>
                <wp:cNvGraphicFramePr/>
                <a:graphic xmlns:a="http://schemas.openxmlformats.org/drawingml/2006/main">
                  <a:graphicData uri="http://schemas.microsoft.com/office/word/2010/wordprocessingGroup">
                    <wpg:wgp>
                      <wpg:cNvGrpSpPr/>
                      <wpg:grpSpPr>
                        <a:xfrm>
                          <a:off x="0" y="0"/>
                          <a:ext cx="5744845" cy="1621155"/>
                          <a:chOff x="0" y="0"/>
                          <a:chExt cx="3218688" cy="3716382"/>
                        </a:xfrm>
                      </wpg:grpSpPr>
                      <wps:wsp>
                        <wps:cNvPr id="9" name="Rectangle 9"/>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 name="Group 10"/>
                        <wpg:cNvGrpSpPr/>
                        <wpg:grpSpPr>
                          <a:xfrm>
                            <a:off x="0" y="19050"/>
                            <a:ext cx="2249424" cy="832104"/>
                            <a:chOff x="228600" y="0"/>
                            <a:chExt cx="1472184" cy="1024128"/>
                          </a:xfrm>
                        </wpg:grpSpPr>
                        <wps:wsp>
                          <wps:cNvPr id="1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 name="Text Box 13"/>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BE4" w:rsidRDefault="00E91BE4" w:rsidP="00E91BE4">
                              <w:pPr>
                                <w:ind w:left="504"/>
                                <w:jc w:val="center"/>
                                <w:rPr>
                                  <w:rFonts w:ascii="Century Gothic" w:hAnsi="Century Gothic"/>
                                  <w:i/>
                                  <w:color w:val="1F497D" w:themeColor="text2"/>
                                  <w:sz w:val="22"/>
                                  <w:szCs w:val="22"/>
                                </w:rPr>
                              </w:pPr>
                              <w:r w:rsidRPr="000B63E7">
                                <w:rPr>
                                  <w:rFonts w:ascii="Century Gothic" w:hAnsi="Century Gothic"/>
                                  <w:i/>
                                  <w:color w:val="1F497D" w:themeColor="text2"/>
                                  <w:sz w:val="22"/>
                                  <w:szCs w:val="22"/>
                                </w:rPr>
                                <w:t xml:space="preserve">“There’s [health workforce supply and </w:t>
                              </w:r>
                              <w:r>
                                <w:rPr>
                                  <w:rFonts w:ascii="Century Gothic" w:hAnsi="Century Gothic"/>
                                  <w:i/>
                                  <w:color w:val="1F497D" w:themeColor="text2"/>
                                  <w:sz w:val="22"/>
                                  <w:szCs w:val="22"/>
                                </w:rPr>
                                <w:t xml:space="preserve">diminishing clinical placement] </w:t>
                              </w:r>
                              <w:r w:rsidRPr="000B63E7">
                                <w:rPr>
                                  <w:rFonts w:ascii="Century Gothic" w:hAnsi="Century Gothic"/>
                                  <w:i/>
                                  <w:color w:val="1F497D" w:themeColor="text2"/>
                                  <w:sz w:val="22"/>
                                  <w:szCs w:val="22"/>
                                </w:rPr>
                                <w:t xml:space="preserve">discussions in all kinds of circles, all kinds of profession, that I have heard about or been a part of. </w:t>
                              </w:r>
                              <w:r w:rsidRPr="000B63E7">
                                <w:rPr>
                                  <w:rFonts w:ascii="Century Gothic" w:hAnsi="Century Gothic"/>
                                  <w:b/>
                                  <w:i/>
                                  <w:color w:val="1F497D" w:themeColor="text2"/>
                                  <w:sz w:val="22"/>
                                  <w:szCs w:val="22"/>
                                </w:rPr>
                                <w:t>The only profession having this discussion explicitly</w:t>
                              </w:r>
                              <w:r w:rsidRPr="000B63E7">
                                <w:rPr>
                                  <w:rFonts w:ascii="Century Gothic" w:hAnsi="Century Gothic"/>
                                  <w:i/>
                                  <w:color w:val="1F497D" w:themeColor="text2"/>
                                  <w:sz w:val="22"/>
                                  <w:szCs w:val="22"/>
                                </w:rPr>
                                <w:t>, acknowledging the elephant in the room and deciding that at a national level</w:t>
                              </w:r>
                              <w:r>
                                <w:rPr>
                                  <w:rFonts w:ascii="Century Gothic" w:hAnsi="Century Gothic"/>
                                  <w:i/>
                                  <w:color w:val="1F497D" w:themeColor="text2"/>
                                  <w:sz w:val="22"/>
                                  <w:szCs w:val="22"/>
                                </w:rPr>
                                <w:t xml:space="preserve"> to include </w:t>
                              </w:r>
                              <w:r w:rsidRPr="000B63E7">
                                <w:rPr>
                                  <w:rFonts w:ascii="Century Gothic" w:hAnsi="Century Gothic"/>
                                  <w:i/>
                                  <w:color w:val="1F497D" w:themeColor="text2"/>
                                  <w:sz w:val="22"/>
                                  <w:szCs w:val="22"/>
                                </w:rPr>
                                <w:t xml:space="preserve">all stakeholders – regulatory bodies, employers, educators – </w:t>
                              </w:r>
                            </w:p>
                            <w:p w:rsidR="00E91BE4" w:rsidRPr="000B63E7" w:rsidRDefault="00E91BE4" w:rsidP="00E91BE4">
                              <w:pPr>
                                <w:ind w:left="504"/>
                                <w:jc w:val="center"/>
                                <w:rPr>
                                  <w:rFonts w:ascii="Century Gothic" w:hAnsi="Century Gothic"/>
                                  <w:i/>
                                  <w:color w:val="1F497D" w:themeColor="text2"/>
                                  <w:sz w:val="22"/>
                                  <w:szCs w:val="22"/>
                                </w:rPr>
                              </w:pPr>
                              <w:r w:rsidRPr="000B63E7">
                                <w:rPr>
                                  <w:rFonts w:ascii="Century Gothic" w:hAnsi="Century Gothic"/>
                                  <w:b/>
                                  <w:i/>
                                  <w:color w:val="1F497D" w:themeColor="text2"/>
                                  <w:sz w:val="22"/>
                                  <w:szCs w:val="22"/>
                                </w:rPr>
                                <w:t>is medical laboratory science</w:t>
                              </w:r>
                              <w:r w:rsidRPr="000B63E7">
                                <w:rPr>
                                  <w:rFonts w:ascii="Century Gothic" w:hAnsi="Century Gothic"/>
                                  <w:i/>
                                  <w:color w:val="1F497D" w:themeColor="text2"/>
                                  <w:sz w:val="22"/>
                                  <w:szCs w:val="22"/>
                                </w:rPr>
                                <w:t>.”</w:t>
                              </w:r>
                            </w:p>
                            <w:p w:rsidR="00E91BE4" w:rsidRDefault="00E91BE4" w:rsidP="00E91BE4">
                              <w:pPr>
                                <w:pStyle w:val="NoSpacing"/>
                                <w:ind w:left="360"/>
                                <w:jc w:val="right"/>
                                <w:rPr>
                                  <w:color w:val="4F81BD" w:themeColor="accent1"/>
                                  <w:sz w:val="20"/>
                                  <w:szCs w:val="20"/>
                                </w:rPr>
                              </w:pPr>
                            </w:p>
                            <w:p w:rsidR="00E91BE4" w:rsidRPr="000B63E7" w:rsidRDefault="00E91BE4" w:rsidP="00E91BE4">
                              <w:pPr>
                                <w:pStyle w:val="NoSpacing"/>
                                <w:ind w:left="360"/>
                                <w:jc w:val="right"/>
                                <w:rPr>
                                  <w:rFonts w:ascii="Century Gothic" w:hAnsi="Century Gothic"/>
                                  <w:color w:val="4F81BD" w:themeColor="accent1"/>
                                  <w:sz w:val="20"/>
                                  <w:szCs w:val="20"/>
                                </w:rPr>
                              </w:pPr>
                              <w:r w:rsidRPr="000B63E7">
                                <w:rPr>
                                  <w:rFonts w:ascii="Century Gothic" w:hAnsi="Century Gothic"/>
                                  <w:color w:val="4F81BD" w:themeColor="accent1"/>
                                  <w:sz w:val="20"/>
                                  <w:szCs w:val="20"/>
                                </w:rPr>
                                <w:t>DR. TIMOTHY WILLETT – SIM-ONE PRESENT AND CEO</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1DE04" id="Group 8" o:spid="_x0000_s1032" style="position:absolute;margin-left:1in;margin-top:98.7pt;width:452.35pt;height:127.65pt;z-index:251662336;mso-wrap-distance-left:18pt;mso-wrap-distance-right:18pt;mso-position-horizontal-relative:page;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&#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">
                <v:rect id="Rectangle 9" o:spid="_x0000_s1033"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" fillcolor="white [3212]" stroked="f" strokeweight="2pt">
                  <v:fill opacity="0"/>
                </v:rect>
                <v:group id="Group 10" o:spid="_x0000_s1034"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Rectangle 10" o:spid="_x0000_s1035"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" path="m,l2240281,,1659256,222885,,822960,,xe" fillcolor="#4f81bd [3204]" stroked="f" strokeweight="2pt">
                    <v:path arrowok="t" o:connecttype="custom" o:connectlocs="0,0;1466258,0;1085979,274158;0,1012274;0,0" o:connectangles="0,0,0,0,0"/>
                  </v:shape>
                  <v:rect id="Rectangle 12" o:spid="_x0000_s1036"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" stroked="f" strokeweight="2pt">
                    <v:fill r:id="rId14" o:title="" recolor="t" rotate="t" type="frame"/>
                  </v:rect>
                </v:group>
                <v:shape id="Text Box 13" o:spid="_x0000_s1037"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" filled="f" stroked="f" strokeweight=".5pt">
                  <v:textbox inset="3.6pt,7.2pt,0,0">
                    <w:txbxContent>
                      <w:p w:rsidR="00E91BE4" w:rsidRDefault="00E91BE4" w:rsidP="00E91BE4">
                        <w:pPr>
                          <w:ind w:left="504"/>
                          <w:jc w:val="center"/>
                          <w:rPr>
                            <w:rFonts w:ascii="Century Gothic" w:hAnsi="Century Gothic"/>
                            <w:i/>
                            <w:color w:val="1F497D" w:themeColor="text2"/>
                            <w:sz w:val="22"/>
                            <w:szCs w:val="22"/>
                          </w:rPr>
                        </w:pPr>
                        <w:r w:rsidRPr="000B63E7">
                          <w:rPr>
                            <w:rFonts w:ascii="Century Gothic" w:hAnsi="Century Gothic"/>
                            <w:i/>
                            <w:color w:val="1F497D" w:themeColor="text2"/>
                            <w:sz w:val="22"/>
                            <w:szCs w:val="22"/>
                          </w:rPr>
                          <w:t xml:space="preserve">“There’s [health workforce supply and </w:t>
                        </w:r>
                        <w:r>
                          <w:rPr>
                            <w:rFonts w:ascii="Century Gothic" w:hAnsi="Century Gothic"/>
                            <w:i/>
                            <w:color w:val="1F497D" w:themeColor="text2"/>
                            <w:sz w:val="22"/>
                            <w:szCs w:val="22"/>
                          </w:rPr>
                          <w:t xml:space="preserve">diminishing clinical placement] </w:t>
                        </w:r>
                        <w:r w:rsidRPr="000B63E7">
                          <w:rPr>
                            <w:rFonts w:ascii="Century Gothic" w:hAnsi="Century Gothic"/>
                            <w:i/>
                            <w:color w:val="1F497D" w:themeColor="text2"/>
                            <w:sz w:val="22"/>
                            <w:szCs w:val="22"/>
                          </w:rPr>
                          <w:t xml:space="preserve">discussions in all kinds of circles, all kinds of profession, that I have heard about or been a part of. </w:t>
                        </w:r>
                        <w:r w:rsidRPr="000B63E7">
                          <w:rPr>
                            <w:rFonts w:ascii="Century Gothic" w:hAnsi="Century Gothic"/>
                            <w:b/>
                            <w:i/>
                            <w:color w:val="1F497D" w:themeColor="text2"/>
                            <w:sz w:val="22"/>
                            <w:szCs w:val="22"/>
                          </w:rPr>
                          <w:t>The only profession having this discussion explicitly</w:t>
                        </w:r>
                        <w:r w:rsidRPr="000B63E7">
                          <w:rPr>
                            <w:rFonts w:ascii="Century Gothic" w:hAnsi="Century Gothic"/>
                            <w:i/>
                            <w:color w:val="1F497D" w:themeColor="text2"/>
                            <w:sz w:val="22"/>
                            <w:szCs w:val="22"/>
                          </w:rPr>
                          <w:t>, acknowledging the elephant in the room and deciding that at a national level</w:t>
                        </w:r>
                        <w:r>
                          <w:rPr>
                            <w:rFonts w:ascii="Century Gothic" w:hAnsi="Century Gothic"/>
                            <w:i/>
                            <w:color w:val="1F497D" w:themeColor="text2"/>
                            <w:sz w:val="22"/>
                            <w:szCs w:val="22"/>
                          </w:rPr>
                          <w:t xml:space="preserve"> to include </w:t>
                        </w:r>
                        <w:r w:rsidRPr="000B63E7">
                          <w:rPr>
                            <w:rFonts w:ascii="Century Gothic" w:hAnsi="Century Gothic"/>
                            <w:i/>
                            <w:color w:val="1F497D" w:themeColor="text2"/>
                            <w:sz w:val="22"/>
                            <w:szCs w:val="22"/>
                          </w:rPr>
                          <w:t xml:space="preserve">all stakeholders – regulatory bodies, employers, educators – </w:t>
                        </w:r>
                      </w:p>
                      <w:p w:rsidR="00E91BE4" w:rsidRPr="000B63E7" w:rsidRDefault="00E91BE4" w:rsidP="00E91BE4">
                        <w:pPr>
                          <w:ind w:left="504"/>
                          <w:jc w:val="center"/>
                          <w:rPr>
                            <w:rFonts w:ascii="Century Gothic" w:hAnsi="Century Gothic"/>
                            <w:i/>
                            <w:color w:val="1F497D" w:themeColor="text2"/>
                            <w:sz w:val="22"/>
                            <w:szCs w:val="22"/>
                          </w:rPr>
                        </w:pPr>
                        <w:r w:rsidRPr="000B63E7">
                          <w:rPr>
                            <w:rFonts w:ascii="Century Gothic" w:hAnsi="Century Gothic"/>
                            <w:b/>
                            <w:i/>
                            <w:color w:val="1F497D" w:themeColor="text2"/>
                            <w:sz w:val="22"/>
                            <w:szCs w:val="22"/>
                          </w:rPr>
                          <w:t>is medical laboratory science</w:t>
                        </w:r>
                        <w:r w:rsidRPr="000B63E7">
                          <w:rPr>
                            <w:rFonts w:ascii="Century Gothic" w:hAnsi="Century Gothic"/>
                            <w:i/>
                            <w:color w:val="1F497D" w:themeColor="text2"/>
                            <w:sz w:val="22"/>
                            <w:szCs w:val="22"/>
                          </w:rPr>
                          <w:t>.”</w:t>
                        </w:r>
                      </w:p>
                      <w:p w:rsidR="00E91BE4" w:rsidRDefault="00E91BE4" w:rsidP="00E91BE4">
                        <w:pPr>
                          <w:pStyle w:val="NoSpacing"/>
                          <w:ind w:left="360"/>
                          <w:jc w:val="right"/>
                          <w:rPr>
                            <w:color w:val="4F81BD" w:themeColor="accent1"/>
                            <w:sz w:val="20"/>
                            <w:szCs w:val="20"/>
                          </w:rPr>
                        </w:pPr>
                      </w:p>
                      <w:p w:rsidR="00E91BE4" w:rsidRPr="000B63E7" w:rsidRDefault="00E91BE4" w:rsidP="00E91BE4">
                        <w:pPr>
                          <w:pStyle w:val="NoSpacing"/>
                          <w:ind w:left="360"/>
                          <w:jc w:val="right"/>
                          <w:rPr>
                            <w:rFonts w:ascii="Century Gothic" w:hAnsi="Century Gothic"/>
                            <w:color w:val="4F81BD" w:themeColor="accent1"/>
                            <w:sz w:val="20"/>
                            <w:szCs w:val="20"/>
                          </w:rPr>
                        </w:pPr>
                        <w:r w:rsidRPr="000B63E7">
                          <w:rPr>
                            <w:rFonts w:ascii="Century Gothic" w:hAnsi="Century Gothic"/>
                            <w:color w:val="4F81BD" w:themeColor="accent1"/>
                            <w:sz w:val="20"/>
                            <w:szCs w:val="20"/>
                          </w:rPr>
                          <w:t>DR. TIMOTHY WILLETT – SIM-ONE PRESENT AND CEO</w:t>
                        </w:r>
                      </w:p>
                    </w:txbxContent>
                  </v:textbox>
                </v:shape>
                <w10:wrap type="square" anchorx="page" anchory="page"/>
              </v:group>
            </w:pict>
          </mc:Fallback>
        </mc:AlternateContent>
      </w:r>
      <w:r w:rsidR="00C024B4">
        <w:rPr>
          <w:sz w:val="36"/>
        </w:rPr>
        <w:t xml:space="preserve">Event </w:t>
      </w:r>
      <w:r w:rsidR="00580825">
        <w:rPr>
          <w:sz w:val="36"/>
        </w:rPr>
        <w:t>Purpose</w:t>
      </w:r>
      <w:bookmarkEnd w:id="21"/>
      <w:bookmarkEnd w:id="22"/>
    </w:p>
    <w:p w:rsidR="00E91BE4" w:rsidRDefault="00E91BE4" w:rsidP="00C024B4">
      <w:pPr>
        <w:pStyle w:val="CSMLS-Body"/>
      </w:pPr>
    </w:p>
    <w:p w:rsidR="00B80AFB" w:rsidRDefault="00C024B4" w:rsidP="00C024B4">
      <w:pPr>
        <w:pStyle w:val="CSMLS-Body"/>
      </w:pPr>
      <w:r w:rsidRPr="00C024B4">
        <w:t>In alignment with the conclusions</w:t>
      </w:r>
      <w:r>
        <w:t xml:space="preserve"> drawn during Phase 1 of the initiative</w:t>
      </w:r>
      <w:r w:rsidRPr="00C024B4">
        <w:t xml:space="preserve">, CSMLS </w:t>
      </w:r>
      <w:r w:rsidR="00B80AFB">
        <w:t xml:space="preserve">conducted </w:t>
      </w:r>
      <w:r w:rsidRPr="00C024B4">
        <w:t xml:space="preserve">Phase 2b </w:t>
      </w:r>
      <w:r>
        <w:t xml:space="preserve">– a national </w:t>
      </w:r>
      <w:r w:rsidRPr="00C024B4">
        <w:t xml:space="preserve">Employer’s Forum (April </w:t>
      </w:r>
      <w:r w:rsidRPr="00AB67BD">
        <w:rPr>
          <w:noProof/>
        </w:rPr>
        <w:t>29</w:t>
      </w:r>
      <w:r w:rsidRPr="00AB67BD">
        <w:rPr>
          <w:noProof/>
          <w:vertAlign w:val="superscript"/>
        </w:rPr>
        <w:t>th</w:t>
      </w:r>
      <w:r w:rsidR="00AB67BD" w:rsidRPr="00AB67BD">
        <w:rPr>
          <w:noProof/>
        </w:rPr>
        <w:t>,</w:t>
      </w:r>
      <w:r w:rsidRPr="00C024B4">
        <w:t xml:space="preserve"> 2017 in Toronto, ON; </w:t>
      </w:r>
      <w:r w:rsidRPr="00AB67BD">
        <w:rPr>
          <w:noProof/>
        </w:rPr>
        <w:t>co</w:t>
      </w:r>
      <w:r w:rsidR="00AB67BD" w:rsidRPr="00AB67BD">
        <w:rPr>
          <w:noProof/>
        </w:rPr>
        <w:t>-</w:t>
      </w:r>
      <w:r w:rsidRPr="00AB67BD">
        <w:rPr>
          <w:noProof/>
        </w:rPr>
        <w:t>hosted</w:t>
      </w:r>
      <w:r w:rsidRPr="00C024B4">
        <w:t xml:space="preserve"> with The Michener Institute of Education at UHN)</w:t>
      </w:r>
      <w:r>
        <w:t xml:space="preserve">. The event </w:t>
      </w:r>
      <w:r w:rsidRPr="00C024B4">
        <w:t xml:space="preserve">brought together private and public </w:t>
      </w:r>
      <w:r w:rsidRPr="00BD7E08">
        <w:rPr>
          <w:noProof/>
        </w:rPr>
        <w:t>health care</w:t>
      </w:r>
      <w:r w:rsidRPr="00C024B4">
        <w:t xml:space="preserve"> organizations and representatives, who support student lea</w:t>
      </w:r>
      <w:r>
        <w:t>r</w:t>
      </w:r>
      <w:r w:rsidRPr="00C024B4">
        <w:t xml:space="preserve">ning in clinical environments, to continue the educator’s conversation. </w:t>
      </w:r>
    </w:p>
    <w:p w:rsidR="00580825" w:rsidRDefault="00B80AFB" w:rsidP="00C024B4">
      <w:pPr>
        <w:pStyle w:val="CSMLS-Body"/>
      </w:pPr>
      <w:r>
        <w:t xml:space="preserve">In general, the </w:t>
      </w:r>
      <w:r w:rsidR="00C024B4">
        <w:t xml:space="preserve">purpose of the 2017 </w:t>
      </w:r>
      <w:r w:rsidR="00C024B4" w:rsidRPr="00C024B4">
        <w:t xml:space="preserve">Forum was able to bring together </w:t>
      </w:r>
      <w:r w:rsidR="00C024B4">
        <w:t xml:space="preserve">medical laboratory employer stakeholders and share </w:t>
      </w:r>
      <w:r>
        <w:t xml:space="preserve">key stakeholder </w:t>
      </w:r>
      <w:r w:rsidR="00C024B4">
        <w:t>perspective</w:t>
      </w:r>
      <w:r>
        <w:t xml:space="preserve">s (educators, clinical preceptors, recent graduates, etc.) that demonstrate </w:t>
      </w:r>
      <w:r w:rsidR="00C024B4">
        <w:t xml:space="preserve">the need for new simulation and clinical placements models </w:t>
      </w:r>
      <w:r>
        <w:t xml:space="preserve">to contribute to decreasing the impact of </w:t>
      </w:r>
      <w:r w:rsidR="00C024B4">
        <w:t>health human resource shortages</w:t>
      </w:r>
      <w:r w:rsidR="00C024B4" w:rsidRPr="00C024B4">
        <w:t xml:space="preserve">. </w:t>
      </w:r>
      <w:r>
        <w:t xml:space="preserve">As at the </w:t>
      </w:r>
      <w:r w:rsidR="00735498">
        <w:t>E</w:t>
      </w:r>
      <w:r>
        <w:t>ducator Forum</w:t>
      </w:r>
      <w:r w:rsidR="00735498">
        <w:t xml:space="preserve"> in 2016</w:t>
      </w:r>
      <w:r>
        <w:t>, a</w:t>
      </w:r>
      <w:r w:rsidRPr="00B80AFB">
        <w:t xml:space="preserve">ll discussions and information were clearly focused on ways to improve students’ experience within clinical placements and support </w:t>
      </w:r>
      <w:r w:rsidR="00AB67BD" w:rsidRPr="00AB67BD">
        <w:rPr>
          <w:noProof/>
        </w:rPr>
        <w:t xml:space="preserve">a </w:t>
      </w:r>
      <w:r w:rsidRPr="00AB67BD">
        <w:rPr>
          <w:noProof/>
        </w:rPr>
        <w:t>change</w:t>
      </w:r>
      <w:r w:rsidRPr="00B80AFB">
        <w:t xml:space="preserve"> to increase student seats in programs.</w:t>
      </w:r>
      <w:r>
        <w:t xml:space="preserve"> Considerations for how simulation could support clinical placement models was highlighted throughout the event.</w:t>
      </w:r>
      <w:r w:rsidRPr="00B80AFB">
        <w:t xml:space="preserve">   </w:t>
      </w:r>
    </w:p>
    <w:p w:rsidR="00580825" w:rsidRDefault="00580825" w:rsidP="00580825">
      <w:pPr>
        <w:pStyle w:val="CSMLS-Heading"/>
        <w:rPr>
          <w:sz w:val="36"/>
        </w:rPr>
      </w:pPr>
      <w:bookmarkStart w:id="23" w:name="_Toc486936708"/>
      <w:bookmarkStart w:id="24" w:name="_Toc491077402"/>
      <w:r>
        <w:rPr>
          <w:sz w:val="36"/>
        </w:rPr>
        <w:t>Participants</w:t>
      </w:r>
      <w:bookmarkEnd w:id="23"/>
      <w:bookmarkEnd w:id="24"/>
    </w:p>
    <w:p w:rsidR="00B80AFB" w:rsidRPr="00B80AFB" w:rsidRDefault="00B80AFB" w:rsidP="00B80AFB">
      <w:pPr>
        <w:pStyle w:val="CSMLS-Body"/>
      </w:pPr>
      <w:r w:rsidRPr="00C024B4">
        <w:t xml:space="preserve">For purposes of this </w:t>
      </w:r>
      <w:r>
        <w:t>report</w:t>
      </w:r>
      <w:r w:rsidRPr="00C024B4">
        <w:t xml:space="preserve">, </w:t>
      </w:r>
      <w:r w:rsidR="00457D28">
        <w:t>employers</w:t>
      </w:r>
      <w:r w:rsidRPr="00C024B4">
        <w:t xml:space="preserve"> are defined as managers, supervisors, clinical instructors/preceptors, organization representatives and medical laboratory professions </w:t>
      </w:r>
      <w:r w:rsidRPr="00B80AFB">
        <w:t xml:space="preserve">who work directly or indirectly with students. </w:t>
      </w:r>
    </w:p>
    <w:p w:rsidR="00580825" w:rsidRPr="00B80AFB" w:rsidRDefault="00B80AFB" w:rsidP="00B80AFB">
      <w:pPr>
        <w:pStyle w:val="CSMLS-Body"/>
      </w:pPr>
      <w:r>
        <w:t>Approximately</w:t>
      </w:r>
      <w:r w:rsidRPr="00B80AFB">
        <w:t xml:space="preserve"> </w:t>
      </w:r>
      <w:r>
        <w:t xml:space="preserve">60 participants were in attendance for </w:t>
      </w:r>
      <w:r w:rsidRPr="00B80AFB">
        <w:t>the Forum</w:t>
      </w:r>
      <w:r>
        <w:t xml:space="preserve"> and represented a diverse group of employers from across Canada, including those from rural and remote areas, urban cores, small to large labs, private and public labs, </w:t>
      </w:r>
      <w:r w:rsidR="00852E66">
        <w:t xml:space="preserve">as well as </w:t>
      </w:r>
      <w:r>
        <w:t xml:space="preserve">representation from </w:t>
      </w:r>
      <w:r w:rsidR="00790130">
        <w:t xml:space="preserve">MLT </w:t>
      </w:r>
      <w:r>
        <w:t xml:space="preserve">and </w:t>
      </w:r>
      <w:r w:rsidR="00790130">
        <w:t xml:space="preserve">MLA </w:t>
      </w:r>
      <w:r>
        <w:t>professions. Attendees held a wide range of titles, as intended by the Forum, to ensure that professionals, clinical preceptors/instructors, management and senior executives</w:t>
      </w:r>
      <w:r w:rsidR="00457D28">
        <w:t xml:space="preserve"> were present</w:t>
      </w:r>
      <w:r>
        <w:t xml:space="preserve">. In </w:t>
      </w:r>
      <w:r w:rsidRPr="00AB67BD">
        <w:rPr>
          <w:noProof/>
        </w:rPr>
        <w:t>addition</w:t>
      </w:r>
      <w:r>
        <w:t xml:space="preserve">, representatives included </w:t>
      </w:r>
      <w:r w:rsidRPr="00B80AFB">
        <w:t xml:space="preserve">program instructors, regulators, government, medical laboratory professionals (MLPs), simulation and curricula experts, CSMLS representatives and </w:t>
      </w:r>
      <w:r w:rsidR="00790130">
        <w:t>students</w:t>
      </w:r>
      <w:r w:rsidRPr="00B80AFB">
        <w:t>.</w:t>
      </w:r>
    </w:p>
    <w:p w:rsidR="00580825" w:rsidRDefault="00580825" w:rsidP="00580825">
      <w:pPr>
        <w:pStyle w:val="CSMLS-Heading"/>
        <w:rPr>
          <w:sz w:val="36"/>
        </w:rPr>
      </w:pPr>
      <w:bookmarkStart w:id="25" w:name="_Toc486936709"/>
      <w:bookmarkStart w:id="26" w:name="_Toc491077403"/>
      <w:r>
        <w:rPr>
          <w:sz w:val="36"/>
        </w:rPr>
        <w:t>Forum Structure and Discussion</w:t>
      </w:r>
      <w:bookmarkEnd w:id="25"/>
      <w:bookmarkEnd w:id="26"/>
    </w:p>
    <w:p w:rsidR="00A0212E" w:rsidRDefault="00A0212E" w:rsidP="00A0212E">
      <w:pPr>
        <w:pStyle w:val="CSMLS-Body"/>
      </w:pPr>
      <w:r>
        <w:t xml:space="preserve">The Forum was designed to provide information sharing during the morning and interactive discussion sessions in the afternoon. Information highlighting the environmental scan report, recent graduates’ clinical placement perspective report, employer survey, relevant research and simulation information were provided. The event focused on key stakeholders: educators, students, employers and those training students within the clinical placement setting. </w:t>
      </w:r>
    </w:p>
    <w:p w:rsidR="00A0212E" w:rsidRDefault="00A0212E" w:rsidP="00A0212E">
      <w:pPr>
        <w:pStyle w:val="CSMLS-Body"/>
      </w:pPr>
      <w:r>
        <w:lastRenderedPageBreak/>
        <w:t xml:space="preserve">As outlined in the agenda below, the Forum was organized to prompt innovative ways of thinking and to provide an opportunity for discussing the current and future states of medical laboratory clinical placement and simulation models within Canada. </w:t>
      </w:r>
    </w:p>
    <w:p w:rsidR="000E4ACE" w:rsidRDefault="000E4ACE" w:rsidP="00852E66">
      <w:pPr>
        <w:pStyle w:val="CSMLS-Body"/>
      </w:pPr>
      <w:r>
        <w:object w:dxaOrig="1537"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9" o:title=""/>
          </v:shape>
          <o:OLEObject Type="Embed" ProgID="AcroExch.Document.DC" ShapeID="_x0000_i1025" DrawAspect="Icon" ObjectID="_1564819326" r:id="rId20"/>
        </w:object>
      </w:r>
    </w:p>
    <w:p w:rsidR="00852E66" w:rsidRPr="00EC0A51" w:rsidRDefault="00852E66" w:rsidP="00EC0A51">
      <w:pPr>
        <w:pStyle w:val="CSMLS-Body"/>
      </w:pPr>
      <w:r w:rsidRPr="00EC0A51">
        <w:t xml:space="preserve">Three note takers (arms-length CSMLS staff and volunteers) were asked to circulate and capture discussion themes, comments and the perspective of audience members during each of the key discussion periods. This methodology provided an opportunity for objective interpretation and allowed for the capture of detailed information within discussions. </w:t>
      </w:r>
    </w:p>
    <w:p w:rsidR="00B80AFB" w:rsidRPr="00EC0A51" w:rsidRDefault="00852E66" w:rsidP="00EC0A51">
      <w:pPr>
        <w:pStyle w:val="CSMLS-Body"/>
      </w:pPr>
      <w:r w:rsidRPr="00EC0A51">
        <w:t xml:space="preserve">During the small group breakout session in the afternoon, participants were randomly divided and assigned a lead facilitator. Notes were captured with the small group participants </w:t>
      </w:r>
      <w:r w:rsidR="00A0212E" w:rsidRPr="00EC0A51">
        <w:t xml:space="preserve">on chart paper </w:t>
      </w:r>
      <w:r w:rsidRPr="00EC0A51">
        <w:t>and are summarized in this report.</w:t>
      </w:r>
    </w:p>
    <w:p w:rsidR="00580825" w:rsidRPr="009C62DC" w:rsidRDefault="00580825" w:rsidP="00580825">
      <w:pPr>
        <w:pStyle w:val="CSMLS-Heading"/>
        <w:rPr>
          <w:sz w:val="36"/>
        </w:rPr>
      </w:pPr>
      <w:bookmarkStart w:id="27" w:name="_Toc486936710"/>
      <w:bookmarkStart w:id="28" w:name="_Toc491077404"/>
      <w:r>
        <w:rPr>
          <w:sz w:val="36"/>
        </w:rPr>
        <w:t>Forum Summary</w:t>
      </w:r>
      <w:bookmarkEnd w:id="27"/>
      <w:bookmarkEnd w:id="28"/>
    </w:p>
    <w:p w:rsidR="00271607" w:rsidRDefault="00271607" w:rsidP="00271607">
      <w:pPr>
        <w:pStyle w:val="Heading2"/>
        <w:ind w:firstLine="720"/>
      </w:pPr>
      <w:bookmarkStart w:id="29" w:name="_Toc486936711"/>
      <w:bookmarkStart w:id="30" w:name="_Toc491077405"/>
      <w:r>
        <w:t>Knowledge Transfer Morning</w:t>
      </w:r>
      <w:bookmarkEnd w:id="29"/>
      <w:bookmarkEnd w:id="30"/>
    </w:p>
    <w:p w:rsidR="00271607" w:rsidRDefault="00271607" w:rsidP="00271607">
      <w:pPr>
        <w:pStyle w:val="CSMLS-Body"/>
      </w:pPr>
      <w:r>
        <w:t xml:space="preserve">The following </w:t>
      </w:r>
      <w:r w:rsidR="00E2302F">
        <w:t>is</w:t>
      </w:r>
      <w:r>
        <w:t xml:space="preserve"> a brief summary of the perspectives provided during each presentation and includes the </w:t>
      </w:r>
      <w:r w:rsidR="001E3F8F">
        <w:rPr>
          <w:noProof/>
        </w:rPr>
        <w:t>P</w:t>
      </w:r>
      <w:r w:rsidRPr="001E3F8F">
        <w:rPr>
          <w:noProof/>
        </w:rPr>
        <w:t>ower</w:t>
      </w:r>
      <w:r w:rsidR="001E3F8F">
        <w:rPr>
          <w:noProof/>
        </w:rPr>
        <w:t>P</w:t>
      </w:r>
      <w:r w:rsidRPr="001E3F8F">
        <w:rPr>
          <w:noProof/>
        </w:rPr>
        <w:t>oint</w:t>
      </w:r>
      <w:r>
        <w:t xml:space="preserve"> slides shown to the audience. </w:t>
      </w:r>
    </w:p>
    <w:p w:rsidR="00580825" w:rsidRPr="00D70F6F" w:rsidRDefault="00827599" w:rsidP="00741D6F">
      <w:pPr>
        <w:pStyle w:val="Heading3"/>
      </w:pPr>
      <w:bookmarkStart w:id="31" w:name="_Toc491077406"/>
      <w:r w:rsidRPr="00D70F6F">
        <w:t>Simulation Primer and Activity – Dr</w:t>
      </w:r>
      <w:r w:rsidR="00EC0A51" w:rsidRPr="00D70F6F">
        <w:t>.</w:t>
      </w:r>
      <w:r w:rsidRPr="00D70F6F">
        <w:t xml:space="preserve"> Timothy Willett, SIM-one </w:t>
      </w:r>
      <w:r w:rsidRPr="00BD7E08">
        <w:rPr>
          <w:noProof/>
        </w:rPr>
        <w:t>President</w:t>
      </w:r>
      <w:r w:rsidR="00D70F6F" w:rsidRPr="00D70F6F">
        <w:t xml:space="preserve"> and CEO</w:t>
      </w:r>
      <w:bookmarkEnd w:id="31"/>
    </w:p>
    <w:p w:rsidR="00D96183" w:rsidRDefault="00D96183" w:rsidP="00EC0A51">
      <w:pPr>
        <w:pStyle w:val="CSMLS-Body"/>
      </w:pPr>
      <w:r>
        <w:t xml:space="preserve">A </w:t>
      </w:r>
      <w:r w:rsidR="00790130">
        <w:t>number</w:t>
      </w:r>
      <w:r>
        <w:t xml:space="preserve"> </w:t>
      </w:r>
      <w:r w:rsidR="00827599" w:rsidRPr="00EC0A51">
        <w:t xml:space="preserve">of </w:t>
      </w:r>
      <w:r w:rsidR="00EC0A51" w:rsidRPr="00EC0A51">
        <w:t>Forum</w:t>
      </w:r>
      <w:r>
        <w:t xml:space="preserve"> employer </w:t>
      </w:r>
      <w:r w:rsidR="00EC0A51" w:rsidRPr="00EC0A51">
        <w:t xml:space="preserve">participants </w:t>
      </w:r>
      <w:r w:rsidR="00827599" w:rsidRPr="00EC0A51">
        <w:t xml:space="preserve">indicated in their registration </w:t>
      </w:r>
      <w:r w:rsidR="00790130">
        <w:t xml:space="preserve">process </w:t>
      </w:r>
      <w:r w:rsidR="00827599" w:rsidRPr="00EC0A51">
        <w:t xml:space="preserve">that they were not </w:t>
      </w:r>
      <w:r w:rsidR="00EC0A51" w:rsidRPr="00EC0A51">
        <w:t xml:space="preserve">deeply </w:t>
      </w:r>
      <w:r w:rsidR="00827599" w:rsidRPr="00EC0A51">
        <w:t xml:space="preserve">familiar with simulation </w:t>
      </w:r>
      <w:r>
        <w:t xml:space="preserve">as an education technique </w:t>
      </w:r>
      <w:r w:rsidR="00EC0A51" w:rsidRPr="00EC0A51">
        <w:t>due to a lack of exposure or theoretical understanding</w:t>
      </w:r>
      <w:r>
        <w:t>.</w:t>
      </w:r>
      <w:r w:rsidR="00EC0A51" w:rsidRPr="00EC0A51">
        <w:t xml:space="preserve"> </w:t>
      </w:r>
      <w:r w:rsidR="00827599" w:rsidRPr="00EC0A51">
        <w:t>Dr</w:t>
      </w:r>
      <w:r w:rsidR="00680331">
        <w:t>.</w:t>
      </w:r>
      <w:r w:rsidR="00827599" w:rsidRPr="00EC0A51">
        <w:t xml:space="preserve"> Timothy Willett effortlessly introduce</w:t>
      </w:r>
      <w:r w:rsidR="00EC0A51" w:rsidRPr="00EC0A51">
        <w:t>d</w:t>
      </w:r>
      <w:r w:rsidR="00827599" w:rsidRPr="00EC0A51">
        <w:t xml:space="preserve"> </w:t>
      </w:r>
      <w:r>
        <w:t xml:space="preserve">simulation to </w:t>
      </w:r>
      <w:r w:rsidR="00827599" w:rsidRPr="00EC0A51">
        <w:t xml:space="preserve">the audience and </w:t>
      </w:r>
      <w:r>
        <w:t xml:space="preserve">delved into </w:t>
      </w:r>
      <w:r w:rsidR="00827599" w:rsidRPr="00EC0A51">
        <w:t xml:space="preserve">some of the major research that supports the use of simulation in the academic and </w:t>
      </w:r>
      <w:r w:rsidR="00E2302F">
        <w:t>continuing</w:t>
      </w:r>
      <w:r w:rsidR="00827599" w:rsidRPr="00EC0A51">
        <w:t xml:space="preserve"> education settings</w:t>
      </w:r>
      <w:r>
        <w:t xml:space="preserve">, including information </w:t>
      </w:r>
      <w:r w:rsidR="00680331">
        <w:t>that</w:t>
      </w:r>
      <w:r>
        <w:t xml:space="preserve"> supports the use of simulation to enhance clinical placement</w:t>
      </w:r>
      <w:r w:rsidR="00827599" w:rsidRPr="00EC0A51">
        <w:t xml:space="preserve">. </w:t>
      </w:r>
    </w:p>
    <w:p w:rsidR="00EC0A51" w:rsidRDefault="00476F85" w:rsidP="00827599">
      <w:r>
        <w:object w:dxaOrig="1537" w:dyaOrig="994">
          <v:shape id="_x0000_i1026" type="#_x0000_t75" style="width:76.5pt;height:49.5pt" o:ole="">
            <v:imagedata r:id="rId21" o:title=""/>
          </v:shape>
          <o:OLEObject Type="Embed" ProgID="AcroExch.Document.DC" ShapeID="_x0000_i1026" DrawAspect="Icon" ObjectID="_1564819327" r:id="rId22"/>
        </w:object>
      </w:r>
    </w:p>
    <w:p w:rsidR="00EC0A51" w:rsidRDefault="009955FA" w:rsidP="00827599">
      <w:r>
        <w:rPr>
          <w:noProof/>
        </w:rPr>
        <w:lastRenderedPageBreak/>
        <w:drawing>
          <wp:inline distT="0" distB="0" distL="0" distR="0" wp14:anchorId="09581F82" wp14:editId="14BD7A2C">
            <wp:extent cx="5848709" cy="3899137"/>
            <wp:effectExtent l="0" t="0" r="0" b="6350"/>
            <wp:docPr id="2" name="Picture 2" descr="M:\Z Publications\CJMLS\2017-VOL-79\Summer\Photos\Employer Forum\IMG_8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Z Publications\CJMLS\2017-VOL-79\Summer\Photos\Employer Forum\IMG_87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85634" cy="3923754"/>
                    </a:xfrm>
                    <a:prstGeom prst="rect">
                      <a:avLst/>
                    </a:prstGeom>
                    <a:noFill/>
                    <a:ln>
                      <a:noFill/>
                    </a:ln>
                  </pic:spPr>
                </pic:pic>
              </a:graphicData>
            </a:graphic>
          </wp:inline>
        </w:drawing>
      </w:r>
    </w:p>
    <w:p w:rsidR="009955FA" w:rsidRPr="009955FA" w:rsidRDefault="009955FA" w:rsidP="00741D6F">
      <w:pPr>
        <w:pStyle w:val="Heading3"/>
        <w:rPr>
          <w:i/>
        </w:rPr>
      </w:pPr>
      <w:bookmarkStart w:id="32" w:name="_Toc491077407"/>
      <w:r w:rsidRPr="009955FA">
        <w:rPr>
          <w:i/>
          <w:color w:val="808080" w:themeColor="background1" w:themeShade="80"/>
        </w:rPr>
        <w:t>Forum attendees participating in a simulation exercise led by Dr. Timoth</w:t>
      </w:r>
      <w:r>
        <w:rPr>
          <w:i/>
          <w:color w:val="808080" w:themeColor="background1" w:themeShade="80"/>
        </w:rPr>
        <w:t>y</w:t>
      </w:r>
      <w:r w:rsidRPr="009955FA">
        <w:rPr>
          <w:i/>
          <w:color w:val="808080" w:themeColor="background1" w:themeShade="80"/>
        </w:rPr>
        <w:t xml:space="preserve"> Willett</w:t>
      </w:r>
      <w:bookmarkEnd w:id="32"/>
      <w:r w:rsidRPr="009955FA">
        <w:rPr>
          <w:i/>
        </w:rPr>
        <w:br/>
      </w:r>
    </w:p>
    <w:p w:rsidR="00827599" w:rsidRPr="00D70F6F" w:rsidRDefault="00827599" w:rsidP="00741D6F">
      <w:pPr>
        <w:pStyle w:val="Heading3"/>
      </w:pPr>
      <w:bookmarkStart w:id="33" w:name="_Toc491077408"/>
      <w:r w:rsidRPr="00D70F6F">
        <w:t>Simulation &amp; Clinical Placement National Initiative – Laura Zychla, CSMLS Researcher, Forum Co-Chair</w:t>
      </w:r>
      <w:bookmarkEnd w:id="33"/>
    </w:p>
    <w:p w:rsidR="00741D6F" w:rsidRDefault="00680331" w:rsidP="00741D6F">
      <w:pPr>
        <w:pStyle w:val="CSMLS-Body"/>
      </w:pPr>
      <w:r>
        <w:t>As Co-Chair of the event, Laura Zychla provided a high-level understanding of the CSMLS project to date</w:t>
      </w:r>
      <w:r w:rsidR="00D70F6F">
        <w:t xml:space="preserve"> including highlights of the research completed as well as summarized the </w:t>
      </w:r>
      <w:r w:rsidR="00AB67BD" w:rsidRPr="00AB67BD">
        <w:rPr>
          <w:noProof/>
        </w:rPr>
        <w:t>importance</w:t>
      </w:r>
      <w:r w:rsidR="00D70F6F">
        <w:t xml:space="preserve"> of the results and impact that the simulation and clinical placement movement had already begun with academic programs. </w:t>
      </w:r>
      <w:r w:rsidR="00271607">
        <w:t>Laura recognized the importance employer</w:t>
      </w:r>
      <w:r w:rsidR="00E2302F">
        <w:t>s</w:t>
      </w:r>
      <w:r w:rsidR="00271607">
        <w:t xml:space="preserve">, educators and students play within the initiative as well as the potentially vulnerable position that students and clinical preceptors are in given their respective roles. </w:t>
      </w:r>
      <w:r w:rsidR="00271607" w:rsidRPr="00AB67BD">
        <w:rPr>
          <w:noProof/>
        </w:rPr>
        <w:t>Acknowledgment</w:t>
      </w:r>
      <w:r w:rsidR="00271607">
        <w:t xml:space="preserve"> for the work that all stakeholders play within the clinical placement model is pivotal and remains at the forefront of information seeking and solution building activities.</w:t>
      </w:r>
    </w:p>
    <w:p w:rsidR="00680331" w:rsidRDefault="00680331" w:rsidP="00741D6F">
      <w:pPr>
        <w:pStyle w:val="CSMLS-Body"/>
      </w:pPr>
      <w:r>
        <w:object w:dxaOrig="1537" w:dyaOrig="994">
          <v:shape id="_x0000_i1027" type="#_x0000_t75" style="width:76.5pt;height:49.5pt" o:ole="">
            <v:imagedata r:id="rId24" o:title=""/>
          </v:shape>
          <o:OLEObject Type="Embed" ProgID="AcroExch.Document.DC" ShapeID="_x0000_i1027" DrawAspect="Icon" ObjectID="_1564819328" r:id="rId25"/>
        </w:object>
      </w:r>
    </w:p>
    <w:p w:rsidR="00680331" w:rsidRDefault="00680331" w:rsidP="00827599"/>
    <w:p w:rsidR="00827599" w:rsidRPr="00827599" w:rsidRDefault="00827599" w:rsidP="00741D6F">
      <w:pPr>
        <w:pStyle w:val="Heading3"/>
      </w:pPr>
      <w:bookmarkStart w:id="34" w:name="_Toc491077409"/>
      <w:r w:rsidRPr="00827599">
        <w:t xml:space="preserve">Perspective of the Student – Judy Tran, MLT Student and CSMLS Research </w:t>
      </w:r>
      <w:r w:rsidR="00680331" w:rsidRPr="00827599">
        <w:t>Volunteer</w:t>
      </w:r>
      <w:bookmarkEnd w:id="34"/>
    </w:p>
    <w:p w:rsidR="00D70F6F" w:rsidRDefault="00D70F6F" w:rsidP="00741D6F">
      <w:pPr>
        <w:pStyle w:val="CSMLS-Body"/>
      </w:pPr>
      <w:r>
        <w:t xml:space="preserve">At the Educator Forum in 2016, a panel of recent medical laboratory science graduates who had passed the CSMLS certification exam was </w:t>
      </w:r>
      <w:r w:rsidR="00790130">
        <w:t>convened</w:t>
      </w:r>
      <w:r>
        <w:t xml:space="preserve"> to discuss the findings of a CSMLS survey and provide their perspective of the student experience during clinical placements. At the </w:t>
      </w:r>
      <w:r w:rsidRPr="00BD7E08">
        <w:rPr>
          <w:noProof/>
        </w:rPr>
        <w:t>Employer</w:t>
      </w:r>
      <w:r>
        <w:t xml:space="preserve"> Forum, Judy Tran, a </w:t>
      </w:r>
      <w:r w:rsidR="00790130">
        <w:t xml:space="preserve">current </w:t>
      </w:r>
      <w:r>
        <w:t>MLT student provided information on these previous datasets as well as highlight</w:t>
      </w:r>
      <w:r w:rsidR="00790130">
        <w:t>ed</w:t>
      </w:r>
      <w:r>
        <w:t xml:space="preserve"> the </w:t>
      </w:r>
      <w:r w:rsidR="001E3F8F" w:rsidRPr="001E3F8F">
        <w:rPr>
          <w:noProof/>
        </w:rPr>
        <w:t>importan</w:t>
      </w:r>
      <w:r w:rsidR="001E3F8F">
        <w:rPr>
          <w:noProof/>
        </w:rPr>
        <w:t>t</w:t>
      </w:r>
      <w:r>
        <w:t xml:space="preserve"> </w:t>
      </w:r>
      <w:r w:rsidR="00E2302F">
        <w:t xml:space="preserve">role </w:t>
      </w:r>
      <w:r>
        <w:t xml:space="preserve">employers </w:t>
      </w:r>
      <w:r w:rsidR="00790130">
        <w:t xml:space="preserve">play </w:t>
      </w:r>
      <w:r>
        <w:t xml:space="preserve">in the student experience. </w:t>
      </w:r>
      <w:r w:rsidR="00790130">
        <w:t>She discussed the ability of her simulation experience to enhance her training within clinical placement.</w:t>
      </w:r>
    </w:p>
    <w:p w:rsidR="00680331" w:rsidRDefault="00D70F6F" w:rsidP="00680331">
      <w:r>
        <w:object w:dxaOrig="1537" w:dyaOrig="994">
          <v:shape id="_x0000_i1028" type="#_x0000_t75" style="width:76.5pt;height:49.5pt" o:ole="">
            <v:imagedata r:id="rId26" o:title=""/>
          </v:shape>
          <o:OLEObject Type="Embed" ProgID="AcroExch.Document.DC" ShapeID="_x0000_i1028" DrawAspect="Icon" ObjectID="_1564819329" r:id="rId27"/>
        </w:object>
      </w:r>
    </w:p>
    <w:p w:rsidR="00680331" w:rsidRPr="00827599" w:rsidRDefault="00680331" w:rsidP="00827599"/>
    <w:p w:rsidR="00580825" w:rsidRPr="00D70F6F" w:rsidRDefault="00827599" w:rsidP="00741D6F">
      <w:pPr>
        <w:pStyle w:val="Heading3"/>
      </w:pPr>
      <w:bookmarkStart w:id="35" w:name="_Toc491077410"/>
      <w:r w:rsidRPr="00D70F6F">
        <w:t xml:space="preserve">Exploring the Employer’s Perspective </w:t>
      </w:r>
      <w:r w:rsidR="00476F85">
        <w:t xml:space="preserve">- </w:t>
      </w:r>
      <w:r w:rsidRPr="00D70F6F">
        <w:t>Christine Bruce, Administrative Director, Pathology &amp; Laboratory Medicine, Grand River Hospital</w:t>
      </w:r>
      <w:bookmarkEnd w:id="35"/>
    </w:p>
    <w:p w:rsidR="00680331" w:rsidRPr="00790130" w:rsidRDefault="001D1534" w:rsidP="00827599">
      <w:pPr>
        <w:rPr>
          <w:sz w:val="22"/>
          <w:szCs w:val="22"/>
        </w:rPr>
      </w:pPr>
      <w:r w:rsidRPr="00790130">
        <w:rPr>
          <w:sz w:val="22"/>
          <w:szCs w:val="22"/>
        </w:rPr>
        <w:t>As part of her degree</w:t>
      </w:r>
      <w:r w:rsidR="00457D28">
        <w:rPr>
          <w:sz w:val="22"/>
          <w:szCs w:val="22"/>
        </w:rPr>
        <w:t xml:space="preserve"> requirements</w:t>
      </w:r>
      <w:r w:rsidRPr="00790130">
        <w:rPr>
          <w:sz w:val="22"/>
          <w:szCs w:val="22"/>
        </w:rPr>
        <w:t xml:space="preserve">, Christine Bruce </w:t>
      </w:r>
      <w:r w:rsidR="00E2302F">
        <w:rPr>
          <w:sz w:val="22"/>
          <w:szCs w:val="22"/>
        </w:rPr>
        <w:t xml:space="preserve">worked with </w:t>
      </w:r>
      <w:r w:rsidRPr="00790130">
        <w:rPr>
          <w:sz w:val="22"/>
          <w:szCs w:val="22"/>
        </w:rPr>
        <w:t xml:space="preserve">CSMLS </w:t>
      </w:r>
      <w:r w:rsidR="00E2302F">
        <w:rPr>
          <w:sz w:val="22"/>
          <w:szCs w:val="22"/>
        </w:rPr>
        <w:t xml:space="preserve">to conduct a survey and </w:t>
      </w:r>
      <w:r w:rsidRPr="00790130">
        <w:rPr>
          <w:sz w:val="22"/>
          <w:szCs w:val="22"/>
        </w:rPr>
        <w:t xml:space="preserve">examine the employer’s perspective of recent graduates within the workplace. Among other concepts, the results of the study showcased the quality of service provided in the lab as well as areas where clinical placements could change to increase efficiencies in student training and </w:t>
      </w:r>
      <w:r w:rsidRPr="00BD7E08">
        <w:rPr>
          <w:noProof/>
          <w:sz w:val="22"/>
          <w:szCs w:val="22"/>
        </w:rPr>
        <w:t>employer</w:t>
      </w:r>
      <w:r w:rsidRPr="00790130">
        <w:rPr>
          <w:sz w:val="22"/>
          <w:szCs w:val="22"/>
        </w:rPr>
        <w:t xml:space="preserve"> resource</w:t>
      </w:r>
      <w:r w:rsidR="001E3F8F">
        <w:rPr>
          <w:sz w:val="22"/>
          <w:szCs w:val="22"/>
        </w:rPr>
        <w:t>s</w:t>
      </w:r>
      <w:r w:rsidRPr="00790130">
        <w:rPr>
          <w:sz w:val="22"/>
          <w:szCs w:val="22"/>
        </w:rPr>
        <w:t>. Christine also provided introductory results for the Employer Simulation and Clinical Placement Employer Survey that was conducted by CSMLS as an extension of her work. Note that the results in these slides represent preliminary data and all results should be referenced from the final report located</w:t>
      </w:r>
      <w:r w:rsidR="001544FB">
        <w:rPr>
          <w:sz w:val="22"/>
          <w:szCs w:val="22"/>
        </w:rPr>
        <w:t xml:space="preserve"> </w:t>
      </w:r>
      <w:r w:rsidRPr="00790130">
        <w:rPr>
          <w:sz w:val="22"/>
          <w:szCs w:val="22"/>
        </w:rPr>
        <w:t xml:space="preserve">on the CSMLS website (research section).  </w:t>
      </w:r>
    </w:p>
    <w:p w:rsidR="001D1534" w:rsidRDefault="001D1534" w:rsidP="00827599"/>
    <w:p w:rsidR="001D1534" w:rsidRDefault="001D1534" w:rsidP="001D1534">
      <w:r w:rsidRPr="001D1534">
        <w:object w:dxaOrig="1537" w:dyaOrig="994">
          <v:shape id="_x0000_i1029" type="#_x0000_t75" style="width:76.5pt;height:49.5pt" o:ole="">
            <v:imagedata r:id="rId28" o:title=""/>
          </v:shape>
          <o:OLEObject Type="Embed" ProgID="AcroExch.Document.DC" ShapeID="_x0000_i1029" DrawAspect="Icon" ObjectID="_1564819330" r:id="rId29"/>
        </w:object>
      </w:r>
    </w:p>
    <w:p w:rsidR="001D1534" w:rsidRDefault="001D1534" w:rsidP="00827599"/>
    <w:p w:rsidR="00645BED" w:rsidRPr="00D70F6F" w:rsidRDefault="00827599" w:rsidP="00741D6F">
      <w:pPr>
        <w:pStyle w:val="Heading3"/>
      </w:pPr>
      <w:bookmarkStart w:id="36" w:name="_Toc491077411"/>
      <w:r w:rsidRPr="00827599">
        <w:t xml:space="preserve">Exploring the Educator’s Perspective – Dr. Peter Bridge, Chair, Medical Laboratory Sciences, </w:t>
      </w:r>
      <w:r w:rsidR="00645BED" w:rsidRPr="00645BED">
        <w:t>Michener Institute for Education at UHN</w:t>
      </w:r>
      <w:bookmarkEnd w:id="36"/>
    </w:p>
    <w:p w:rsidR="00827599" w:rsidRPr="00827599" w:rsidRDefault="00645BED" w:rsidP="00645BED">
      <w:pPr>
        <w:pStyle w:val="CSMLS-Body"/>
      </w:pPr>
      <w:r>
        <w:t xml:space="preserve">Many CSMLS members have asked for evidence from medical laboratory science programs to </w:t>
      </w:r>
      <w:r w:rsidR="00790130">
        <w:t xml:space="preserve">show </w:t>
      </w:r>
      <w:r>
        <w:t xml:space="preserve">that simulation can decrease the number of clinical placement hours without </w:t>
      </w:r>
      <w:r w:rsidR="00790130">
        <w:t xml:space="preserve">resulting in </w:t>
      </w:r>
      <w:r>
        <w:t xml:space="preserve">unnecessary hardship </w:t>
      </w:r>
      <w:r w:rsidR="00790130">
        <w:t xml:space="preserve">for </w:t>
      </w:r>
      <w:r>
        <w:t xml:space="preserve">students and academic programs.  </w:t>
      </w:r>
      <w:r w:rsidR="00C22E39">
        <w:t xml:space="preserve">Dr. Peter Bridge provided such evidence from the Michener experience as well as </w:t>
      </w:r>
      <w:r w:rsidR="00790130">
        <w:t>additional</w:t>
      </w:r>
      <w:r w:rsidR="00C22E39">
        <w:t xml:space="preserve"> considerations </w:t>
      </w:r>
      <w:r w:rsidR="00790130">
        <w:t xml:space="preserve">when </w:t>
      </w:r>
      <w:r w:rsidR="00C22E39">
        <w:t>changing clinical placement models to support student throughput (buddy system) and increased student experience (safety initiative)</w:t>
      </w:r>
      <w:r w:rsidR="00790130">
        <w:t>.</w:t>
      </w:r>
    </w:p>
    <w:p w:rsidR="00680331" w:rsidRDefault="00C22E39" w:rsidP="00680331">
      <w:r w:rsidRPr="00645BED">
        <w:object w:dxaOrig="1537" w:dyaOrig="994">
          <v:shape id="_x0000_i1030" type="#_x0000_t75" style="width:76.5pt;height:49.5pt" o:ole="">
            <v:imagedata r:id="rId30" o:title=""/>
          </v:shape>
          <o:OLEObject Type="Embed" ProgID="AcroExch.Document.DC" ShapeID="_x0000_i1030" DrawAspect="Icon" ObjectID="_1564819331" r:id="rId31"/>
        </w:object>
      </w:r>
    </w:p>
    <w:p w:rsidR="009955FA" w:rsidRDefault="009955FA" w:rsidP="000B63E7">
      <w:r>
        <w:rPr>
          <w:noProof/>
        </w:rPr>
        <w:lastRenderedPageBreak/>
        <w:drawing>
          <wp:inline distT="0" distB="0" distL="0" distR="0" wp14:anchorId="00714FA4" wp14:editId="1608F2A4">
            <wp:extent cx="5943600" cy="3962400"/>
            <wp:effectExtent l="0" t="0" r="0" b="0"/>
            <wp:docPr id="4" name="Picture 4" descr="M:\Z Publications\CJMLS\2017-VOL-79\Summer\Photos\Employer Forum\IMG_8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Z Publications\CJMLS\2017-VOL-79\Summer\Photos\Employer Forum\IMG_896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80331" w:rsidRPr="009955FA" w:rsidRDefault="009955FA" w:rsidP="00827599">
      <w:pPr>
        <w:rPr>
          <w:rFonts w:ascii="Century Gothic" w:hAnsi="Century Gothic" w:cstheme="majorHAnsi"/>
          <w:bCs/>
          <w:i/>
          <w:color w:val="808080" w:themeColor="background1" w:themeShade="80"/>
          <w:sz w:val="22"/>
          <w:szCs w:val="20"/>
        </w:rPr>
      </w:pPr>
      <w:r w:rsidRPr="009955FA">
        <w:rPr>
          <w:rFonts w:ascii="Century Gothic" w:hAnsi="Century Gothic" w:cstheme="majorHAnsi"/>
          <w:bCs/>
          <w:i/>
          <w:color w:val="808080" w:themeColor="background1" w:themeShade="80"/>
          <w:sz w:val="22"/>
          <w:szCs w:val="20"/>
        </w:rPr>
        <w:t xml:space="preserve">A </w:t>
      </w:r>
      <w:r w:rsidRPr="00BD7E08">
        <w:rPr>
          <w:rFonts w:ascii="Century Gothic" w:hAnsi="Century Gothic" w:cstheme="majorHAnsi"/>
          <w:bCs/>
          <w:i/>
          <w:noProof/>
          <w:color w:val="808080" w:themeColor="background1" w:themeShade="80"/>
          <w:sz w:val="22"/>
          <w:szCs w:val="20"/>
        </w:rPr>
        <w:t>snapshot</w:t>
      </w:r>
      <w:r w:rsidRPr="009955FA">
        <w:rPr>
          <w:rFonts w:ascii="Century Gothic" w:hAnsi="Century Gothic" w:cstheme="majorHAnsi"/>
          <w:bCs/>
          <w:i/>
          <w:color w:val="808080" w:themeColor="background1" w:themeShade="80"/>
          <w:sz w:val="22"/>
          <w:szCs w:val="20"/>
        </w:rPr>
        <w:t xml:space="preserve"> of Dr. Peter Bridge’s presentation in which he showed evidence that simulation can replace a large number of clinical hours without </w:t>
      </w:r>
      <w:r w:rsidRPr="00BD7E08">
        <w:rPr>
          <w:rFonts w:ascii="Century Gothic" w:hAnsi="Century Gothic" w:cstheme="majorHAnsi"/>
          <w:bCs/>
          <w:i/>
          <w:noProof/>
          <w:color w:val="808080" w:themeColor="background1" w:themeShade="80"/>
          <w:sz w:val="22"/>
          <w:szCs w:val="20"/>
        </w:rPr>
        <w:t>effecting</w:t>
      </w:r>
      <w:r w:rsidRPr="009955FA">
        <w:rPr>
          <w:rFonts w:ascii="Century Gothic" w:hAnsi="Century Gothic" w:cstheme="majorHAnsi"/>
          <w:bCs/>
          <w:i/>
          <w:color w:val="808080" w:themeColor="background1" w:themeShade="80"/>
          <w:sz w:val="22"/>
          <w:szCs w:val="20"/>
        </w:rPr>
        <w:t xml:space="preserve"> CSMLS certification examination pass rates</w:t>
      </w:r>
      <w:r w:rsidR="000B63E7">
        <w:rPr>
          <w:rFonts w:ascii="Century Gothic" w:hAnsi="Century Gothic" w:cstheme="majorHAnsi"/>
          <w:bCs/>
          <w:i/>
          <w:color w:val="808080" w:themeColor="background1" w:themeShade="80"/>
          <w:sz w:val="22"/>
          <w:szCs w:val="20"/>
        </w:rPr>
        <w:t xml:space="preserve">, as demonstrated </w:t>
      </w:r>
      <w:r w:rsidR="00BD7E08">
        <w:rPr>
          <w:rFonts w:ascii="Century Gothic" w:hAnsi="Century Gothic" w:cstheme="majorHAnsi"/>
          <w:bCs/>
          <w:i/>
          <w:color w:val="808080" w:themeColor="background1" w:themeShade="80"/>
          <w:sz w:val="22"/>
          <w:szCs w:val="20"/>
        </w:rPr>
        <w:t>by</w:t>
      </w:r>
      <w:r w:rsidR="000B63E7">
        <w:rPr>
          <w:rFonts w:ascii="Century Gothic" w:hAnsi="Century Gothic" w:cstheme="majorHAnsi"/>
          <w:bCs/>
          <w:i/>
          <w:color w:val="808080" w:themeColor="background1" w:themeShade="80"/>
          <w:sz w:val="22"/>
          <w:szCs w:val="20"/>
        </w:rPr>
        <w:t xml:space="preserve"> Michener</w:t>
      </w:r>
      <w:r w:rsidR="00BD7E08">
        <w:rPr>
          <w:rFonts w:ascii="Century Gothic" w:hAnsi="Century Gothic" w:cstheme="majorHAnsi"/>
          <w:bCs/>
          <w:i/>
          <w:color w:val="808080" w:themeColor="background1" w:themeShade="80"/>
          <w:sz w:val="22"/>
          <w:szCs w:val="20"/>
        </w:rPr>
        <w:t xml:space="preserve"> students</w:t>
      </w:r>
      <w:r w:rsidRPr="009955FA">
        <w:rPr>
          <w:rFonts w:ascii="Century Gothic" w:hAnsi="Century Gothic" w:cstheme="majorHAnsi"/>
          <w:bCs/>
          <w:i/>
          <w:color w:val="808080" w:themeColor="background1" w:themeShade="80"/>
          <w:sz w:val="22"/>
          <w:szCs w:val="20"/>
        </w:rPr>
        <w:t>.</w:t>
      </w:r>
    </w:p>
    <w:p w:rsidR="009955FA" w:rsidRDefault="009955FA" w:rsidP="00741D6F">
      <w:pPr>
        <w:pStyle w:val="Heading3"/>
      </w:pPr>
    </w:p>
    <w:p w:rsidR="00827599" w:rsidRPr="00D70F6F" w:rsidRDefault="00827599" w:rsidP="00741D6F">
      <w:pPr>
        <w:pStyle w:val="Heading3"/>
      </w:pPr>
      <w:bookmarkStart w:id="37" w:name="_Toc491077412"/>
      <w:r w:rsidRPr="00D70F6F">
        <w:t xml:space="preserve">Future State of Clinical Placement and Simulation Models - Dr. Brian Hodges, </w:t>
      </w:r>
      <w:r w:rsidR="00645BED" w:rsidRPr="00645BED">
        <w:t>Executive Vice President Education</w:t>
      </w:r>
      <w:r w:rsidR="00645BED">
        <w:t xml:space="preserve">, </w:t>
      </w:r>
      <w:r w:rsidR="00645BED" w:rsidRPr="00645BED">
        <w:t>Michener Institute for Education at UHN</w:t>
      </w:r>
      <w:bookmarkEnd w:id="37"/>
    </w:p>
    <w:p w:rsidR="0076411A" w:rsidRPr="00790130" w:rsidRDefault="0076411A" w:rsidP="00680331">
      <w:pPr>
        <w:rPr>
          <w:sz w:val="22"/>
          <w:szCs w:val="22"/>
        </w:rPr>
      </w:pPr>
      <w:r w:rsidRPr="00790130">
        <w:rPr>
          <w:sz w:val="22"/>
          <w:szCs w:val="22"/>
        </w:rPr>
        <w:t xml:space="preserve">After the stakeholder perspective presentations, it was necessary to start thinking beyond the current state and look at what may impact our profession’s future and the students that will be </w:t>
      </w:r>
      <w:r w:rsidRPr="00AB67BD">
        <w:rPr>
          <w:noProof/>
          <w:sz w:val="22"/>
          <w:szCs w:val="22"/>
        </w:rPr>
        <w:t>a</w:t>
      </w:r>
      <w:r w:rsidR="00AB67BD" w:rsidRPr="00AB67BD">
        <w:rPr>
          <w:noProof/>
          <w:sz w:val="22"/>
          <w:szCs w:val="22"/>
        </w:rPr>
        <w:t xml:space="preserve"> </w:t>
      </w:r>
      <w:r w:rsidRPr="00AB67BD">
        <w:rPr>
          <w:noProof/>
          <w:sz w:val="22"/>
          <w:szCs w:val="22"/>
        </w:rPr>
        <w:t>part</w:t>
      </w:r>
      <w:r w:rsidRPr="00790130">
        <w:rPr>
          <w:sz w:val="22"/>
          <w:szCs w:val="22"/>
        </w:rPr>
        <w:t xml:space="preserve"> of that future. In his charismatic and thought-provoking manner, Dr. Brian Hodges shifted the audience thinking to understand how concepts </w:t>
      </w:r>
      <w:r w:rsidR="001544FB">
        <w:rPr>
          <w:sz w:val="22"/>
          <w:szCs w:val="22"/>
        </w:rPr>
        <w:t xml:space="preserve">such </w:t>
      </w:r>
      <w:r w:rsidRPr="00790130">
        <w:rPr>
          <w:sz w:val="22"/>
          <w:szCs w:val="22"/>
        </w:rPr>
        <w:t xml:space="preserve">as cognitive load theory and the practice of other professions using simulation have a </w:t>
      </w:r>
      <w:r w:rsidR="00790130">
        <w:rPr>
          <w:sz w:val="22"/>
          <w:szCs w:val="22"/>
        </w:rPr>
        <w:t>direct</w:t>
      </w:r>
      <w:r w:rsidRPr="00790130">
        <w:rPr>
          <w:sz w:val="22"/>
          <w:szCs w:val="22"/>
        </w:rPr>
        <w:t xml:space="preserve"> relation</w:t>
      </w:r>
      <w:r w:rsidR="00790130">
        <w:rPr>
          <w:sz w:val="22"/>
          <w:szCs w:val="22"/>
        </w:rPr>
        <w:t xml:space="preserve">ship with </w:t>
      </w:r>
      <w:r w:rsidRPr="00790130">
        <w:rPr>
          <w:sz w:val="22"/>
          <w:szCs w:val="22"/>
        </w:rPr>
        <w:t xml:space="preserve">to what the medical laboratory community is trying to achieve through the Simulation and Clinical Placement initiative. In addition, Dr. Hodges was able to provide practical examples </w:t>
      </w:r>
      <w:r w:rsidR="00966DDE">
        <w:rPr>
          <w:sz w:val="22"/>
          <w:szCs w:val="22"/>
        </w:rPr>
        <w:t xml:space="preserve">of </w:t>
      </w:r>
      <w:r w:rsidRPr="001E3F8F">
        <w:rPr>
          <w:noProof/>
          <w:sz w:val="22"/>
          <w:szCs w:val="22"/>
        </w:rPr>
        <w:t>forward</w:t>
      </w:r>
      <w:r w:rsidR="001E3F8F">
        <w:rPr>
          <w:noProof/>
          <w:sz w:val="22"/>
          <w:szCs w:val="22"/>
        </w:rPr>
        <w:t>-</w:t>
      </w:r>
      <w:r w:rsidRPr="001E3F8F">
        <w:rPr>
          <w:noProof/>
          <w:sz w:val="22"/>
          <w:szCs w:val="22"/>
        </w:rPr>
        <w:t>thinking</w:t>
      </w:r>
      <w:r w:rsidRPr="00790130">
        <w:rPr>
          <w:sz w:val="22"/>
          <w:szCs w:val="22"/>
        </w:rPr>
        <w:t xml:space="preserve"> for our community </w:t>
      </w:r>
      <w:r w:rsidR="00966DDE">
        <w:rPr>
          <w:sz w:val="22"/>
          <w:szCs w:val="22"/>
        </w:rPr>
        <w:t xml:space="preserve">and how </w:t>
      </w:r>
      <w:r w:rsidRPr="00790130">
        <w:rPr>
          <w:sz w:val="22"/>
          <w:szCs w:val="22"/>
        </w:rPr>
        <w:t>to enhance learning for students within the clinical environment.</w:t>
      </w:r>
    </w:p>
    <w:p w:rsidR="00680331" w:rsidRDefault="0076411A" w:rsidP="00680331">
      <w:r>
        <w:object w:dxaOrig="1537" w:dyaOrig="994">
          <v:shape id="_x0000_i1031" type="#_x0000_t75" style="width:76.5pt;height:49.5pt" o:ole="">
            <v:imagedata r:id="rId33" o:title=""/>
          </v:shape>
          <o:OLEObject Type="Embed" ProgID="AcroExch.Document.DC" ShapeID="_x0000_i1031" DrawAspect="Icon" ObjectID="_1564819332" r:id="rId34"/>
        </w:object>
      </w:r>
    </w:p>
    <w:p w:rsidR="00827599" w:rsidRDefault="00827599" w:rsidP="00827599">
      <w:pPr>
        <w:rPr>
          <w:rFonts w:ascii="Century Gothic" w:hAnsi="Century Gothic"/>
          <w:b/>
          <w:bCs/>
          <w:sz w:val="22"/>
          <w:szCs w:val="20"/>
        </w:rPr>
      </w:pPr>
    </w:p>
    <w:p w:rsidR="00271607" w:rsidRDefault="00271607" w:rsidP="00271607">
      <w:pPr>
        <w:pStyle w:val="Heading2"/>
        <w:ind w:firstLine="720"/>
      </w:pPr>
      <w:bookmarkStart w:id="38" w:name="_Toc486936712"/>
      <w:bookmarkStart w:id="39" w:name="_Toc491077413"/>
      <w:r>
        <w:t>Knowledge and Solution Generation Afternoon</w:t>
      </w:r>
      <w:bookmarkEnd w:id="38"/>
      <w:bookmarkEnd w:id="39"/>
    </w:p>
    <w:p w:rsidR="00271607" w:rsidRPr="00271607" w:rsidRDefault="00271607" w:rsidP="00271607">
      <w:pPr>
        <w:pStyle w:val="CSMLS-Body"/>
      </w:pPr>
      <w:r w:rsidRPr="00271607">
        <w:t xml:space="preserve">The afternoon sessions generated a vast amount of discussion and provided clarity around needs and </w:t>
      </w:r>
      <w:r w:rsidR="00966DDE">
        <w:t>offer</w:t>
      </w:r>
      <w:r w:rsidR="001544FB">
        <w:t>ed</w:t>
      </w:r>
      <w:r w:rsidR="00966DDE">
        <w:t xml:space="preserve"> </w:t>
      </w:r>
      <w:r w:rsidRPr="00271607">
        <w:t>solutions as perceived by employers.</w:t>
      </w:r>
      <w:r w:rsidR="00007C5F">
        <w:t xml:space="preserve"> The small gro</w:t>
      </w:r>
      <w:r w:rsidR="00966DDE">
        <w:t>up session was used to describe</w:t>
      </w:r>
      <w:r w:rsidR="00007C5F">
        <w:t xml:space="preserve"> the lived experience of the clinical preceptor and students in today’s clinical placement scenarios, identify the changes that need to occur at</w:t>
      </w:r>
      <w:r w:rsidR="002C6072">
        <w:t xml:space="preserve"> </w:t>
      </w:r>
      <w:r w:rsidR="00007C5F">
        <w:t xml:space="preserve">four levels of stakeholders and </w:t>
      </w:r>
      <w:r w:rsidR="002C6072">
        <w:t xml:space="preserve">begin </w:t>
      </w:r>
      <w:r w:rsidR="00007C5F" w:rsidRPr="00AB67BD">
        <w:rPr>
          <w:noProof/>
        </w:rPr>
        <w:t>brainstorm</w:t>
      </w:r>
      <w:r w:rsidR="002C6072" w:rsidRPr="00AB67BD">
        <w:rPr>
          <w:noProof/>
        </w:rPr>
        <w:t>ing</w:t>
      </w:r>
      <w:r w:rsidR="002C6072">
        <w:t xml:space="preserve"> </w:t>
      </w:r>
      <w:r w:rsidR="00007C5F">
        <w:t>solutions to achieve this</w:t>
      </w:r>
      <w:r w:rsidR="002C6072">
        <w:t xml:space="preserve"> change</w:t>
      </w:r>
      <w:r w:rsidR="00007C5F">
        <w:t>.</w:t>
      </w:r>
    </w:p>
    <w:p w:rsidR="00827599" w:rsidRPr="00741D6F" w:rsidRDefault="00E91BE4" w:rsidP="00741D6F">
      <w:pPr>
        <w:pStyle w:val="Heading3"/>
      </w:pPr>
      <w:bookmarkStart w:id="40" w:name="_Toc491077414"/>
      <w:r w:rsidRPr="000B63E7">
        <w:rPr>
          <w:noProof/>
          <w:sz w:val="22"/>
          <w:szCs w:val="22"/>
        </w:rPr>
        <w:lastRenderedPageBreak/>
        <mc:AlternateContent>
          <mc:Choice Requires="wpg">
            <w:drawing>
              <wp:anchor distT="0" distB="0" distL="228600" distR="228600" simplePos="0" relativeHeight="251664384" behindDoc="0" locked="0" layoutInCell="1" allowOverlap="1" wp14:anchorId="023050EE" wp14:editId="129D63E6">
                <wp:simplePos x="0" y="0"/>
                <wp:positionH relativeFrom="margin">
                  <wp:posOffset>-34925</wp:posOffset>
                </wp:positionH>
                <wp:positionV relativeFrom="page">
                  <wp:posOffset>784860</wp:posOffset>
                </wp:positionV>
                <wp:extent cx="5873750" cy="1492250"/>
                <wp:effectExtent l="0" t="0" r="12700" b="12700"/>
                <wp:wrapSquare wrapText="bothSides"/>
                <wp:docPr id="14" name="Group 14"/>
                <wp:cNvGraphicFramePr/>
                <a:graphic xmlns:a="http://schemas.openxmlformats.org/drawingml/2006/main">
                  <a:graphicData uri="http://schemas.microsoft.com/office/word/2010/wordprocessingGroup">
                    <wpg:wgp>
                      <wpg:cNvGrpSpPr/>
                      <wpg:grpSpPr>
                        <a:xfrm>
                          <a:off x="0" y="0"/>
                          <a:ext cx="5873750" cy="1492250"/>
                          <a:chOff x="0" y="0"/>
                          <a:chExt cx="3218688" cy="3716382"/>
                        </a:xfrm>
                      </wpg:grpSpPr>
                      <wps:wsp>
                        <wps:cNvPr id="15" name="Rectangle 15"/>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 16"/>
                        <wpg:cNvGrpSpPr/>
                        <wpg:grpSpPr>
                          <a:xfrm>
                            <a:off x="0" y="19050"/>
                            <a:ext cx="2249424" cy="832104"/>
                            <a:chOff x="228600" y="0"/>
                            <a:chExt cx="1472184" cy="1024128"/>
                          </a:xfrm>
                        </wpg:grpSpPr>
                        <wps:wsp>
                          <wps:cNvPr id="17"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 name="Text Box 19"/>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BE4" w:rsidRDefault="00E91BE4" w:rsidP="00E91BE4">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 xml:space="preserve">“I think the issue of [clinical] placement is on the mind of every placement coordinator </w:t>
                              </w:r>
                              <w:r>
                                <w:rPr>
                                  <w:rFonts w:ascii="Century Gothic" w:eastAsiaTheme="minorHAnsi" w:hAnsi="Century Gothic"/>
                                  <w:i/>
                                  <w:color w:val="1F497D" w:themeColor="text2"/>
                                  <w:lang w:val="en-CA"/>
                                </w:rPr>
                                <w:t xml:space="preserve">and </w:t>
                              </w:r>
                              <w:r w:rsidRPr="0083303F">
                                <w:rPr>
                                  <w:rFonts w:ascii="Century Gothic" w:eastAsiaTheme="minorHAnsi" w:hAnsi="Century Gothic"/>
                                  <w:i/>
                                  <w:color w:val="1F497D" w:themeColor="text2"/>
                                  <w:lang w:val="en-CA"/>
                                </w:rPr>
                                <w:t>every education institution</w:t>
                              </w:r>
                              <w:r>
                                <w:rPr>
                                  <w:rFonts w:ascii="Century Gothic" w:eastAsiaTheme="minorHAnsi" w:hAnsi="Century Gothic"/>
                                  <w:i/>
                                  <w:color w:val="1F497D" w:themeColor="text2"/>
                                  <w:lang w:val="en-CA"/>
                                </w:rPr>
                                <w:t>.</w:t>
                              </w:r>
                              <w:r w:rsidRPr="0083303F">
                                <w:rPr>
                                  <w:rFonts w:ascii="Century Gothic" w:eastAsiaTheme="minorHAnsi" w:hAnsi="Century Gothic"/>
                                  <w:i/>
                                  <w:color w:val="1F497D" w:themeColor="text2"/>
                                  <w:lang w:val="en-CA"/>
                                </w:rPr>
                                <w:t xml:space="preserve"> </w:t>
                              </w:r>
                              <w:r>
                                <w:rPr>
                                  <w:rFonts w:ascii="Century Gothic" w:eastAsiaTheme="minorHAnsi" w:hAnsi="Century Gothic"/>
                                  <w:i/>
                                  <w:color w:val="1F497D" w:themeColor="text2"/>
                                  <w:lang w:val="en-CA"/>
                                </w:rPr>
                                <w:t>I</w:t>
                              </w:r>
                              <w:r w:rsidRPr="0083303F">
                                <w:rPr>
                                  <w:rFonts w:ascii="Century Gothic" w:eastAsiaTheme="minorHAnsi" w:hAnsi="Century Gothic"/>
                                  <w:i/>
                                  <w:color w:val="1F497D" w:themeColor="text2"/>
                                  <w:lang w:val="en-CA"/>
                                </w:rPr>
                                <w:t>t’s nice to hear the cooperative and professional discussion because it’s on our minds – the wa</w:t>
                              </w:r>
                              <w:r>
                                <w:rPr>
                                  <w:rFonts w:ascii="Century Gothic" w:eastAsiaTheme="minorHAnsi" w:hAnsi="Century Gothic"/>
                                  <w:i/>
                                  <w:color w:val="1F497D" w:themeColor="text2"/>
                                  <w:lang w:val="en-CA"/>
                                </w:rPr>
                                <w:t>y</w:t>
                              </w:r>
                              <w:r w:rsidRPr="0083303F">
                                <w:rPr>
                                  <w:rFonts w:ascii="Century Gothic" w:eastAsiaTheme="minorHAnsi" w:hAnsi="Century Gothic"/>
                                  <w:i/>
                                  <w:color w:val="1F497D" w:themeColor="text2"/>
                                  <w:lang w:val="en-CA"/>
                                </w:rPr>
                                <w:t xml:space="preserve"> we have to fill the gaps for placement sites and </w:t>
                              </w:r>
                              <w:r>
                                <w:rPr>
                                  <w:rFonts w:ascii="Century Gothic" w:eastAsiaTheme="minorHAnsi" w:hAnsi="Century Gothic"/>
                                  <w:i/>
                                  <w:color w:val="1F497D" w:themeColor="text2"/>
                                  <w:lang w:val="en-CA"/>
                                </w:rPr>
                                <w:t xml:space="preserve">the </w:t>
                              </w:r>
                              <w:r w:rsidRPr="0083303F">
                                <w:rPr>
                                  <w:rFonts w:ascii="Century Gothic" w:eastAsiaTheme="minorHAnsi" w:hAnsi="Century Gothic"/>
                                  <w:i/>
                                  <w:color w:val="1F497D" w:themeColor="text2"/>
                                  <w:lang w:val="en-CA"/>
                                </w:rPr>
                                <w:t xml:space="preserve">experience </w:t>
                              </w:r>
                              <w:r>
                                <w:rPr>
                                  <w:rFonts w:ascii="Century Gothic" w:eastAsiaTheme="minorHAnsi" w:hAnsi="Century Gothic"/>
                                  <w:i/>
                                  <w:color w:val="1F497D" w:themeColor="text2"/>
                                  <w:lang w:val="en-CA"/>
                                </w:rPr>
                                <w:t>of</w:t>
                              </w:r>
                              <w:r w:rsidRPr="0083303F">
                                <w:rPr>
                                  <w:rFonts w:ascii="Century Gothic" w:eastAsiaTheme="minorHAnsi" w:hAnsi="Century Gothic"/>
                                  <w:i/>
                                  <w:color w:val="1F497D" w:themeColor="text2"/>
                                  <w:lang w:val="en-CA"/>
                                </w:rPr>
                                <w:t xml:space="preserve"> students.</w:t>
                              </w:r>
                              <w:r>
                                <w:rPr>
                                  <w:rFonts w:ascii="Century Gothic" w:eastAsiaTheme="minorHAnsi" w:hAnsi="Century Gothic"/>
                                  <w:i/>
                                  <w:color w:val="1F497D" w:themeColor="text2"/>
                                  <w:lang w:val="en-CA"/>
                                </w:rPr>
                                <w:t>”</w:t>
                              </w:r>
                            </w:p>
                            <w:p w:rsidR="00E91BE4" w:rsidRDefault="00E91BE4" w:rsidP="00E91BE4">
                              <w:pPr>
                                <w:pStyle w:val="NoSpacing"/>
                                <w:ind w:left="360"/>
                                <w:jc w:val="right"/>
                                <w:rPr>
                                  <w:rFonts w:ascii="Century Gothic" w:hAnsi="Century Gothic"/>
                                  <w:color w:val="4F81BD" w:themeColor="accent1"/>
                                  <w:sz w:val="20"/>
                                  <w:szCs w:val="20"/>
                                </w:rPr>
                              </w:pPr>
                            </w:p>
                            <w:p w:rsidR="00E91BE4" w:rsidRPr="0083303F" w:rsidRDefault="00E91BE4" w:rsidP="00E91BE4">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Kamil Haddad – Program Dean, Medical Laboratory Technician at Medic College</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3050EE" id="Group 14" o:spid="_x0000_s1038" style="position:absolute;margin-left:-2.75pt;margin-top:61.8pt;width:462.5pt;height:117.5pt;z-index:251664384;mso-wrap-distance-left:18pt;mso-wrap-distance-right:18pt;mso-position-horizontal-relative:margin;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">
                <v:rect id="Rectangle 15" o:spid="_x0000_s1039"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" fillcolor="white [3212]" stroked="f" strokeweight="2pt">
                  <v:fill opacity="0"/>
                </v:rect>
                <v:group id="Group 16" o:spid="_x0000_s1040"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Rectangle 10" o:spid="_x0000_s1041"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" path="m,l2240281,,1659256,222885,,822960,,xe" fillcolor="#4f81bd [3204]" stroked="f" strokeweight="2pt">
                    <v:path arrowok="t" o:connecttype="custom" o:connectlocs="0,0;1466258,0;1085979,274158;0,1012274;0,0" o:connectangles="0,0,0,0,0"/>
                  </v:shape>
                  <v:rect id="Rectangle 18" o:spid="_x0000_s1042"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" stroked="f" strokeweight="2pt">
                    <v:fill r:id="rId14" o:title="" recolor="t" rotate="t" type="frame"/>
                  </v:rect>
                </v:group>
                <v:shape id="Text Box 19" o:spid="_x0000_s1043"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" filled="f" stroked="f" strokeweight=".5pt">
                  <v:textbox inset="3.6pt,7.2pt,0,0">
                    <w:txbxContent>
                      <w:p w:rsidR="00E91BE4" w:rsidRDefault="00E91BE4" w:rsidP="00E91BE4">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 xml:space="preserve">“I think the issue of [clinical] placement is on the mind of every placement coordinator </w:t>
                        </w:r>
                        <w:r>
                          <w:rPr>
                            <w:rFonts w:ascii="Century Gothic" w:eastAsiaTheme="minorHAnsi" w:hAnsi="Century Gothic"/>
                            <w:i/>
                            <w:color w:val="1F497D" w:themeColor="text2"/>
                            <w:lang w:val="en-CA"/>
                          </w:rPr>
                          <w:t xml:space="preserve">and </w:t>
                        </w:r>
                        <w:r w:rsidRPr="0083303F">
                          <w:rPr>
                            <w:rFonts w:ascii="Century Gothic" w:eastAsiaTheme="minorHAnsi" w:hAnsi="Century Gothic"/>
                            <w:i/>
                            <w:color w:val="1F497D" w:themeColor="text2"/>
                            <w:lang w:val="en-CA"/>
                          </w:rPr>
                          <w:t>every education institution</w:t>
                        </w:r>
                        <w:r>
                          <w:rPr>
                            <w:rFonts w:ascii="Century Gothic" w:eastAsiaTheme="minorHAnsi" w:hAnsi="Century Gothic"/>
                            <w:i/>
                            <w:color w:val="1F497D" w:themeColor="text2"/>
                            <w:lang w:val="en-CA"/>
                          </w:rPr>
                          <w:t>.</w:t>
                        </w:r>
                        <w:r w:rsidRPr="0083303F">
                          <w:rPr>
                            <w:rFonts w:ascii="Century Gothic" w:eastAsiaTheme="minorHAnsi" w:hAnsi="Century Gothic"/>
                            <w:i/>
                            <w:color w:val="1F497D" w:themeColor="text2"/>
                            <w:lang w:val="en-CA"/>
                          </w:rPr>
                          <w:t xml:space="preserve"> </w:t>
                        </w:r>
                        <w:r>
                          <w:rPr>
                            <w:rFonts w:ascii="Century Gothic" w:eastAsiaTheme="minorHAnsi" w:hAnsi="Century Gothic"/>
                            <w:i/>
                            <w:color w:val="1F497D" w:themeColor="text2"/>
                            <w:lang w:val="en-CA"/>
                          </w:rPr>
                          <w:t>I</w:t>
                        </w:r>
                        <w:r w:rsidRPr="0083303F">
                          <w:rPr>
                            <w:rFonts w:ascii="Century Gothic" w:eastAsiaTheme="minorHAnsi" w:hAnsi="Century Gothic"/>
                            <w:i/>
                            <w:color w:val="1F497D" w:themeColor="text2"/>
                            <w:lang w:val="en-CA"/>
                          </w:rPr>
                          <w:t>t’s nice to hear the cooperative and professional discussion because it’s on our minds – the wa</w:t>
                        </w:r>
                        <w:r>
                          <w:rPr>
                            <w:rFonts w:ascii="Century Gothic" w:eastAsiaTheme="minorHAnsi" w:hAnsi="Century Gothic"/>
                            <w:i/>
                            <w:color w:val="1F497D" w:themeColor="text2"/>
                            <w:lang w:val="en-CA"/>
                          </w:rPr>
                          <w:t>y</w:t>
                        </w:r>
                        <w:r w:rsidRPr="0083303F">
                          <w:rPr>
                            <w:rFonts w:ascii="Century Gothic" w:eastAsiaTheme="minorHAnsi" w:hAnsi="Century Gothic"/>
                            <w:i/>
                            <w:color w:val="1F497D" w:themeColor="text2"/>
                            <w:lang w:val="en-CA"/>
                          </w:rPr>
                          <w:t xml:space="preserve"> we have to fill the gaps for placement sites and </w:t>
                        </w:r>
                        <w:r>
                          <w:rPr>
                            <w:rFonts w:ascii="Century Gothic" w:eastAsiaTheme="minorHAnsi" w:hAnsi="Century Gothic"/>
                            <w:i/>
                            <w:color w:val="1F497D" w:themeColor="text2"/>
                            <w:lang w:val="en-CA"/>
                          </w:rPr>
                          <w:t xml:space="preserve">the </w:t>
                        </w:r>
                        <w:r w:rsidRPr="0083303F">
                          <w:rPr>
                            <w:rFonts w:ascii="Century Gothic" w:eastAsiaTheme="minorHAnsi" w:hAnsi="Century Gothic"/>
                            <w:i/>
                            <w:color w:val="1F497D" w:themeColor="text2"/>
                            <w:lang w:val="en-CA"/>
                          </w:rPr>
                          <w:t xml:space="preserve">experience </w:t>
                        </w:r>
                        <w:r>
                          <w:rPr>
                            <w:rFonts w:ascii="Century Gothic" w:eastAsiaTheme="minorHAnsi" w:hAnsi="Century Gothic"/>
                            <w:i/>
                            <w:color w:val="1F497D" w:themeColor="text2"/>
                            <w:lang w:val="en-CA"/>
                          </w:rPr>
                          <w:t>of</w:t>
                        </w:r>
                        <w:r w:rsidRPr="0083303F">
                          <w:rPr>
                            <w:rFonts w:ascii="Century Gothic" w:eastAsiaTheme="minorHAnsi" w:hAnsi="Century Gothic"/>
                            <w:i/>
                            <w:color w:val="1F497D" w:themeColor="text2"/>
                            <w:lang w:val="en-CA"/>
                          </w:rPr>
                          <w:t xml:space="preserve"> students.</w:t>
                        </w:r>
                        <w:r>
                          <w:rPr>
                            <w:rFonts w:ascii="Century Gothic" w:eastAsiaTheme="minorHAnsi" w:hAnsi="Century Gothic"/>
                            <w:i/>
                            <w:color w:val="1F497D" w:themeColor="text2"/>
                            <w:lang w:val="en-CA"/>
                          </w:rPr>
                          <w:t>”</w:t>
                        </w:r>
                      </w:p>
                      <w:p w:rsidR="00E91BE4" w:rsidRDefault="00E91BE4" w:rsidP="00E91BE4">
                        <w:pPr>
                          <w:pStyle w:val="NoSpacing"/>
                          <w:ind w:left="360"/>
                          <w:jc w:val="right"/>
                          <w:rPr>
                            <w:rFonts w:ascii="Century Gothic" w:hAnsi="Century Gothic"/>
                            <w:color w:val="4F81BD" w:themeColor="accent1"/>
                            <w:sz w:val="20"/>
                            <w:szCs w:val="20"/>
                          </w:rPr>
                        </w:pPr>
                      </w:p>
                      <w:p w:rsidR="00E91BE4" w:rsidRPr="0083303F" w:rsidRDefault="00E91BE4" w:rsidP="00E91BE4">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Kamil Haddad – Program Dean, Medical Laboratory Technician at Medic College</w:t>
                        </w:r>
                      </w:p>
                    </w:txbxContent>
                  </v:textbox>
                </v:shape>
                <w10:wrap type="square" anchorx="margin" anchory="page"/>
              </v:group>
            </w:pict>
          </mc:Fallback>
        </mc:AlternateContent>
      </w:r>
      <w:r w:rsidR="002431E1" w:rsidRPr="00741D6F">
        <w:t>S</w:t>
      </w:r>
      <w:r w:rsidR="00827599" w:rsidRPr="00741D6F">
        <w:t>mall Group Discussions</w:t>
      </w:r>
      <w:bookmarkEnd w:id="40"/>
    </w:p>
    <w:p w:rsidR="00741D6F" w:rsidRDefault="00741D6F" w:rsidP="00741D6F">
      <w:pPr>
        <w:pStyle w:val="CSMLS-Body"/>
      </w:pPr>
      <w:r>
        <w:t>Each facilitator was provided with the s</w:t>
      </w:r>
      <w:r w:rsidR="002C6072">
        <w:t xml:space="preserve">mall group discussion questions, </w:t>
      </w:r>
      <w:r>
        <w:t>the ability to record participant answe</w:t>
      </w:r>
      <w:r w:rsidR="002C6072">
        <w:t>rs</w:t>
      </w:r>
      <w:r>
        <w:t>. This report section provides a summary of the results as recorded by the facilitators</w:t>
      </w:r>
      <w:r w:rsidR="002C6072">
        <w:t xml:space="preserve"> and participants</w:t>
      </w:r>
      <w:r>
        <w:t xml:space="preserve">. A total of </w:t>
      </w:r>
      <w:r w:rsidR="002C6072">
        <w:t>five</w:t>
      </w:r>
      <w:r>
        <w:t xml:space="preserve"> breakout room</w:t>
      </w:r>
      <w:r w:rsidR="002C6072">
        <w:t>s</w:t>
      </w:r>
      <w:r>
        <w:t xml:space="preserve"> were provided. Attendees were randomly assigned a breakout session, providing an opportunity for a diverse group of representatives to be in each discussion. The following questions </w:t>
      </w:r>
      <w:r w:rsidR="002C6072">
        <w:t xml:space="preserve">were </w:t>
      </w:r>
      <w:r>
        <w:t>asked within each group, time permitting:</w:t>
      </w:r>
    </w:p>
    <w:p w:rsidR="00CE4868" w:rsidRDefault="00BF19B7" w:rsidP="00BF19B7">
      <w:pPr>
        <w:pStyle w:val="paragraph"/>
        <w:numPr>
          <w:ilvl w:val="0"/>
          <w:numId w:val="18"/>
        </w:numPr>
        <w:spacing w:before="0" w:beforeAutospacing="0" w:after="0" w:afterAutospacing="0"/>
        <w:textAlignment w:val="baseline"/>
        <w:rPr>
          <w:rFonts w:ascii="Segoe UI" w:hAnsi="Segoe UI" w:cs="Segoe UI"/>
          <w:i/>
          <w:color w:val="1F497D" w:themeColor="text2"/>
          <w:sz w:val="12"/>
          <w:szCs w:val="12"/>
        </w:rPr>
      </w:pPr>
      <w:r w:rsidRPr="00CE4868">
        <w:rPr>
          <w:rStyle w:val="normaltextrun"/>
          <w:rFonts w:ascii="Rockwell" w:hAnsi="Rockwell" w:cs="Segoe UI"/>
          <w:i/>
          <w:color w:val="1F497D" w:themeColor="text2"/>
          <w:sz w:val="22"/>
          <w:szCs w:val="22"/>
        </w:rPr>
        <w:t>What is the </w:t>
      </w:r>
      <w:r w:rsidRPr="001F12C6">
        <w:rPr>
          <w:rStyle w:val="normaltextrun"/>
          <w:rFonts w:ascii="Rockwell" w:hAnsi="Rockwell" w:cs="Segoe UI"/>
          <w:i/>
          <w:noProof/>
          <w:color w:val="1F497D" w:themeColor="text2"/>
          <w:sz w:val="22"/>
          <w:szCs w:val="22"/>
        </w:rPr>
        <w:t>lived-experience</w:t>
      </w:r>
      <w:r w:rsidRPr="00CE4868">
        <w:rPr>
          <w:rStyle w:val="normaltextrun"/>
          <w:rFonts w:ascii="Rockwell" w:hAnsi="Rockwell" w:cs="Segoe UI"/>
          <w:i/>
          <w:color w:val="1F497D" w:themeColor="text2"/>
          <w:sz w:val="22"/>
          <w:szCs w:val="22"/>
        </w:rPr>
        <w:t> of a clinical preceptor while training students? How do students react to clinical preceptors? Let’s take a few minutes to describe what we perceive students and preceptors, and their reactions based on what we know about ourselves and the experience of others. </w:t>
      </w:r>
      <w:r w:rsidRPr="00CE4868">
        <w:rPr>
          <w:rStyle w:val="eop"/>
          <w:rFonts w:ascii="Rockwell" w:eastAsiaTheme="majorEastAsia" w:hAnsi="Rockwell" w:cs="Segoe UI"/>
          <w:i/>
          <w:color w:val="1F497D" w:themeColor="text2"/>
          <w:sz w:val="22"/>
          <w:szCs w:val="22"/>
        </w:rPr>
        <w:t> </w:t>
      </w:r>
    </w:p>
    <w:p w:rsidR="00CE4868" w:rsidRDefault="00CE4868" w:rsidP="00CE4868">
      <w:pPr>
        <w:pStyle w:val="paragraph"/>
        <w:spacing w:before="0" w:beforeAutospacing="0" w:after="0" w:afterAutospacing="0"/>
        <w:ind w:left="720"/>
        <w:textAlignment w:val="baseline"/>
        <w:rPr>
          <w:rFonts w:ascii="Segoe UI" w:hAnsi="Segoe UI" w:cs="Segoe UI"/>
          <w:i/>
          <w:color w:val="1F497D" w:themeColor="text2"/>
          <w:sz w:val="12"/>
          <w:szCs w:val="12"/>
        </w:rPr>
      </w:pPr>
    </w:p>
    <w:p w:rsidR="00BF19B7" w:rsidRPr="00CE4868" w:rsidRDefault="00BF19B7" w:rsidP="00CE4868">
      <w:pPr>
        <w:pStyle w:val="paragraph"/>
        <w:spacing w:before="0" w:beforeAutospacing="0" w:after="0" w:afterAutospacing="0"/>
        <w:ind w:left="720"/>
        <w:textAlignment w:val="baseline"/>
        <w:rPr>
          <w:rFonts w:ascii="Segoe UI" w:hAnsi="Segoe UI" w:cs="Segoe UI"/>
          <w:i/>
          <w:color w:val="1F497D" w:themeColor="text2"/>
          <w:sz w:val="12"/>
          <w:szCs w:val="12"/>
        </w:rPr>
      </w:pPr>
      <w:r w:rsidRPr="00CE4868">
        <w:rPr>
          <w:rStyle w:val="normaltextrun"/>
          <w:rFonts w:ascii="Rockwell" w:hAnsi="Rockwell" w:cs="Segoe UI"/>
          <w:i/>
          <w:color w:val="1F497D" w:themeColor="text2"/>
          <w:sz w:val="22"/>
          <w:szCs w:val="22"/>
        </w:rPr>
        <w:t>We know that the range of feelings and reactions is wide for both groups. We have heard from students that most of their experience in the clinical setting is great, but when a bad day occurs it leaves a lasting impression. We want to understand what creates a positive learning environment and how to decrease the impact of negative moments. </w:t>
      </w:r>
      <w:r w:rsidRPr="00CE4868">
        <w:rPr>
          <w:rStyle w:val="eop"/>
          <w:rFonts w:ascii="Rockwell" w:eastAsiaTheme="majorEastAsia" w:hAnsi="Rockwell" w:cs="Segoe UI"/>
          <w:i/>
          <w:color w:val="1F497D" w:themeColor="text2"/>
          <w:sz w:val="22"/>
          <w:szCs w:val="22"/>
        </w:rPr>
        <w:t> </w:t>
      </w:r>
    </w:p>
    <w:p w:rsidR="00ED7119" w:rsidRPr="001727D6" w:rsidRDefault="00BF19B7" w:rsidP="001727D6">
      <w:pPr>
        <w:pStyle w:val="paragraph"/>
        <w:spacing w:before="0" w:beforeAutospacing="0" w:after="0" w:afterAutospacing="0"/>
        <w:textAlignment w:val="baseline"/>
        <w:rPr>
          <w:rFonts w:ascii="Segoe UI" w:hAnsi="Segoe UI" w:cs="Segoe UI"/>
          <w:i/>
          <w:sz w:val="12"/>
          <w:szCs w:val="12"/>
        </w:rPr>
      </w:pPr>
      <w:r w:rsidRPr="00BF19B7">
        <w:rPr>
          <w:rStyle w:val="eop"/>
          <w:rFonts w:ascii="Rockwell" w:eastAsiaTheme="majorEastAsia" w:hAnsi="Rockwell" w:cs="Segoe UI"/>
          <w:i/>
          <w:sz w:val="22"/>
          <w:szCs w:val="22"/>
        </w:rPr>
        <w:t> </w:t>
      </w:r>
    </w:p>
    <w:p w:rsidR="002B62C9" w:rsidRDefault="00983569" w:rsidP="00983569">
      <w:pPr>
        <w:pStyle w:val="CSMLS-Body"/>
      </w:pPr>
      <w:r>
        <w:t xml:space="preserve">See Table 2 on the following page for a summary of the reports. The purpose of </w:t>
      </w:r>
      <w:r w:rsidR="002B62C9">
        <w:t xml:space="preserve">this activity </w:t>
      </w:r>
      <w:r>
        <w:t xml:space="preserve">was to enable all participants to understand the </w:t>
      </w:r>
      <w:r w:rsidR="002707F6">
        <w:t xml:space="preserve">stressors of </w:t>
      </w:r>
      <w:r>
        <w:t xml:space="preserve">clinical preceptors and students under the current health system restraints (e.g, workforce shortages, lack of dedicated time for training) as well as the emotional and </w:t>
      </w:r>
      <w:r w:rsidRPr="00BD7E08">
        <w:rPr>
          <w:noProof/>
        </w:rPr>
        <w:t>behavioural</w:t>
      </w:r>
      <w:r>
        <w:t xml:space="preserve"> reactions that can </w:t>
      </w:r>
      <w:r w:rsidR="002B62C9">
        <w:t>occur as a direct</w:t>
      </w:r>
      <w:r>
        <w:t xml:space="preserve"> result. By understanding and relating to their lived experience, not only does the group contribute to validating </w:t>
      </w:r>
      <w:r w:rsidR="002B62C9">
        <w:t xml:space="preserve">the impact of </w:t>
      </w:r>
      <w:r>
        <w:t xml:space="preserve">system issues </w:t>
      </w:r>
      <w:r w:rsidR="002707F6">
        <w:t xml:space="preserve">on the populations </w:t>
      </w:r>
      <w:r>
        <w:t xml:space="preserve">but also obtains a greater appreciation for matters at hand. </w:t>
      </w:r>
      <w:r w:rsidR="005B3FB5">
        <w:t xml:space="preserve">Verbal feedback from the CSMLS </w:t>
      </w:r>
      <w:r w:rsidR="00457D28">
        <w:t>facilitators</w:t>
      </w:r>
      <w:r w:rsidR="005B3FB5">
        <w:t xml:space="preserve"> acknowledged the value participants felt in supporting clinical preceptors (for themselves, students and organizations) to achieve ‘good days’ as often as possible.</w:t>
      </w:r>
    </w:p>
    <w:p w:rsidR="00983569" w:rsidRPr="00ED7119" w:rsidRDefault="00983569" w:rsidP="00983569">
      <w:pPr>
        <w:pStyle w:val="CSMLS-Body"/>
      </w:pPr>
      <w:r>
        <w:t xml:space="preserve">In general, </w:t>
      </w:r>
      <w:r w:rsidR="001544FB">
        <w:t>T</w:t>
      </w:r>
      <w:r>
        <w:t xml:space="preserve">able </w:t>
      </w:r>
      <w:r w:rsidR="001544FB">
        <w:t xml:space="preserve">2 </w:t>
      </w:r>
      <w:r>
        <w:t xml:space="preserve">demonstrates an obvious </w:t>
      </w:r>
      <w:r w:rsidR="001F06F0">
        <w:t xml:space="preserve">but important </w:t>
      </w:r>
      <w:r>
        <w:t>conclusion</w:t>
      </w:r>
      <w:r w:rsidR="005B3FB5">
        <w:t>/reminder</w:t>
      </w:r>
      <w:r>
        <w:t xml:space="preserve"> – clinical preceptors and student can have a parasitic or symbiotic relationship. </w:t>
      </w:r>
      <w:r w:rsidR="002B62C9">
        <w:t xml:space="preserve">The more negative the </w:t>
      </w:r>
      <w:r w:rsidR="002707F6">
        <w:t xml:space="preserve">work </w:t>
      </w:r>
      <w:r w:rsidR="002B62C9">
        <w:t>environment, the worse the relationship can be. Given that both populations are in potentially vulnerable situations (e.g., students may not speak up as they want to pass their practicum</w:t>
      </w:r>
      <w:r w:rsidR="002707F6">
        <w:t>,</w:t>
      </w:r>
      <w:r w:rsidR="002B62C9">
        <w:t xml:space="preserve"> clinical preceptors may not speak up as they don’t want to be perceived as not doing their job well), it is important to recognize this </w:t>
      </w:r>
      <w:r w:rsidR="005B3FB5">
        <w:t>concept</w:t>
      </w:r>
      <w:r w:rsidR="002B62C9">
        <w:t xml:space="preserve"> and look for opportunities where a positive outcome can occur. </w:t>
      </w:r>
    </w:p>
    <w:p w:rsidR="00301356" w:rsidRDefault="00301356"/>
    <w:p w:rsidR="00301356" w:rsidRDefault="00301356"/>
    <w:p w:rsidR="00301356" w:rsidRDefault="00301356">
      <w:r>
        <w:br w:type="page"/>
      </w:r>
    </w:p>
    <w:p w:rsidR="00301356" w:rsidRDefault="00301356" w:rsidP="001F06F0">
      <w:pPr>
        <w:pStyle w:val="CSMLS-SubHeading"/>
      </w:pPr>
      <w:r>
        <w:lastRenderedPageBreak/>
        <w:t>Table 2: Lived experience of clinical preceptors and students as described by Forum attendees</w:t>
      </w:r>
    </w:p>
    <w:tbl>
      <w:tblPr>
        <w:tblStyle w:val="TableGrid"/>
        <w:tblW w:w="0" w:type="auto"/>
        <w:tblLook w:val="04A0" w:firstRow="1" w:lastRow="0" w:firstColumn="1" w:lastColumn="0" w:noHBand="0" w:noVBand="1"/>
      </w:tblPr>
      <w:tblGrid>
        <w:gridCol w:w="1549"/>
        <w:gridCol w:w="1381"/>
        <w:gridCol w:w="3407"/>
        <w:gridCol w:w="3013"/>
      </w:tblGrid>
      <w:tr w:rsidR="002431E1" w:rsidRPr="002431E1" w:rsidTr="00301356">
        <w:tc>
          <w:tcPr>
            <w:tcW w:w="1549" w:type="dxa"/>
            <w:shd w:val="clear" w:color="auto" w:fill="244061" w:themeFill="accent1" w:themeFillShade="80"/>
          </w:tcPr>
          <w:p w:rsidR="002431E1" w:rsidRPr="002431E1" w:rsidRDefault="002431E1" w:rsidP="002431E1">
            <w:pPr>
              <w:rPr>
                <w:sz w:val="22"/>
              </w:rPr>
            </w:pPr>
            <w:r w:rsidRPr="002431E1">
              <w:rPr>
                <w:sz w:val="22"/>
              </w:rPr>
              <w:t>Laboratory Role</w:t>
            </w:r>
          </w:p>
          <w:p w:rsidR="002431E1" w:rsidRPr="002431E1" w:rsidRDefault="002431E1" w:rsidP="002431E1">
            <w:pPr>
              <w:rPr>
                <w:sz w:val="22"/>
              </w:rPr>
            </w:pPr>
          </w:p>
        </w:tc>
        <w:tc>
          <w:tcPr>
            <w:tcW w:w="1381" w:type="dxa"/>
            <w:shd w:val="clear" w:color="auto" w:fill="244061" w:themeFill="accent1" w:themeFillShade="80"/>
          </w:tcPr>
          <w:p w:rsidR="002431E1" w:rsidRPr="002431E1" w:rsidRDefault="002431E1" w:rsidP="002431E1">
            <w:pPr>
              <w:rPr>
                <w:sz w:val="22"/>
              </w:rPr>
            </w:pPr>
            <w:r w:rsidRPr="002431E1">
              <w:rPr>
                <w:sz w:val="22"/>
              </w:rPr>
              <w:t xml:space="preserve">Type of </w:t>
            </w:r>
            <w:r w:rsidR="001544FB">
              <w:rPr>
                <w:sz w:val="22"/>
              </w:rPr>
              <w:t>day</w:t>
            </w:r>
            <w:r w:rsidRPr="002431E1">
              <w:rPr>
                <w:sz w:val="22"/>
              </w:rPr>
              <w:t xml:space="preserve"> person is having</w:t>
            </w:r>
          </w:p>
        </w:tc>
        <w:tc>
          <w:tcPr>
            <w:tcW w:w="3407" w:type="dxa"/>
            <w:shd w:val="clear" w:color="auto" w:fill="244061" w:themeFill="accent1" w:themeFillShade="80"/>
          </w:tcPr>
          <w:p w:rsidR="002431E1" w:rsidRPr="002431E1" w:rsidRDefault="002431E1" w:rsidP="002431E1">
            <w:pPr>
              <w:rPr>
                <w:sz w:val="22"/>
              </w:rPr>
            </w:pPr>
            <w:r w:rsidRPr="002431E1">
              <w:rPr>
                <w:sz w:val="22"/>
              </w:rPr>
              <w:t>Description / Feelings</w:t>
            </w:r>
          </w:p>
        </w:tc>
        <w:tc>
          <w:tcPr>
            <w:tcW w:w="3013" w:type="dxa"/>
            <w:shd w:val="clear" w:color="auto" w:fill="244061" w:themeFill="accent1" w:themeFillShade="80"/>
          </w:tcPr>
          <w:p w:rsidR="002431E1" w:rsidRPr="002431E1" w:rsidRDefault="002431E1" w:rsidP="002431E1">
            <w:pPr>
              <w:rPr>
                <w:sz w:val="22"/>
              </w:rPr>
            </w:pPr>
            <w:r w:rsidRPr="002431E1">
              <w:rPr>
                <w:sz w:val="22"/>
              </w:rPr>
              <w:t>Reactions</w:t>
            </w:r>
          </w:p>
        </w:tc>
      </w:tr>
      <w:tr w:rsidR="002431E1" w:rsidRPr="002431E1" w:rsidTr="00301356">
        <w:tc>
          <w:tcPr>
            <w:tcW w:w="1549" w:type="dxa"/>
            <w:vMerge w:val="restart"/>
            <w:shd w:val="clear" w:color="auto" w:fill="DBE5F1" w:themeFill="accent1" w:themeFillTint="33"/>
          </w:tcPr>
          <w:p w:rsidR="002431E1" w:rsidRPr="002431E1" w:rsidRDefault="002431E1" w:rsidP="002431E1">
            <w:pPr>
              <w:rPr>
                <w:sz w:val="22"/>
              </w:rPr>
            </w:pPr>
            <w:r w:rsidRPr="002431E1">
              <w:rPr>
                <w:sz w:val="22"/>
              </w:rPr>
              <w:t>Clinical Preceptor</w:t>
            </w:r>
          </w:p>
        </w:tc>
        <w:tc>
          <w:tcPr>
            <w:tcW w:w="1381" w:type="dxa"/>
            <w:shd w:val="clear" w:color="auto" w:fill="DBE5F1" w:themeFill="accent1" w:themeFillTint="33"/>
          </w:tcPr>
          <w:p w:rsidR="002B62C9" w:rsidRPr="002431E1" w:rsidRDefault="002431E1" w:rsidP="002431E1">
            <w:pPr>
              <w:rPr>
                <w:sz w:val="22"/>
              </w:rPr>
            </w:pPr>
            <w:r w:rsidRPr="002431E1">
              <w:rPr>
                <w:sz w:val="22"/>
              </w:rPr>
              <w:t>Good Day</w:t>
            </w:r>
          </w:p>
        </w:tc>
        <w:tc>
          <w:tcPr>
            <w:tcW w:w="3407" w:type="dxa"/>
          </w:tcPr>
          <w:p w:rsidR="002431E1" w:rsidRPr="002431E1" w:rsidRDefault="002431E1" w:rsidP="002707F6">
            <w:pPr>
              <w:rPr>
                <w:sz w:val="22"/>
              </w:rPr>
            </w:pPr>
            <w:r w:rsidRPr="002431E1">
              <w:rPr>
                <w:sz w:val="22"/>
              </w:rPr>
              <w:t xml:space="preserve">Students are excited to be in clinical, not </w:t>
            </w:r>
            <w:r w:rsidRPr="00AB67BD">
              <w:rPr>
                <w:noProof/>
                <w:sz w:val="22"/>
              </w:rPr>
              <w:t>rushed</w:t>
            </w:r>
            <w:r w:rsidR="00AB67BD">
              <w:rPr>
                <w:noProof/>
                <w:sz w:val="22"/>
              </w:rPr>
              <w:t>/</w:t>
            </w:r>
            <w:r w:rsidRPr="00AB67BD">
              <w:rPr>
                <w:noProof/>
                <w:sz w:val="22"/>
              </w:rPr>
              <w:t>stressed</w:t>
            </w:r>
            <w:r w:rsidRPr="002431E1">
              <w:rPr>
                <w:sz w:val="22"/>
              </w:rPr>
              <w:t>, pride in knowledge, challenged (leads to improvem</w:t>
            </w:r>
            <w:r w:rsidR="002707F6">
              <w:rPr>
                <w:sz w:val="22"/>
              </w:rPr>
              <w:t>ents), accomplished, contributing</w:t>
            </w:r>
            <w:r w:rsidRPr="002431E1">
              <w:rPr>
                <w:sz w:val="22"/>
              </w:rPr>
              <w:t xml:space="preserve"> to </w:t>
            </w:r>
            <w:r w:rsidR="002707F6">
              <w:rPr>
                <w:sz w:val="22"/>
              </w:rPr>
              <w:t xml:space="preserve">the </w:t>
            </w:r>
            <w:r w:rsidRPr="002431E1">
              <w:rPr>
                <w:sz w:val="22"/>
              </w:rPr>
              <w:t xml:space="preserve">future, assisted – helped with work, appreciated, part of a team, prepared, motivated, happy to share knowledge, </w:t>
            </w:r>
            <w:r w:rsidR="002707F6">
              <w:rPr>
                <w:sz w:val="22"/>
              </w:rPr>
              <w:t>empowered</w:t>
            </w:r>
          </w:p>
        </w:tc>
        <w:tc>
          <w:tcPr>
            <w:tcW w:w="3013" w:type="dxa"/>
          </w:tcPr>
          <w:p w:rsidR="002431E1" w:rsidRPr="002431E1" w:rsidRDefault="002431E1" w:rsidP="002707F6">
            <w:pPr>
              <w:rPr>
                <w:sz w:val="22"/>
              </w:rPr>
            </w:pPr>
            <w:r w:rsidRPr="002431E1">
              <w:rPr>
                <w:sz w:val="22"/>
              </w:rPr>
              <w:t>Making a difference, receptive, will</w:t>
            </w:r>
            <w:r w:rsidR="002707F6">
              <w:rPr>
                <w:sz w:val="22"/>
              </w:rPr>
              <w:t>ing</w:t>
            </w:r>
            <w:r w:rsidRPr="002431E1">
              <w:rPr>
                <w:sz w:val="22"/>
              </w:rPr>
              <w:t xml:space="preserve"> to help, welcoming, treats students </w:t>
            </w:r>
            <w:r w:rsidR="002707F6">
              <w:rPr>
                <w:sz w:val="22"/>
              </w:rPr>
              <w:t>with respect</w:t>
            </w:r>
            <w:r w:rsidRPr="002431E1">
              <w:rPr>
                <w:sz w:val="22"/>
              </w:rPr>
              <w:t>,</w:t>
            </w:r>
            <w:r w:rsidR="002707F6">
              <w:rPr>
                <w:sz w:val="22"/>
              </w:rPr>
              <w:t xml:space="preserve"> motivated to do more, challenging</w:t>
            </w:r>
            <w:r w:rsidRPr="002431E1">
              <w:rPr>
                <w:sz w:val="22"/>
              </w:rPr>
              <w:t xml:space="preserve"> </w:t>
            </w:r>
            <w:r w:rsidR="002707F6">
              <w:rPr>
                <w:sz w:val="22"/>
              </w:rPr>
              <w:t>students appropriately, spending</w:t>
            </w:r>
            <w:r w:rsidRPr="002431E1">
              <w:rPr>
                <w:sz w:val="22"/>
              </w:rPr>
              <w:t xml:space="preserve"> more quality time, willing to </w:t>
            </w:r>
            <w:r w:rsidR="002707F6">
              <w:rPr>
                <w:sz w:val="22"/>
              </w:rPr>
              <w:t xml:space="preserve">teach </w:t>
            </w:r>
            <w:r w:rsidRPr="002431E1">
              <w:rPr>
                <w:sz w:val="22"/>
              </w:rPr>
              <w:t xml:space="preserve">again, share more/be more open, conversing, </w:t>
            </w:r>
            <w:r w:rsidR="002707F6">
              <w:rPr>
                <w:sz w:val="22"/>
              </w:rPr>
              <w:t xml:space="preserve">providing </w:t>
            </w:r>
            <w:r w:rsidRPr="002431E1">
              <w:rPr>
                <w:sz w:val="22"/>
              </w:rPr>
              <w:t xml:space="preserve">more </w:t>
            </w:r>
            <w:r w:rsidR="002707F6">
              <w:rPr>
                <w:sz w:val="22"/>
              </w:rPr>
              <w:t xml:space="preserve">constructive </w:t>
            </w:r>
            <w:r w:rsidRPr="002431E1">
              <w:rPr>
                <w:sz w:val="22"/>
              </w:rPr>
              <w:t xml:space="preserve">feedback, </w:t>
            </w:r>
            <w:r w:rsidR="002707F6">
              <w:rPr>
                <w:sz w:val="22"/>
              </w:rPr>
              <w:t>r</w:t>
            </w:r>
            <w:r w:rsidRPr="002431E1">
              <w:rPr>
                <w:sz w:val="22"/>
              </w:rPr>
              <w:t>esponsive, facilitating, going the extra mile, listening</w:t>
            </w:r>
          </w:p>
        </w:tc>
      </w:tr>
      <w:tr w:rsidR="002431E1" w:rsidRPr="002431E1" w:rsidTr="00301356">
        <w:tc>
          <w:tcPr>
            <w:tcW w:w="1549" w:type="dxa"/>
            <w:vMerge/>
            <w:shd w:val="clear" w:color="auto" w:fill="DBE5F1" w:themeFill="accent1" w:themeFillTint="33"/>
          </w:tcPr>
          <w:p w:rsidR="002431E1" w:rsidRPr="002431E1" w:rsidRDefault="002431E1" w:rsidP="002431E1">
            <w:pPr>
              <w:rPr>
                <w:sz w:val="22"/>
              </w:rPr>
            </w:pPr>
          </w:p>
        </w:tc>
        <w:tc>
          <w:tcPr>
            <w:tcW w:w="1381" w:type="dxa"/>
            <w:shd w:val="clear" w:color="auto" w:fill="DBE5F1" w:themeFill="accent1" w:themeFillTint="33"/>
          </w:tcPr>
          <w:p w:rsidR="002431E1" w:rsidRPr="002431E1" w:rsidRDefault="002431E1" w:rsidP="002431E1">
            <w:pPr>
              <w:rPr>
                <w:sz w:val="22"/>
              </w:rPr>
            </w:pPr>
            <w:r w:rsidRPr="002431E1">
              <w:rPr>
                <w:sz w:val="22"/>
              </w:rPr>
              <w:t>Bad Day</w:t>
            </w:r>
          </w:p>
        </w:tc>
        <w:tc>
          <w:tcPr>
            <w:tcW w:w="3407" w:type="dxa"/>
          </w:tcPr>
          <w:p w:rsidR="002431E1" w:rsidRPr="002431E1" w:rsidRDefault="002431E1" w:rsidP="002707F6">
            <w:pPr>
              <w:rPr>
                <w:sz w:val="22"/>
              </w:rPr>
            </w:pPr>
            <w:r w:rsidRPr="002431E1">
              <w:rPr>
                <w:sz w:val="22"/>
              </w:rPr>
              <w:t>Over</w:t>
            </w:r>
            <w:r w:rsidR="002707F6">
              <w:rPr>
                <w:sz w:val="22"/>
              </w:rPr>
              <w:t xml:space="preserve">whelmed, angry, alone, </w:t>
            </w:r>
            <w:r w:rsidR="002707F6" w:rsidRPr="00AB67BD">
              <w:rPr>
                <w:noProof/>
                <w:sz w:val="22"/>
              </w:rPr>
              <w:t>over</w:t>
            </w:r>
            <w:r w:rsidRPr="00AB67BD">
              <w:rPr>
                <w:noProof/>
                <w:sz w:val="22"/>
              </w:rPr>
              <w:t>worked</w:t>
            </w:r>
            <w:r w:rsidRPr="002431E1">
              <w:rPr>
                <w:sz w:val="22"/>
              </w:rPr>
              <w:t>, frustrated, stressed, tired, anxious, failure, stupid/disappointed in self, ethically challenged, unsupported, frustrated, burdened, rushed, less patience, undervalued</w:t>
            </w:r>
          </w:p>
        </w:tc>
        <w:tc>
          <w:tcPr>
            <w:tcW w:w="3013" w:type="dxa"/>
          </w:tcPr>
          <w:p w:rsidR="002431E1" w:rsidRPr="002431E1" w:rsidRDefault="002431E1" w:rsidP="002707F6">
            <w:pPr>
              <w:rPr>
                <w:sz w:val="22"/>
              </w:rPr>
            </w:pPr>
            <w:r w:rsidRPr="002431E1">
              <w:rPr>
                <w:sz w:val="22"/>
              </w:rPr>
              <w:t xml:space="preserve">Increased possibilities of error, ‘short’ with student, inattentive, off-putting, menial and simple job assignment, rushed, no feedback, no quality time, resentment, </w:t>
            </w:r>
            <w:r w:rsidR="002707F6">
              <w:rPr>
                <w:sz w:val="22"/>
              </w:rPr>
              <w:t>ignoring</w:t>
            </w:r>
            <w:r w:rsidRPr="002431E1">
              <w:rPr>
                <w:sz w:val="22"/>
              </w:rPr>
              <w:t>, avoid</w:t>
            </w:r>
            <w:r w:rsidR="002707F6">
              <w:rPr>
                <w:sz w:val="22"/>
              </w:rPr>
              <w:t>ing</w:t>
            </w:r>
            <w:r w:rsidRPr="002431E1">
              <w:rPr>
                <w:sz w:val="22"/>
              </w:rPr>
              <w:t>, suboptimal training</w:t>
            </w:r>
          </w:p>
        </w:tc>
      </w:tr>
      <w:tr w:rsidR="002431E1" w:rsidRPr="002431E1" w:rsidTr="00301356">
        <w:tc>
          <w:tcPr>
            <w:tcW w:w="1549" w:type="dxa"/>
            <w:vMerge w:val="restart"/>
            <w:shd w:val="clear" w:color="auto" w:fill="DBE5F1" w:themeFill="accent1" w:themeFillTint="33"/>
          </w:tcPr>
          <w:p w:rsidR="002431E1" w:rsidRPr="002431E1" w:rsidRDefault="002431E1" w:rsidP="002431E1">
            <w:pPr>
              <w:rPr>
                <w:sz w:val="22"/>
              </w:rPr>
            </w:pPr>
            <w:r w:rsidRPr="002431E1">
              <w:rPr>
                <w:sz w:val="22"/>
              </w:rPr>
              <w:t>Student</w:t>
            </w:r>
          </w:p>
        </w:tc>
        <w:tc>
          <w:tcPr>
            <w:tcW w:w="1381" w:type="dxa"/>
            <w:shd w:val="clear" w:color="auto" w:fill="DBE5F1" w:themeFill="accent1" w:themeFillTint="33"/>
          </w:tcPr>
          <w:p w:rsidR="002431E1" w:rsidRPr="002431E1" w:rsidRDefault="002431E1" w:rsidP="002431E1">
            <w:pPr>
              <w:rPr>
                <w:sz w:val="22"/>
              </w:rPr>
            </w:pPr>
            <w:r w:rsidRPr="002431E1">
              <w:rPr>
                <w:sz w:val="22"/>
              </w:rPr>
              <w:t>Good Day</w:t>
            </w:r>
          </w:p>
        </w:tc>
        <w:tc>
          <w:tcPr>
            <w:tcW w:w="3407" w:type="dxa"/>
          </w:tcPr>
          <w:p w:rsidR="002431E1" w:rsidRPr="002431E1" w:rsidRDefault="002431E1" w:rsidP="002707F6">
            <w:pPr>
              <w:rPr>
                <w:sz w:val="22"/>
              </w:rPr>
            </w:pPr>
            <w:r w:rsidRPr="002431E1">
              <w:rPr>
                <w:sz w:val="22"/>
              </w:rPr>
              <w:t>Valued, welcomed, prepared, safe (technical and HR</w:t>
            </w:r>
            <w:r w:rsidR="002707F6">
              <w:rPr>
                <w:sz w:val="22"/>
              </w:rPr>
              <w:t>),</w:t>
            </w:r>
            <w:r w:rsidRPr="002431E1">
              <w:rPr>
                <w:sz w:val="22"/>
              </w:rPr>
              <w:t xml:space="preserve"> engaged, challenged, excited, successful, have a role (plan/structure/goals), eager, motivated, nervous</w:t>
            </w:r>
            <w:r w:rsidR="002707F6">
              <w:rPr>
                <w:sz w:val="22"/>
              </w:rPr>
              <w:t xml:space="preserve"> (right amount)</w:t>
            </w:r>
            <w:r w:rsidRPr="002431E1">
              <w:rPr>
                <w:sz w:val="22"/>
              </w:rPr>
              <w:t>, confident, supported, confident in profe</w:t>
            </w:r>
            <w:r w:rsidR="002707F6">
              <w:rPr>
                <w:sz w:val="22"/>
              </w:rPr>
              <w:t>ssion choice, happy, empowered</w:t>
            </w:r>
          </w:p>
        </w:tc>
        <w:tc>
          <w:tcPr>
            <w:tcW w:w="3013" w:type="dxa"/>
          </w:tcPr>
          <w:p w:rsidR="002431E1" w:rsidRPr="002431E1" w:rsidRDefault="002431E1" w:rsidP="002431E1">
            <w:pPr>
              <w:rPr>
                <w:sz w:val="22"/>
              </w:rPr>
            </w:pPr>
            <w:r w:rsidRPr="002431E1">
              <w:rPr>
                <w:sz w:val="22"/>
              </w:rPr>
              <w:t xml:space="preserve">Good communication, comfortable communicating, able to ask questions, motivated to learn, more intuitive, </w:t>
            </w:r>
            <w:r w:rsidR="001F06F0">
              <w:rPr>
                <w:sz w:val="22"/>
              </w:rPr>
              <w:t>meaningful contribution</w:t>
            </w:r>
            <w:r w:rsidRPr="002431E1">
              <w:rPr>
                <w:sz w:val="22"/>
              </w:rPr>
              <w:t>, participate in a team, easy to learn, networking</w:t>
            </w:r>
          </w:p>
        </w:tc>
      </w:tr>
      <w:tr w:rsidR="002431E1" w:rsidRPr="002431E1" w:rsidTr="00301356">
        <w:tc>
          <w:tcPr>
            <w:tcW w:w="1549" w:type="dxa"/>
            <w:vMerge/>
            <w:shd w:val="clear" w:color="auto" w:fill="DBE5F1" w:themeFill="accent1" w:themeFillTint="33"/>
          </w:tcPr>
          <w:p w:rsidR="002431E1" w:rsidRPr="002431E1" w:rsidRDefault="002431E1" w:rsidP="002431E1">
            <w:pPr>
              <w:rPr>
                <w:sz w:val="22"/>
              </w:rPr>
            </w:pPr>
          </w:p>
        </w:tc>
        <w:tc>
          <w:tcPr>
            <w:tcW w:w="1381" w:type="dxa"/>
            <w:shd w:val="clear" w:color="auto" w:fill="DBE5F1" w:themeFill="accent1" w:themeFillTint="33"/>
          </w:tcPr>
          <w:p w:rsidR="002431E1" w:rsidRPr="002431E1" w:rsidRDefault="002431E1" w:rsidP="002431E1">
            <w:pPr>
              <w:rPr>
                <w:sz w:val="22"/>
              </w:rPr>
            </w:pPr>
            <w:r w:rsidRPr="002431E1">
              <w:rPr>
                <w:sz w:val="22"/>
              </w:rPr>
              <w:t>Bad Day</w:t>
            </w:r>
          </w:p>
        </w:tc>
        <w:tc>
          <w:tcPr>
            <w:tcW w:w="3407" w:type="dxa"/>
          </w:tcPr>
          <w:p w:rsidR="002431E1" w:rsidRPr="002431E1" w:rsidRDefault="002431E1" w:rsidP="002431E1">
            <w:pPr>
              <w:rPr>
                <w:sz w:val="22"/>
              </w:rPr>
            </w:pPr>
            <w:r w:rsidRPr="002431E1">
              <w:rPr>
                <w:sz w:val="22"/>
              </w:rPr>
              <w:t xml:space="preserve">Stressed, alone, neglected, an inconvenience, stupid, dangerous, </w:t>
            </w:r>
            <w:r w:rsidR="001F06F0">
              <w:rPr>
                <w:sz w:val="22"/>
              </w:rPr>
              <w:t xml:space="preserve">dealing with </w:t>
            </w:r>
            <w:r w:rsidRPr="002431E1">
              <w:rPr>
                <w:sz w:val="22"/>
              </w:rPr>
              <w:t xml:space="preserve">work politics, ethically challenged, nervous, frustrated, disappointed, </w:t>
            </w:r>
            <w:r w:rsidRPr="001E3F8F">
              <w:rPr>
                <w:noProof/>
                <w:sz w:val="22"/>
              </w:rPr>
              <w:t>want</w:t>
            </w:r>
            <w:r w:rsidRPr="002431E1">
              <w:rPr>
                <w:sz w:val="22"/>
              </w:rPr>
              <w:t xml:space="preserve"> to go home, cheated, angry, scared, targeted, isolated, nuisance, useless, uncertain </w:t>
            </w:r>
          </w:p>
        </w:tc>
        <w:tc>
          <w:tcPr>
            <w:tcW w:w="3013" w:type="dxa"/>
          </w:tcPr>
          <w:p w:rsidR="002431E1" w:rsidRPr="002431E1" w:rsidRDefault="002431E1" w:rsidP="001F06F0">
            <w:pPr>
              <w:rPr>
                <w:sz w:val="22"/>
              </w:rPr>
            </w:pPr>
            <w:r w:rsidRPr="002431E1">
              <w:rPr>
                <w:sz w:val="22"/>
              </w:rPr>
              <w:t xml:space="preserve">Avoidance, won’t ask questions, lack of </w:t>
            </w:r>
            <w:r w:rsidR="001F06F0">
              <w:rPr>
                <w:sz w:val="22"/>
              </w:rPr>
              <w:t>attention, no initiative, ignoring work and people, not living</w:t>
            </w:r>
            <w:r w:rsidRPr="002431E1">
              <w:rPr>
                <w:sz w:val="22"/>
              </w:rPr>
              <w:t xml:space="preserve"> up to </w:t>
            </w:r>
            <w:r w:rsidR="001F06F0">
              <w:rPr>
                <w:sz w:val="22"/>
              </w:rPr>
              <w:t xml:space="preserve">appropriate </w:t>
            </w:r>
            <w:r w:rsidRPr="002431E1">
              <w:rPr>
                <w:sz w:val="22"/>
              </w:rPr>
              <w:t>expectations, unprofessional</w:t>
            </w:r>
          </w:p>
        </w:tc>
      </w:tr>
    </w:tbl>
    <w:p w:rsidR="00BF19B7" w:rsidRDefault="00BF19B7">
      <w:pPr>
        <w:rPr>
          <w:rFonts w:ascii="Century Gothic" w:hAnsi="Century Gothic"/>
          <w:b/>
          <w:bCs/>
          <w:szCs w:val="20"/>
        </w:rPr>
      </w:pPr>
      <w:r>
        <w:br w:type="page"/>
      </w:r>
    </w:p>
    <w:p w:rsidR="00BF19B7" w:rsidRDefault="00BF19B7" w:rsidP="00D70F6F">
      <w:pPr>
        <w:pStyle w:val="CSMLS-SubHeading"/>
        <w:sectPr w:rsidR="00BF19B7" w:rsidSect="00301356">
          <w:footerReference w:type="first" r:id="rId35"/>
          <w:type w:val="continuous"/>
          <w:pgSz w:w="12240" w:h="15840" w:code="1"/>
          <w:pgMar w:top="720" w:right="1440" w:bottom="992" w:left="1440" w:header="289" w:footer="397" w:gutter="0"/>
          <w:cols w:space="708"/>
          <w:titlePg/>
          <w:docGrid w:linePitch="360"/>
        </w:sectPr>
      </w:pPr>
    </w:p>
    <w:p w:rsidR="00301356" w:rsidRDefault="00301356" w:rsidP="00D70F6F">
      <w:pPr>
        <w:pStyle w:val="CSMLS-SubHeading"/>
      </w:pPr>
    </w:p>
    <w:p w:rsidR="00CE4868" w:rsidRDefault="00301356" w:rsidP="00301356">
      <w:pPr>
        <w:pStyle w:val="CSMLS-Body"/>
        <w:numPr>
          <w:ilvl w:val="0"/>
          <w:numId w:val="18"/>
        </w:numPr>
        <w:rPr>
          <w:i/>
          <w:color w:val="1F497D" w:themeColor="text2"/>
        </w:rPr>
      </w:pPr>
      <w:r w:rsidRPr="00CE4868">
        <w:rPr>
          <w:i/>
          <w:color w:val="1F497D" w:themeColor="text2"/>
        </w:rPr>
        <w:t xml:space="preserve">We have heard today that there is evidence to support the use of simulation in the education of health science students and it has the potential to reduce clinical hours. In many medical laboratory academic programs in Canada, educators are incorporating more simulation into their curricula. From the employer survey conducted by CSMLS and Christine Bruce, we also heard that some competencies are difficult to teach and sign off on in the clinical placement setting. </w:t>
      </w:r>
      <w:r w:rsidRPr="00BD7E08">
        <w:rPr>
          <w:i/>
          <w:noProof/>
          <w:color w:val="1F497D" w:themeColor="text2"/>
        </w:rPr>
        <w:t>Simulation</w:t>
      </w:r>
      <w:r w:rsidRPr="00CE4868">
        <w:rPr>
          <w:i/>
          <w:color w:val="1F497D" w:themeColor="text2"/>
        </w:rPr>
        <w:t xml:space="preserve"> may support </w:t>
      </w:r>
      <w:r w:rsidRPr="00BD7E08">
        <w:rPr>
          <w:i/>
          <w:noProof/>
          <w:color w:val="1F497D" w:themeColor="text2"/>
        </w:rPr>
        <w:t>health care</w:t>
      </w:r>
      <w:r w:rsidRPr="00CE4868">
        <w:rPr>
          <w:i/>
          <w:color w:val="1F497D" w:themeColor="text2"/>
        </w:rPr>
        <w:t xml:space="preserve"> organizations by training students in such competencies prior to their clinical placement. </w:t>
      </w:r>
    </w:p>
    <w:p w:rsidR="00CE4868" w:rsidRDefault="00301356" w:rsidP="00CE4868">
      <w:pPr>
        <w:pStyle w:val="CSMLS-Body"/>
        <w:ind w:left="720"/>
        <w:rPr>
          <w:i/>
          <w:color w:val="1F497D" w:themeColor="text2"/>
        </w:rPr>
      </w:pPr>
      <w:r w:rsidRPr="00CE4868">
        <w:rPr>
          <w:i/>
          <w:color w:val="1F497D" w:themeColor="text2"/>
        </w:rPr>
        <w:t xml:space="preserve">If we could change our clinical placement models, in an ideal world what would this look like? You will see 4 pieces of paper around the room. Each of you can get up and take a few minutes to write down the type of changes you want to see in each of these buckets.  </w:t>
      </w:r>
    </w:p>
    <w:p w:rsidR="00301356" w:rsidRPr="00CE4868" w:rsidRDefault="00301356" w:rsidP="00CE4868">
      <w:pPr>
        <w:pStyle w:val="CSMLS-Body"/>
        <w:ind w:left="720"/>
        <w:rPr>
          <w:i/>
          <w:color w:val="1F497D" w:themeColor="text2"/>
        </w:rPr>
      </w:pPr>
      <w:r w:rsidRPr="00CE4868">
        <w:rPr>
          <w:i/>
          <w:color w:val="1F497D" w:themeColor="text2"/>
        </w:rPr>
        <w:t>There are no wrong answers as we are thinking about an ideal world. The change might be at a local, provincial or national level. The idea might also be a short-term or long-term goal.</w:t>
      </w:r>
    </w:p>
    <w:p w:rsidR="00FD0417" w:rsidRDefault="00FD0417" w:rsidP="00FD0417"/>
    <w:p w:rsidR="00FD0417" w:rsidRDefault="00FD0417" w:rsidP="00FD0417">
      <w:pPr>
        <w:pStyle w:val="CSMLS-Body"/>
      </w:pPr>
      <w:r>
        <w:t xml:space="preserve">This brainstorming activity was intended to generate ideas that are within and outside traditional concepts for change. As there is an evolution occurring for the medical laboratory profession, driven by external factors, consideration for non-traditional ideas is defendable. The following is a summary of ideas presented and should be used to extrapolate concepts locally, regionally, provincially as well as for national consideration. Not all ideas will apply to everyone, and therefore should be considered in relation to the reader’s needs. Our professionals encapsulated a wide degree of variability in </w:t>
      </w:r>
      <w:r w:rsidR="001544FB">
        <w:t>that regard</w:t>
      </w:r>
      <w:r>
        <w:t xml:space="preserve"> and the suggestions reflect this.</w:t>
      </w:r>
    </w:p>
    <w:p w:rsidR="00F75480" w:rsidRDefault="00F75480" w:rsidP="00FD0417">
      <w:pPr>
        <w:pStyle w:val="CSMLS-Body"/>
      </w:pPr>
      <w:r>
        <w:t xml:space="preserve">Note that the groups per category are based on the interpretation of notes made by facilitators and attendees. It is possible that some of the results may have been misinterpreted if the content was not obvious. However, facilitators were contacted when questions arose and the report writer was present for the dissemination of the small group discussion with the entire audience at the event. Therefore, considering </w:t>
      </w:r>
      <w:r w:rsidR="001544FB">
        <w:t xml:space="preserve">similar </w:t>
      </w:r>
      <w:r>
        <w:t>themes have arisen with each group and these other concepts, it is likely that the majority were interpreted correctly.</w:t>
      </w:r>
    </w:p>
    <w:p w:rsidR="00FD0417" w:rsidRPr="00FD0417" w:rsidRDefault="00FD0417" w:rsidP="00FD0417"/>
    <w:p w:rsidR="00934CA4" w:rsidRPr="00934CA4" w:rsidRDefault="00457D28" w:rsidP="00934CA4">
      <w:pPr>
        <w:pStyle w:val="Heading4"/>
        <w:rPr>
          <w:sz w:val="22"/>
          <w:szCs w:val="22"/>
          <w:lang w:eastAsia="en-CA"/>
        </w:rPr>
      </w:pPr>
      <w:r>
        <w:rPr>
          <w:sz w:val="22"/>
          <w:szCs w:val="22"/>
          <w:lang w:eastAsia="en-CA"/>
        </w:rPr>
        <w:t xml:space="preserve">Creating Positive </w:t>
      </w:r>
      <w:r w:rsidRPr="00734B84">
        <w:rPr>
          <w:sz w:val="22"/>
          <w:szCs w:val="22"/>
          <w:lang w:eastAsia="en-CA"/>
        </w:rPr>
        <w:t xml:space="preserve">Change </w:t>
      </w:r>
      <w:r w:rsidR="00934CA4" w:rsidRPr="00934CA4">
        <w:rPr>
          <w:sz w:val="22"/>
          <w:szCs w:val="22"/>
          <w:lang w:eastAsia="en-CA"/>
        </w:rPr>
        <w:t xml:space="preserve">for </w:t>
      </w:r>
      <w:r w:rsidR="009058E3">
        <w:rPr>
          <w:sz w:val="22"/>
          <w:szCs w:val="22"/>
          <w:lang w:eastAsia="en-CA"/>
        </w:rPr>
        <w:t xml:space="preserve">Clinical Placement </w:t>
      </w:r>
      <w:r w:rsidR="006D5443">
        <w:rPr>
          <w:sz w:val="22"/>
          <w:szCs w:val="22"/>
          <w:lang w:eastAsia="en-CA"/>
        </w:rPr>
        <w:t>Sites - Organizations</w:t>
      </w:r>
    </w:p>
    <w:p w:rsidR="008F6C5C" w:rsidRDefault="008F6C5C" w:rsidP="008F6C5C">
      <w:pPr>
        <w:pStyle w:val="CSMLS-Body"/>
        <w:numPr>
          <w:ilvl w:val="0"/>
          <w:numId w:val="7"/>
        </w:numPr>
        <w:spacing w:after="0"/>
        <w:rPr>
          <w:lang w:eastAsia="en-CA"/>
        </w:rPr>
      </w:pPr>
      <w:r>
        <w:rPr>
          <w:lang w:eastAsia="en-CA"/>
        </w:rPr>
        <w:t>Creating consistency</w:t>
      </w:r>
    </w:p>
    <w:p w:rsidR="008F6C5C" w:rsidRDefault="008F6C5C" w:rsidP="008F6C5C">
      <w:pPr>
        <w:pStyle w:val="CSMLS-Body"/>
        <w:numPr>
          <w:ilvl w:val="1"/>
          <w:numId w:val="7"/>
        </w:numPr>
        <w:spacing w:after="0"/>
        <w:rPr>
          <w:lang w:eastAsia="en-CA"/>
        </w:rPr>
      </w:pPr>
      <w:r>
        <w:rPr>
          <w:lang w:eastAsia="en-CA"/>
        </w:rPr>
        <w:t>Create c</w:t>
      </w:r>
      <w:r w:rsidR="00934CA4">
        <w:rPr>
          <w:lang w:eastAsia="en-CA"/>
        </w:rPr>
        <w:t>entralized clinical placements</w:t>
      </w:r>
    </w:p>
    <w:p w:rsidR="008F6C5C" w:rsidRDefault="008F6C5C" w:rsidP="008F6C5C">
      <w:pPr>
        <w:pStyle w:val="CSMLS-Body"/>
        <w:numPr>
          <w:ilvl w:val="1"/>
          <w:numId w:val="7"/>
        </w:numPr>
        <w:spacing w:after="0"/>
        <w:rPr>
          <w:lang w:eastAsia="en-CA"/>
        </w:rPr>
      </w:pPr>
      <w:r>
        <w:rPr>
          <w:lang w:eastAsia="en-CA"/>
        </w:rPr>
        <w:t>Standardized practicum mandate or recommendations from CSMLS – too many clinical placement variations</w:t>
      </w:r>
    </w:p>
    <w:p w:rsidR="00FD0417" w:rsidRDefault="00FD0417" w:rsidP="00FD0417">
      <w:pPr>
        <w:pStyle w:val="CSMLS-Body"/>
        <w:spacing w:after="0"/>
        <w:ind w:left="720"/>
        <w:rPr>
          <w:lang w:eastAsia="en-CA"/>
        </w:rPr>
      </w:pPr>
    </w:p>
    <w:p w:rsidR="00FD0417" w:rsidRDefault="00FD0417" w:rsidP="00806C47">
      <w:pPr>
        <w:pStyle w:val="CSMLS-Body"/>
        <w:numPr>
          <w:ilvl w:val="0"/>
          <w:numId w:val="7"/>
        </w:numPr>
        <w:spacing w:after="0"/>
        <w:rPr>
          <w:lang w:eastAsia="en-CA"/>
        </w:rPr>
      </w:pPr>
      <w:r>
        <w:rPr>
          <w:lang w:eastAsia="en-CA"/>
        </w:rPr>
        <w:t>Funding considerations</w:t>
      </w:r>
    </w:p>
    <w:p w:rsidR="00934CA4" w:rsidRDefault="00934CA4" w:rsidP="00FD0417">
      <w:pPr>
        <w:pStyle w:val="CSMLS-Body"/>
        <w:numPr>
          <w:ilvl w:val="1"/>
          <w:numId w:val="7"/>
        </w:numPr>
        <w:spacing w:after="0"/>
        <w:rPr>
          <w:lang w:eastAsia="en-CA"/>
        </w:rPr>
      </w:pPr>
      <w:r>
        <w:rPr>
          <w:lang w:eastAsia="en-CA"/>
        </w:rPr>
        <w:t>Standard funds and allotments for clinical placements</w:t>
      </w:r>
    </w:p>
    <w:p w:rsidR="00934CA4" w:rsidRDefault="00934CA4" w:rsidP="00FD0417">
      <w:pPr>
        <w:pStyle w:val="CSMLS-Body"/>
        <w:numPr>
          <w:ilvl w:val="1"/>
          <w:numId w:val="7"/>
        </w:numPr>
        <w:spacing w:after="0"/>
        <w:rPr>
          <w:lang w:eastAsia="en-CA"/>
        </w:rPr>
      </w:pPr>
      <w:r>
        <w:rPr>
          <w:lang w:eastAsia="en-CA"/>
        </w:rPr>
        <w:t xml:space="preserve">Vendors </w:t>
      </w:r>
      <w:r w:rsidR="008F6C5C">
        <w:rPr>
          <w:lang w:eastAsia="en-CA"/>
        </w:rPr>
        <w:t xml:space="preserve">could fund </w:t>
      </w:r>
      <w:r>
        <w:rPr>
          <w:lang w:eastAsia="en-CA"/>
        </w:rPr>
        <w:t>students</w:t>
      </w:r>
    </w:p>
    <w:p w:rsidR="00FD0417" w:rsidRDefault="00FD0417" w:rsidP="00FD0417">
      <w:pPr>
        <w:pStyle w:val="CSMLS-Body"/>
        <w:numPr>
          <w:ilvl w:val="1"/>
          <w:numId w:val="7"/>
        </w:numPr>
        <w:spacing w:after="0"/>
        <w:rPr>
          <w:lang w:eastAsia="en-CA"/>
        </w:rPr>
      </w:pPr>
      <w:r>
        <w:rPr>
          <w:lang w:eastAsia="en-CA"/>
        </w:rPr>
        <w:t xml:space="preserve">Hospitals should submit budget to </w:t>
      </w:r>
      <w:r w:rsidR="00AD6D4A">
        <w:rPr>
          <w:lang w:eastAsia="en-CA"/>
        </w:rPr>
        <w:t>departments of health</w:t>
      </w:r>
      <w:r>
        <w:rPr>
          <w:lang w:eastAsia="en-CA"/>
        </w:rPr>
        <w:t xml:space="preserve"> to fund clinical placements</w:t>
      </w:r>
    </w:p>
    <w:p w:rsidR="00FD0417" w:rsidRDefault="00FD0417" w:rsidP="00FD0417">
      <w:pPr>
        <w:pStyle w:val="CSMLS-Body"/>
        <w:numPr>
          <w:ilvl w:val="1"/>
          <w:numId w:val="7"/>
        </w:numPr>
        <w:spacing w:after="0"/>
        <w:rPr>
          <w:lang w:eastAsia="en-CA"/>
        </w:rPr>
      </w:pPr>
      <w:r>
        <w:rPr>
          <w:lang w:eastAsia="en-CA"/>
        </w:rPr>
        <w:t>Ensure that financial supports for clinical staff to support students while maintaining reduced lab duties</w:t>
      </w:r>
    </w:p>
    <w:p w:rsidR="00FD0417" w:rsidRDefault="00FD0417" w:rsidP="00FD0417">
      <w:pPr>
        <w:pStyle w:val="CSMLS-Body"/>
        <w:numPr>
          <w:ilvl w:val="1"/>
          <w:numId w:val="7"/>
        </w:numPr>
        <w:spacing w:after="0"/>
        <w:rPr>
          <w:lang w:eastAsia="en-CA"/>
        </w:rPr>
      </w:pPr>
      <w:r>
        <w:rPr>
          <w:lang w:eastAsia="en-CA"/>
        </w:rPr>
        <w:t>Funding would help to create dedicated trainers for sites</w:t>
      </w:r>
    </w:p>
    <w:p w:rsidR="00FD0417" w:rsidRDefault="00FD0417" w:rsidP="00FD0417">
      <w:pPr>
        <w:pStyle w:val="CSMLS-Body"/>
        <w:numPr>
          <w:ilvl w:val="1"/>
          <w:numId w:val="7"/>
        </w:numPr>
        <w:spacing w:after="0"/>
        <w:rPr>
          <w:lang w:eastAsia="en-CA"/>
        </w:rPr>
      </w:pPr>
      <w:r>
        <w:rPr>
          <w:lang w:eastAsia="en-CA"/>
        </w:rPr>
        <w:t>All clinical sites should have trained preceptors and budget for students</w:t>
      </w:r>
    </w:p>
    <w:p w:rsidR="00FD0417" w:rsidRDefault="00FD0417" w:rsidP="00FD0417">
      <w:pPr>
        <w:pStyle w:val="CSMLS-Body"/>
        <w:spacing w:after="0"/>
        <w:ind w:left="720"/>
        <w:rPr>
          <w:lang w:eastAsia="en-CA"/>
        </w:rPr>
      </w:pPr>
    </w:p>
    <w:p w:rsidR="00BD7E08" w:rsidRDefault="00BD7E08">
      <w:pPr>
        <w:rPr>
          <w:sz w:val="22"/>
          <w:szCs w:val="20"/>
          <w:lang w:eastAsia="en-CA"/>
        </w:rPr>
      </w:pPr>
      <w:r>
        <w:rPr>
          <w:lang w:eastAsia="en-CA"/>
        </w:rPr>
        <w:br w:type="page"/>
      </w:r>
    </w:p>
    <w:p w:rsidR="00FD0417" w:rsidRDefault="00FD0417" w:rsidP="00806C47">
      <w:pPr>
        <w:pStyle w:val="CSMLS-Body"/>
        <w:numPr>
          <w:ilvl w:val="0"/>
          <w:numId w:val="7"/>
        </w:numPr>
        <w:spacing w:after="0"/>
        <w:rPr>
          <w:lang w:eastAsia="en-CA"/>
        </w:rPr>
      </w:pPr>
      <w:r>
        <w:rPr>
          <w:lang w:eastAsia="en-CA"/>
        </w:rPr>
        <w:lastRenderedPageBreak/>
        <w:t>Training opportunities</w:t>
      </w:r>
    </w:p>
    <w:p w:rsidR="00FD0417" w:rsidRDefault="00FD0417" w:rsidP="00FD0417">
      <w:pPr>
        <w:pStyle w:val="CSMLS-Body"/>
        <w:numPr>
          <w:ilvl w:val="1"/>
          <w:numId w:val="7"/>
        </w:numPr>
        <w:spacing w:after="0"/>
        <w:rPr>
          <w:lang w:eastAsia="en-CA"/>
        </w:rPr>
      </w:pPr>
      <w:r>
        <w:rPr>
          <w:lang w:eastAsia="en-CA"/>
        </w:rPr>
        <w:t>Retired MLT</w:t>
      </w:r>
      <w:r w:rsidR="009D5B64">
        <w:rPr>
          <w:lang w:eastAsia="en-CA"/>
        </w:rPr>
        <w:t>s</w:t>
      </w:r>
      <w:r>
        <w:rPr>
          <w:lang w:eastAsia="en-CA"/>
        </w:rPr>
        <w:t xml:space="preserve"> as preceptors</w:t>
      </w:r>
    </w:p>
    <w:p w:rsidR="00FD0417" w:rsidRDefault="00FD0417" w:rsidP="00FD0417">
      <w:pPr>
        <w:pStyle w:val="CSMLS-Body"/>
        <w:numPr>
          <w:ilvl w:val="1"/>
          <w:numId w:val="7"/>
        </w:numPr>
        <w:spacing w:after="0"/>
        <w:rPr>
          <w:lang w:eastAsia="en-CA"/>
        </w:rPr>
      </w:pPr>
      <w:r>
        <w:rPr>
          <w:lang w:eastAsia="en-CA"/>
        </w:rPr>
        <w:t xml:space="preserve">Support for staff training in adult educations for </w:t>
      </w:r>
      <w:r w:rsidRPr="00BD7E08">
        <w:rPr>
          <w:noProof/>
          <w:lang w:eastAsia="en-CA"/>
        </w:rPr>
        <w:t>preceptors</w:t>
      </w:r>
    </w:p>
    <w:p w:rsidR="00FD0417" w:rsidRDefault="00FD0417" w:rsidP="00FD0417">
      <w:pPr>
        <w:pStyle w:val="CSMLS-Body"/>
        <w:numPr>
          <w:ilvl w:val="1"/>
          <w:numId w:val="7"/>
        </w:numPr>
        <w:spacing w:after="0"/>
        <w:rPr>
          <w:lang w:eastAsia="en-CA"/>
        </w:rPr>
      </w:pPr>
      <w:r>
        <w:rPr>
          <w:lang w:eastAsia="en-CA"/>
        </w:rPr>
        <w:t>Should know how to give effective feedback</w:t>
      </w:r>
    </w:p>
    <w:p w:rsidR="00FD0417" w:rsidRDefault="00FD0417" w:rsidP="00FD0417">
      <w:pPr>
        <w:pStyle w:val="CSMLS-Body"/>
        <w:numPr>
          <w:ilvl w:val="1"/>
          <w:numId w:val="7"/>
        </w:numPr>
        <w:spacing w:after="0"/>
        <w:rPr>
          <w:lang w:eastAsia="en-CA"/>
        </w:rPr>
      </w:pPr>
      <w:r>
        <w:rPr>
          <w:lang w:eastAsia="en-CA"/>
        </w:rPr>
        <w:t>Create education sessions for staff – “A day in the life of a student”</w:t>
      </w:r>
    </w:p>
    <w:p w:rsidR="00FD0417" w:rsidRDefault="00FD0417" w:rsidP="00FD0417">
      <w:pPr>
        <w:pStyle w:val="CSMLS-Body"/>
        <w:numPr>
          <w:ilvl w:val="1"/>
          <w:numId w:val="7"/>
        </w:numPr>
        <w:spacing w:after="0"/>
        <w:rPr>
          <w:lang w:eastAsia="en-CA"/>
        </w:rPr>
      </w:pPr>
      <w:r>
        <w:rPr>
          <w:lang w:eastAsia="en-CA"/>
        </w:rPr>
        <w:t>Preceptors to be more trained to deal with mature/foreign trained students</w:t>
      </w:r>
    </w:p>
    <w:p w:rsidR="00FD0417" w:rsidRDefault="00FD0417" w:rsidP="00FD0417">
      <w:pPr>
        <w:pStyle w:val="CSMLS-Body"/>
        <w:numPr>
          <w:ilvl w:val="1"/>
          <w:numId w:val="7"/>
        </w:numPr>
        <w:spacing w:after="0"/>
        <w:rPr>
          <w:lang w:eastAsia="en-CA"/>
        </w:rPr>
      </w:pPr>
      <w:r>
        <w:rPr>
          <w:lang w:eastAsia="en-CA"/>
        </w:rPr>
        <w:t>Preceptor training</w:t>
      </w:r>
    </w:p>
    <w:p w:rsidR="008F6C5C" w:rsidRDefault="008F6C5C" w:rsidP="008F6C5C">
      <w:pPr>
        <w:pStyle w:val="CSMLS-Body"/>
        <w:numPr>
          <w:ilvl w:val="1"/>
          <w:numId w:val="7"/>
        </w:numPr>
        <w:spacing w:after="0"/>
        <w:rPr>
          <w:lang w:eastAsia="en-CA"/>
        </w:rPr>
      </w:pPr>
      <w:r>
        <w:rPr>
          <w:lang w:eastAsia="en-CA"/>
        </w:rPr>
        <w:t xml:space="preserve">Allow for </w:t>
      </w:r>
      <w:r w:rsidR="001544FB">
        <w:rPr>
          <w:lang w:eastAsia="en-CA"/>
        </w:rPr>
        <w:t>interprofessional</w:t>
      </w:r>
      <w:r w:rsidR="00457D28">
        <w:rPr>
          <w:lang w:eastAsia="en-CA"/>
        </w:rPr>
        <w:t xml:space="preserve"> education</w:t>
      </w:r>
      <w:r>
        <w:rPr>
          <w:lang w:eastAsia="en-CA"/>
        </w:rPr>
        <w:t xml:space="preserve"> in clinical setting</w:t>
      </w:r>
    </w:p>
    <w:p w:rsidR="00FD0417" w:rsidRDefault="00FD0417" w:rsidP="008F6C5C">
      <w:pPr>
        <w:pStyle w:val="CSMLS-Body"/>
        <w:spacing w:after="0"/>
        <w:ind w:left="1440"/>
        <w:rPr>
          <w:lang w:eastAsia="en-CA"/>
        </w:rPr>
      </w:pPr>
    </w:p>
    <w:p w:rsidR="00FD0417" w:rsidRDefault="00FD0417" w:rsidP="00806C47">
      <w:pPr>
        <w:pStyle w:val="CSMLS-Body"/>
        <w:numPr>
          <w:ilvl w:val="0"/>
          <w:numId w:val="7"/>
        </w:numPr>
        <w:spacing w:after="0"/>
        <w:rPr>
          <w:lang w:eastAsia="en-CA"/>
        </w:rPr>
      </w:pPr>
      <w:r>
        <w:rPr>
          <w:lang w:eastAsia="en-CA"/>
        </w:rPr>
        <w:t>Resource requirements</w:t>
      </w:r>
    </w:p>
    <w:p w:rsidR="00934CA4" w:rsidRDefault="00934CA4" w:rsidP="00FD0417">
      <w:pPr>
        <w:pStyle w:val="CSMLS-Body"/>
        <w:numPr>
          <w:ilvl w:val="1"/>
          <w:numId w:val="7"/>
        </w:numPr>
        <w:spacing w:after="0"/>
        <w:rPr>
          <w:lang w:eastAsia="en-CA"/>
        </w:rPr>
      </w:pPr>
      <w:r>
        <w:rPr>
          <w:lang w:eastAsia="en-CA"/>
        </w:rPr>
        <w:t xml:space="preserve">Access to </w:t>
      </w:r>
      <w:r w:rsidRPr="001E3F8F">
        <w:rPr>
          <w:noProof/>
          <w:lang w:eastAsia="en-CA"/>
        </w:rPr>
        <w:t xml:space="preserve">a </w:t>
      </w:r>
      <w:r w:rsidR="001544FB" w:rsidRPr="001E3F8F">
        <w:rPr>
          <w:noProof/>
          <w:lang w:eastAsia="en-CA"/>
        </w:rPr>
        <w:t>laboratory</w:t>
      </w:r>
      <w:r w:rsidR="001544FB">
        <w:rPr>
          <w:lang w:eastAsia="en-CA"/>
        </w:rPr>
        <w:t xml:space="preserve"> information system </w:t>
      </w:r>
      <w:r>
        <w:rPr>
          <w:lang w:eastAsia="en-CA"/>
        </w:rPr>
        <w:t>for simulation training; needed prior to clinical placement</w:t>
      </w:r>
    </w:p>
    <w:p w:rsidR="00E72D88" w:rsidRDefault="00E72D88" w:rsidP="00FD0417">
      <w:pPr>
        <w:pStyle w:val="CSMLS-Body"/>
        <w:numPr>
          <w:ilvl w:val="1"/>
          <w:numId w:val="7"/>
        </w:numPr>
        <w:spacing w:after="0"/>
        <w:rPr>
          <w:lang w:eastAsia="en-CA"/>
        </w:rPr>
      </w:pPr>
      <w:r>
        <w:rPr>
          <w:lang w:eastAsia="en-CA"/>
        </w:rPr>
        <w:t>Have simulation rooms for students to practice in</w:t>
      </w:r>
    </w:p>
    <w:p w:rsidR="00E72D88" w:rsidRDefault="00E72D88" w:rsidP="00FD0417">
      <w:pPr>
        <w:pStyle w:val="CSMLS-Body"/>
        <w:numPr>
          <w:ilvl w:val="1"/>
          <w:numId w:val="7"/>
        </w:numPr>
        <w:spacing w:after="0"/>
        <w:rPr>
          <w:lang w:eastAsia="en-CA"/>
        </w:rPr>
      </w:pPr>
      <w:r>
        <w:rPr>
          <w:lang w:eastAsia="en-CA"/>
        </w:rPr>
        <w:t>Need trained simulationists</w:t>
      </w:r>
    </w:p>
    <w:p w:rsidR="00FD0417" w:rsidRDefault="00FD0417" w:rsidP="00FD0417">
      <w:pPr>
        <w:pStyle w:val="CSMLS-Body"/>
        <w:numPr>
          <w:ilvl w:val="1"/>
          <w:numId w:val="7"/>
        </w:numPr>
        <w:spacing w:after="0"/>
        <w:rPr>
          <w:lang w:eastAsia="en-CA"/>
        </w:rPr>
      </w:pPr>
      <w:r>
        <w:rPr>
          <w:lang w:eastAsia="en-CA"/>
        </w:rPr>
        <w:t xml:space="preserve">Provide feedback on knowledge gaps and common scenarios ideal </w:t>
      </w:r>
      <w:r w:rsidR="00AB67BD">
        <w:rPr>
          <w:noProof/>
          <w:lang w:eastAsia="en-CA"/>
        </w:rPr>
        <w:t>for simulating</w:t>
      </w:r>
    </w:p>
    <w:p w:rsidR="00FD0417" w:rsidRDefault="00FD0417" w:rsidP="00FD0417">
      <w:pPr>
        <w:pStyle w:val="CSMLS-Body"/>
        <w:numPr>
          <w:ilvl w:val="1"/>
          <w:numId w:val="7"/>
        </w:numPr>
        <w:spacing w:after="0"/>
        <w:rPr>
          <w:lang w:eastAsia="en-CA"/>
        </w:rPr>
      </w:pPr>
      <w:r>
        <w:rPr>
          <w:lang w:eastAsia="en-CA"/>
        </w:rPr>
        <w:t>Communicate with educators to clarify what is needed/expected for new grads</w:t>
      </w:r>
    </w:p>
    <w:p w:rsidR="00FD0417" w:rsidRDefault="008F6C5C" w:rsidP="00FD0417">
      <w:pPr>
        <w:pStyle w:val="CSMLS-Body"/>
        <w:numPr>
          <w:ilvl w:val="1"/>
          <w:numId w:val="7"/>
        </w:numPr>
        <w:spacing w:after="0"/>
        <w:rPr>
          <w:lang w:eastAsia="en-CA"/>
        </w:rPr>
      </w:pPr>
      <w:r>
        <w:rPr>
          <w:lang w:eastAsia="en-CA"/>
        </w:rPr>
        <w:t>Provide p</w:t>
      </w:r>
      <w:r w:rsidR="00FD0417">
        <w:rPr>
          <w:lang w:eastAsia="en-CA"/>
        </w:rPr>
        <w:t xml:space="preserve">receptor incentives i.e., </w:t>
      </w:r>
      <w:r w:rsidR="00FD0417" w:rsidRPr="00BD7E08">
        <w:rPr>
          <w:noProof/>
          <w:lang w:eastAsia="en-CA"/>
        </w:rPr>
        <w:t>education,</w:t>
      </w:r>
      <w:r w:rsidR="00FD0417">
        <w:rPr>
          <w:lang w:eastAsia="en-CA"/>
        </w:rPr>
        <w:t xml:space="preserve"> paid etc.</w:t>
      </w:r>
    </w:p>
    <w:p w:rsidR="00FD0417" w:rsidRDefault="00FD0417" w:rsidP="00FD0417">
      <w:pPr>
        <w:pStyle w:val="CSMLS-Body"/>
        <w:spacing w:after="0"/>
        <w:ind w:left="720"/>
        <w:rPr>
          <w:lang w:eastAsia="en-CA"/>
        </w:rPr>
      </w:pPr>
    </w:p>
    <w:p w:rsidR="00FD0417" w:rsidRDefault="00FD0417" w:rsidP="00806C47">
      <w:pPr>
        <w:pStyle w:val="CSMLS-Body"/>
        <w:numPr>
          <w:ilvl w:val="0"/>
          <w:numId w:val="7"/>
        </w:numPr>
        <w:spacing w:after="0"/>
        <w:rPr>
          <w:lang w:eastAsia="en-CA"/>
        </w:rPr>
      </w:pPr>
      <w:r>
        <w:rPr>
          <w:lang w:eastAsia="en-CA"/>
        </w:rPr>
        <w:t>Dedicated Duties</w:t>
      </w:r>
    </w:p>
    <w:p w:rsidR="00E72D88" w:rsidRDefault="00E72D88" w:rsidP="00FD0417">
      <w:pPr>
        <w:pStyle w:val="CSMLS-Body"/>
        <w:numPr>
          <w:ilvl w:val="1"/>
          <w:numId w:val="7"/>
        </w:numPr>
        <w:spacing w:after="0"/>
        <w:rPr>
          <w:lang w:eastAsia="en-CA"/>
        </w:rPr>
      </w:pPr>
      <w:r>
        <w:rPr>
          <w:lang w:eastAsia="en-CA"/>
        </w:rPr>
        <w:t>Preceptors to have dedicated time associated with having students and not required to carry a full-clinical service workload as well</w:t>
      </w:r>
    </w:p>
    <w:p w:rsidR="00FD0417" w:rsidRDefault="00FD0417" w:rsidP="00FD0417">
      <w:pPr>
        <w:pStyle w:val="CSMLS-Body"/>
        <w:numPr>
          <w:ilvl w:val="1"/>
          <w:numId w:val="7"/>
        </w:numPr>
        <w:spacing w:after="0"/>
        <w:rPr>
          <w:lang w:eastAsia="en-CA"/>
        </w:rPr>
      </w:pPr>
      <w:r>
        <w:rPr>
          <w:lang w:eastAsia="en-CA"/>
        </w:rPr>
        <w:t>Designated preceptor-student focused placements</w:t>
      </w:r>
    </w:p>
    <w:p w:rsidR="00FD0417" w:rsidRDefault="00FD0417" w:rsidP="00FD0417">
      <w:pPr>
        <w:pStyle w:val="CSMLS-Body"/>
        <w:numPr>
          <w:ilvl w:val="1"/>
          <w:numId w:val="7"/>
        </w:numPr>
        <w:spacing w:after="0"/>
        <w:rPr>
          <w:lang w:eastAsia="en-CA"/>
        </w:rPr>
      </w:pPr>
      <w:r>
        <w:rPr>
          <w:lang w:eastAsia="en-CA"/>
        </w:rPr>
        <w:t>Increased opportunity to learn how to be preceptor - add to job competencies</w:t>
      </w:r>
    </w:p>
    <w:p w:rsidR="00FD0417" w:rsidRDefault="00FD0417" w:rsidP="00FD0417">
      <w:pPr>
        <w:pStyle w:val="CSMLS-Body"/>
        <w:numPr>
          <w:ilvl w:val="1"/>
          <w:numId w:val="7"/>
        </w:numPr>
        <w:spacing w:after="0"/>
        <w:rPr>
          <w:lang w:eastAsia="en-CA"/>
        </w:rPr>
      </w:pPr>
      <w:r>
        <w:rPr>
          <w:lang w:eastAsia="en-CA"/>
        </w:rPr>
        <w:t xml:space="preserve">Have a </w:t>
      </w:r>
      <w:r w:rsidRPr="00AB67BD">
        <w:rPr>
          <w:noProof/>
          <w:lang w:eastAsia="en-CA"/>
        </w:rPr>
        <w:t>backup</w:t>
      </w:r>
      <w:r>
        <w:rPr>
          <w:lang w:eastAsia="en-CA"/>
        </w:rPr>
        <w:t xml:space="preserve"> plan for when preceptor is sick or on vacation</w:t>
      </w:r>
    </w:p>
    <w:p w:rsidR="00FD0417" w:rsidRDefault="00FD0417" w:rsidP="00FD0417">
      <w:pPr>
        <w:pStyle w:val="CSMLS-Body"/>
        <w:numPr>
          <w:ilvl w:val="1"/>
          <w:numId w:val="7"/>
        </w:numPr>
        <w:spacing w:after="0"/>
        <w:rPr>
          <w:lang w:eastAsia="en-CA"/>
        </w:rPr>
      </w:pPr>
      <w:r>
        <w:rPr>
          <w:lang w:eastAsia="en-CA"/>
        </w:rPr>
        <w:t xml:space="preserve">Dedicated training </w:t>
      </w:r>
      <w:r w:rsidR="001544FB" w:rsidRPr="001E3F8F">
        <w:rPr>
          <w:noProof/>
          <w:lang w:eastAsia="en-CA"/>
        </w:rPr>
        <w:t>personnel</w:t>
      </w:r>
      <w:r>
        <w:rPr>
          <w:lang w:eastAsia="en-CA"/>
        </w:rPr>
        <w:t xml:space="preserve"> with employer incentives to teach (to support)</w:t>
      </w:r>
    </w:p>
    <w:p w:rsidR="00FD0417" w:rsidRDefault="00FD0417" w:rsidP="00FD0417">
      <w:pPr>
        <w:pStyle w:val="CSMLS-Body"/>
        <w:numPr>
          <w:ilvl w:val="1"/>
          <w:numId w:val="7"/>
        </w:numPr>
        <w:spacing w:after="0"/>
        <w:rPr>
          <w:lang w:eastAsia="en-CA"/>
        </w:rPr>
      </w:pPr>
      <w:r>
        <w:rPr>
          <w:lang w:eastAsia="en-CA"/>
        </w:rPr>
        <w:t>Clinical liaison position to facilitate prep of students to clinical – encompasses simulation and actual clinical bench work</w:t>
      </w:r>
    </w:p>
    <w:p w:rsidR="00FD0417" w:rsidRDefault="00FD0417" w:rsidP="00FD0417">
      <w:pPr>
        <w:pStyle w:val="CSMLS-Body"/>
        <w:spacing w:after="0"/>
        <w:ind w:left="1440"/>
        <w:rPr>
          <w:lang w:eastAsia="en-CA"/>
        </w:rPr>
      </w:pPr>
    </w:p>
    <w:p w:rsidR="00FD0417" w:rsidRDefault="008F6C5C" w:rsidP="00806C47">
      <w:pPr>
        <w:pStyle w:val="CSMLS-Body"/>
        <w:numPr>
          <w:ilvl w:val="0"/>
          <w:numId w:val="7"/>
        </w:numPr>
        <w:spacing w:after="0"/>
        <w:rPr>
          <w:lang w:eastAsia="en-CA"/>
        </w:rPr>
      </w:pPr>
      <w:r>
        <w:rPr>
          <w:lang w:eastAsia="en-CA"/>
        </w:rPr>
        <w:t xml:space="preserve">Shifting </w:t>
      </w:r>
      <w:r w:rsidR="00FD0417">
        <w:rPr>
          <w:lang w:eastAsia="en-CA"/>
        </w:rPr>
        <w:t>Culture</w:t>
      </w:r>
    </w:p>
    <w:p w:rsidR="008F6C5C" w:rsidRDefault="008F6C5C" w:rsidP="008F6C5C">
      <w:pPr>
        <w:pStyle w:val="CSMLS-Body"/>
        <w:numPr>
          <w:ilvl w:val="1"/>
          <w:numId w:val="7"/>
        </w:numPr>
        <w:spacing w:after="0"/>
        <w:rPr>
          <w:lang w:eastAsia="en-CA"/>
        </w:rPr>
      </w:pPr>
      <w:r>
        <w:rPr>
          <w:lang w:eastAsia="en-CA"/>
        </w:rPr>
        <w:t>Relationships</w:t>
      </w:r>
    </w:p>
    <w:p w:rsidR="008F6C5C" w:rsidRDefault="008F6C5C" w:rsidP="008F6C5C">
      <w:pPr>
        <w:pStyle w:val="CSMLS-Body"/>
        <w:numPr>
          <w:ilvl w:val="2"/>
          <w:numId w:val="7"/>
        </w:numPr>
        <w:spacing w:after="0"/>
        <w:rPr>
          <w:lang w:eastAsia="en-CA"/>
        </w:rPr>
      </w:pPr>
      <w:r>
        <w:rPr>
          <w:lang w:eastAsia="en-CA"/>
        </w:rPr>
        <w:t>Continue to build partnerships and support with institutions/universities and colleges</w:t>
      </w:r>
    </w:p>
    <w:p w:rsidR="008F6C5C" w:rsidRDefault="008F6C5C" w:rsidP="008F6C5C">
      <w:pPr>
        <w:pStyle w:val="CSMLS-Body"/>
        <w:numPr>
          <w:ilvl w:val="2"/>
          <w:numId w:val="7"/>
        </w:numPr>
        <w:spacing w:after="0"/>
        <w:rPr>
          <w:lang w:eastAsia="en-CA"/>
        </w:rPr>
      </w:pPr>
      <w:r>
        <w:rPr>
          <w:lang w:eastAsia="en-CA"/>
        </w:rPr>
        <w:t xml:space="preserve">More collaboration between health </w:t>
      </w:r>
      <w:r w:rsidRPr="00AB67BD">
        <w:rPr>
          <w:noProof/>
          <w:lang w:eastAsia="en-CA"/>
        </w:rPr>
        <w:t>authorities</w:t>
      </w:r>
      <w:r w:rsidR="00AB67BD">
        <w:rPr>
          <w:noProof/>
          <w:lang w:eastAsia="en-CA"/>
        </w:rPr>
        <w:t>/</w:t>
      </w:r>
      <w:r w:rsidRPr="00AB67BD">
        <w:rPr>
          <w:noProof/>
          <w:lang w:eastAsia="en-CA"/>
        </w:rPr>
        <w:t>labs</w:t>
      </w:r>
      <w:r>
        <w:rPr>
          <w:lang w:eastAsia="en-CA"/>
        </w:rPr>
        <w:t xml:space="preserve"> to create more clinical placement sites</w:t>
      </w:r>
    </w:p>
    <w:p w:rsidR="008F6C5C" w:rsidRDefault="008F6C5C" w:rsidP="008F6C5C">
      <w:pPr>
        <w:pStyle w:val="CSMLS-Body"/>
        <w:numPr>
          <w:ilvl w:val="2"/>
          <w:numId w:val="7"/>
        </w:numPr>
        <w:spacing w:after="0"/>
        <w:rPr>
          <w:lang w:eastAsia="en-CA"/>
        </w:rPr>
      </w:pPr>
      <w:r>
        <w:rPr>
          <w:lang w:eastAsia="en-CA"/>
        </w:rPr>
        <w:t>Encourage staff to participate in student training</w:t>
      </w:r>
    </w:p>
    <w:p w:rsidR="008F6C5C" w:rsidRDefault="008F6C5C" w:rsidP="008F6C5C">
      <w:pPr>
        <w:pStyle w:val="CSMLS-Body"/>
        <w:numPr>
          <w:ilvl w:val="2"/>
          <w:numId w:val="7"/>
        </w:numPr>
        <w:spacing w:after="0"/>
        <w:rPr>
          <w:lang w:eastAsia="en-CA"/>
        </w:rPr>
      </w:pPr>
    </w:p>
    <w:p w:rsidR="008F6C5C" w:rsidRDefault="001544FB" w:rsidP="00FD0417">
      <w:pPr>
        <w:pStyle w:val="CSMLS-Body"/>
        <w:numPr>
          <w:ilvl w:val="1"/>
          <w:numId w:val="7"/>
        </w:numPr>
        <w:spacing w:after="0"/>
        <w:rPr>
          <w:lang w:eastAsia="en-CA"/>
        </w:rPr>
      </w:pPr>
      <w:r w:rsidRPr="00BD7E08">
        <w:rPr>
          <w:noProof/>
          <w:lang w:eastAsia="en-CA"/>
        </w:rPr>
        <w:t>Student-cent</w:t>
      </w:r>
      <w:r w:rsidR="008F6C5C" w:rsidRPr="00BD7E08">
        <w:rPr>
          <w:noProof/>
          <w:lang w:eastAsia="en-CA"/>
        </w:rPr>
        <w:t>red</w:t>
      </w:r>
    </w:p>
    <w:p w:rsidR="008F6C5C" w:rsidRDefault="008F6C5C" w:rsidP="008F6C5C">
      <w:pPr>
        <w:pStyle w:val="CSMLS-Body"/>
        <w:numPr>
          <w:ilvl w:val="2"/>
          <w:numId w:val="7"/>
        </w:numPr>
        <w:spacing w:after="0"/>
        <w:rPr>
          <w:lang w:eastAsia="en-CA"/>
        </w:rPr>
      </w:pPr>
      <w:r>
        <w:rPr>
          <w:lang w:eastAsia="en-CA"/>
        </w:rPr>
        <w:t xml:space="preserve">Remember that students starting their clinical are still students and not </w:t>
      </w:r>
      <w:r w:rsidRPr="001E3F8F">
        <w:rPr>
          <w:noProof/>
          <w:lang w:eastAsia="en-CA"/>
        </w:rPr>
        <w:t>entry</w:t>
      </w:r>
      <w:r w:rsidR="001E3F8F">
        <w:rPr>
          <w:noProof/>
          <w:lang w:eastAsia="en-CA"/>
        </w:rPr>
        <w:t>-</w:t>
      </w:r>
      <w:r w:rsidRPr="001E3F8F">
        <w:rPr>
          <w:noProof/>
          <w:lang w:eastAsia="en-CA"/>
        </w:rPr>
        <w:t>level</w:t>
      </w:r>
      <w:r>
        <w:rPr>
          <w:lang w:eastAsia="en-CA"/>
        </w:rPr>
        <w:t xml:space="preserve"> techs</w:t>
      </w:r>
    </w:p>
    <w:p w:rsidR="008F6C5C" w:rsidRDefault="008F6C5C" w:rsidP="008F6C5C">
      <w:pPr>
        <w:pStyle w:val="CSMLS-Body"/>
        <w:numPr>
          <w:ilvl w:val="2"/>
          <w:numId w:val="7"/>
        </w:numPr>
        <w:spacing w:after="0"/>
        <w:rPr>
          <w:lang w:eastAsia="en-CA"/>
        </w:rPr>
      </w:pPr>
      <w:r>
        <w:rPr>
          <w:lang w:eastAsia="en-CA"/>
        </w:rPr>
        <w:t>Be prepared for students (e.g., have an orientation and schedule)</w:t>
      </w:r>
    </w:p>
    <w:p w:rsidR="008F6C5C" w:rsidRDefault="008F6C5C" w:rsidP="008F6C5C">
      <w:pPr>
        <w:pStyle w:val="CSMLS-Body"/>
        <w:numPr>
          <w:ilvl w:val="2"/>
          <w:numId w:val="7"/>
        </w:numPr>
        <w:spacing w:after="0"/>
        <w:rPr>
          <w:lang w:eastAsia="en-CA"/>
        </w:rPr>
      </w:pPr>
      <w:r>
        <w:rPr>
          <w:lang w:eastAsia="en-CA"/>
        </w:rPr>
        <w:t>Have some pre-planned student activities that can be used on crazy days when there is no time to teach</w:t>
      </w:r>
      <w:r w:rsidRPr="008F6C5C">
        <w:rPr>
          <w:lang w:eastAsia="en-CA"/>
        </w:rPr>
        <w:t xml:space="preserve"> </w:t>
      </w:r>
    </w:p>
    <w:p w:rsidR="008F6C5C" w:rsidRDefault="008F6C5C" w:rsidP="008F6C5C">
      <w:pPr>
        <w:pStyle w:val="CSMLS-Body"/>
        <w:numPr>
          <w:ilvl w:val="2"/>
          <w:numId w:val="7"/>
        </w:numPr>
        <w:spacing w:after="0"/>
        <w:rPr>
          <w:lang w:eastAsia="en-CA"/>
        </w:rPr>
      </w:pPr>
      <w:r>
        <w:rPr>
          <w:lang w:eastAsia="en-CA"/>
        </w:rPr>
        <w:t>Culture shift in the institution – students are great thinkers</w:t>
      </w:r>
    </w:p>
    <w:p w:rsidR="008F6C5C" w:rsidRDefault="008F6C5C" w:rsidP="008F6C5C">
      <w:pPr>
        <w:pStyle w:val="CSMLS-Body"/>
        <w:numPr>
          <w:ilvl w:val="2"/>
          <w:numId w:val="7"/>
        </w:numPr>
        <w:spacing w:after="0"/>
        <w:rPr>
          <w:lang w:eastAsia="en-CA"/>
        </w:rPr>
      </w:pPr>
      <w:r>
        <w:rPr>
          <w:lang w:eastAsia="en-CA"/>
        </w:rPr>
        <w:t>Time – students built into business model</w:t>
      </w:r>
    </w:p>
    <w:p w:rsidR="008F6C5C" w:rsidRPr="00934CA4" w:rsidRDefault="008F6C5C" w:rsidP="008F6C5C">
      <w:pPr>
        <w:pStyle w:val="CSMLS-Body"/>
        <w:numPr>
          <w:ilvl w:val="2"/>
          <w:numId w:val="7"/>
        </w:numPr>
        <w:spacing w:after="0"/>
        <w:rPr>
          <w:lang w:eastAsia="en-CA"/>
        </w:rPr>
      </w:pPr>
      <w:r>
        <w:rPr>
          <w:lang w:eastAsia="en-CA"/>
        </w:rPr>
        <w:t>Regular feedback to students</w:t>
      </w:r>
    </w:p>
    <w:p w:rsidR="008F6C5C" w:rsidRDefault="008F6C5C" w:rsidP="008F6C5C">
      <w:pPr>
        <w:pStyle w:val="CSMLS-Body"/>
        <w:spacing w:after="0"/>
        <w:ind w:left="2160"/>
        <w:rPr>
          <w:lang w:eastAsia="en-CA"/>
        </w:rPr>
      </w:pPr>
    </w:p>
    <w:p w:rsidR="000B63E7" w:rsidRPr="000B63E7" w:rsidRDefault="000B63E7" w:rsidP="000B63E7">
      <w:pPr>
        <w:pStyle w:val="CSMLS-Body"/>
        <w:spacing w:after="0"/>
        <w:rPr>
          <w:rFonts w:ascii="Century Gothic" w:hAnsi="Century Gothic"/>
          <w:i/>
          <w:color w:val="808080" w:themeColor="background1" w:themeShade="80"/>
          <w:lang w:eastAsia="en-CA"/>
        </w:rPr>
      </w:pPr>
      <w:r>
        <w:rPr>
          <w:noProof/>
        </w:rPr>
        <w:lastRenderedPageBreak/>
        <w:drawing>
          <wp:inline distT="0" distB="0" distL="0" distR="0" wp14:anchorId="2007FF60" wp14:editId="6DDCC15E">
            <wp:extent cx="5943600" cy="3962400"/>
            <wp:effectExtent l="0" t="0" r="0" b="0"/>
            <wp:docPr id="7" name="Picture 7" descr="M:\Z Publications\CJMLS\2017-VOL-79\Summer\Photos\Employer Forum\IMG_9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Z Publications\CJMLS\2017-VOL-79\Summer\Photos\Employer Forum\IMG_91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lang w:eastAsia="en-CA"/>
        </w:rPr>
        <w:t xml:space="preserve"> </w:t>
      </w:r>
      <w:r w:rsidRPr="000B63E7">
        <w:rPr>
          <w:rFonts w:ascii="Century Gothic" w:hAnsi="Century Gothic"/>
          <w:i/>
          <w:color w:val="808080" w:themeColor="background1" w:themeShade="80"/>
          <w:lang w:eastAsia="en-CA"/>
        </w:rPr>
        <w:t>John Soltys leading a small group discussion session with Forum attendees.</w:t>
      </w:r>
    </w:p>
    <w:p w:rsidR="000B63E7" w:rsidRDefault="000B63E7" w:rsidP="008F6C5C">
      <w:pPr>
        <w:pStyle w:val="CSMLS-Body"/>
        <w:spacing w:after="0"/>
        <w:rPr>
          <w:lang w:eastAsia="en-CA"/>
        </w:rPr>
      </w:pPr>
    </w:p>
    <w:p w:rsidR="000B63E7" w:rsidRDefault="000B63E7" w:rsidP="00934CA4">
      <w:pPr>
        <w:pStyle w:val="Heading4"/>
        <w:rPr>
          <w:sz w:val="22"/>
          <w:szCs w:val="22"/>
          <w:lang w:eastAsia="en-CA"/>
        </w:rPr>
      </w:pPr>
    </w:p>
    <w:p w:rsidR="00934CA4" w:rsidRPr="00734B84" w:rsidRDefault="00457D28" w:rsidP="00934CA4">
      <w:pPr>
        <w:pStyle w:val="Heading4"/>
        <w:rPr>
          <w:sz w:val="22"/>
          <w:szCs w:val="22"/>
          <w:lang w:eastAsia="en-CA"/>
        </w:rPr>
      </w:pPr>
      <w:r>
        <w:rPr>
          <w:sz w:val="22"/>
          <w:szCs w:val="22"/>
          <w:lang w:eastAsia="en-CA"/>
        </w:rPr>
        <w:t xml:space="preserve">Creating Positive </w:t>
      </w:r>
      <w:r w:rsidRPr="00734B84">
        <w:rPr>
          <w:sz w:val="22"/>
          <w:szCs w:val="22"/>
          <w:lang w:eastAsia="en-CA"/>
        </w:rPr>
        <w:t xml:space="preserve">Change </w:t>
      </w:r>
      <w:r w:rsidR="00934CA4" w:rsidRPr="00734B84">
        <w:rPr>
          <w:sz w:val="22"/>
          <w:szCs w:val="22"/>
          <w:lang w:eastAsia="en-CA"/>
        </w:rPr>
        <w:t xml:space="preserve">for </w:t>
      </w:r>
      <w:r w:rsidR="009D5B64" w:rsidRPr="00734B84">
        <w:rPr>
          <w:sz w:val="22"/>
          <w:szCs w:val="22"/>
          <w:lang w:eastAsia="en-CA"/>
        </w:rPr>
        <w:t>Academic Programs</w:t>
      </w:r>
    </w:p>
    <w:p w:rsidR="00A906BB" w:rsidRDefault="00A906BB" w:rsidP="00734B84">
      <w:pPr>
        <w:pStyle w:val="CSMLS-Body"/>
        <w:numPr>
          <w:ilvl w:val="0"/>
          <w:numId w:val="17"/>
        </w:numPr>
        <w:spacing w:after="0"/>
        <w:rPr>
          <w:lang w:eastAsia="en-CA"/>
        </w:rPr>
      </w:pPr>
      <w:r>
        <w:rPr>
          <w:lang w:eastAsia="en-CA"/>
        </w:rPr>
        <w:t>Curriculum</w:t>
      </w:r>
    </w:p>
    <w:p w:rsidR="00A906BB" w:rsidRPr="00734B84" w:rsidRDefault="00A906BB" w:rsidP="00A906BB">
      <w:pPr>
        <w:pStyle w:val="CSMLS-Body"/>
        <w:numPr>
          <w:ilvl w:val="1"/>
          <w:numId w:val="17"/>
        </w:numPr>
        <w:spacing w:after="0"/>
        <w:rPr>
          <w:lang w:eastAsia="en-CA"/>
        </w:rPr>
      </w:pPr>
      <w:r>
        <w:rPr>
          <w:lang w:eastAsia="en-CA"/>
        </w:rPr>
        <w:t>Culture change to e</w:t>
      </w:r>
      <w:r w:rsidRPr="00734B84">
        <w:rPr>
          <w:lang w:eastAsia="en-CA"/>
        </w:rPr>
        <w:t>mbrace simulation and training on it</w:t>
      </w:r>
    </w:p>
    <w:p w:rsidR="00A906BB" w:rsidRDefault="00A906BB" w:rsidP="00A906BB">
      <w:pPr>
        <w:pStyle w:val="CSMLS-Body"/>
        <w:numPr>
          <w:ilvl w:val="1"/>
          <w:numId w:val="17"/>
        </w:numPr>
        <w:spacing w:after="0"/>
        <w:rPr>
          <w:lang w:eastAsia="en-CA"/>
        </w:rPr>
      </w:pPr>
      <w:r>
        <w:rPr>
          <w:lang w:eastAsia="en-CA"/>
        </w:rPr>
        <w:t>Embrace the use of simulation where logical</w:t>
      </w:r>
    </w:p>
    <w:p w:rsidR="00A906BB" w:rsidRDefault="00A906BB" w:rsidP="00A906BB">
      <w:pPr>
        <w:pStyle w:val="CSMLS-Body"/>
        <w:numPr>
          <w:ilvl w:val="1"/>
          <w:numId w:val="17"/>
        </w:numPr>
        <w:spacing w:after="0"/>
        <w:rPr>
          <w:lang w:eastAsia="en-CA"/>
        </w:rPr>
      </w:pPr>
      <w:r>
        <w:rPr>
          <w:lang w:eastAsia="en-CA"/>
        </w:rPr>
        <w:t>Find more ways to embrace clinical site staff participation in simulation</w:t>
      </w:r>
    </w:p>
    <w:p w:rsidR="00A906BB" w:rsidRDefault="00A906BB" w:rsidP="00A906BB">
      <w:pPr>
        <w:pStyle w:val="CSMLS-Body"/>
        <w:numPr>
          <w:ilvl w:val="1"/>
          <w:numId w:val="17"/>
        </w:numPr>
        <w:spacing w:after="0"/>
        <w:rPr>
          <w:lang w:eastAsia="en-CA"/>
        </w:rPr>
      </w:pPr>
      <w:r>
        <w:rPr>
          <w:lang w:eastAsia="en-CA"/>
        </w:rPr>
        <w:t xml:space="preserve">Explore removing </w:t>
      </w:r>
      <w:r w:rsidRPr="00AB67BD">
        <w:rPr>
          <w:noProof/>
          <w:lang w:eastAsia="en-CA"/>
        </w:rPr>
        <w:t>time</w:t>
      </w:r>
      <w:r w:rsidR="00AB67BD">
        <w:rPr>
          <w:noProof/>
          <w:lang w:eastAsia="en-CA"/>
        </w:rPr>
        <w:t>-</w:t>
      </w:r>
      <w:r w:rsidRPr="00AB67BD">
        <w:rPr>
          <w:noProof/>
          <w:lang w:eastAsia="en-CA"/>
        </w:rPr>
        <w:t>based</w:t>
      </w:r>
      <w:r>
        <w:rPr>
          <w:lang w:eastAsia="en-CA"/>
        </w:rPr>
        <w:t xml:space="preserve"> training to fully </w:t>
      </w:r>
      <w:r w:rsidRPr="00AB67BD">
        <w:rPr>
          <w:noProof/>
          <w:lang w:eastAsia="en-CA"/>
        </w:rPr>
        <w:t>competency</w:t>
      </w:r>
      <w:r w:rsidR="00AB67BD">
        <w:rPr>
          <w:noProof/>
          <w:lang w:eastAsia="en-CA"/>
        </w:rPr>
        <w:t>-</w:t>
      </w:r>
      <w:r w:rsidRPr="00AB67BD">
        <w:rPr>
          <w:noProof/>
          <w:lang w:eastAsia="en-CA"/>
        </w:rPr>
        <w:t>based</w:t>
      </w:r>
    </w:p>
    <w:p w:rsidR="00A906BB" w:rsidRDefault="00A906BB" w:rsidP="00A906BB">
      <w:pPr>
        <w:pStyle w:val="CSMLS-Body"/>
        <w:numPr>
          <w:ilvl w:val="1"/>
          <w:numId w:val="17"/>
        </w:numPr>
        <w:spacing w:after="0"/>
        <w:rPr>
          <w:lang w:eastAsia="en-CA"/>
        </w:rPr>
      </w:pPr>
      <w:r>
        <w:rPr>
          <w:lang w:eastAsia="en-CA"/>
        </w:rPr>
        <w:t xml:space="preserve">Incorporating or introducing into </w:t>
      </w:r>
      <w:r w:rsidRPr="00BD7E08">
        <w:rPr>
          <w:noProof/>
          <w:lang w:eastAsia="en-CA"/>
        </w:rPr>
        <w:t>1</w:t>
      </w:r>
      <w:r w:rsidRPr="00BD7E08">
        <w:rPr>
          <w:noProof/>
          <w:vertAlign w:val="superscript"/>
          <w:lang w:eastAsia="en-CA"/>
        </w:rPr>
        <w:t>st</w:t>
      </w:r>
      <w:r w:rsidRPr="00BD7E08">
        <w:rPr>
          <w:noProof/>
          <w:lang w:eastAsia="en-CA"/>
        </w:rPr>
        <w:t xml:space="preserve"> year</w:t>
      </w:r>
      <w:r>
        <w:rPr>
          <w:lang w:eastAsia="en-CA"/>
        </w:rPr>
        <w:t xml:space="preserve"> program</w:t>
      </w:r>
      <w:r w:rsidR="001544FB">
        <w:rPr>
          <w:lang w:eastAsia="en-CA"/>
        </w:rPr>
        <w:t>:</w:t>
      </w:r>
      <w:r>
        <w:rPr>
          <w:lang w:eastAsia="en-CA"/>
        </w:rPr>
        <w:t xml:space="preserve"> Code of Ethics, </w:t>
      </w:r>
      <w:r w:rsidR="00AB67BD" w:rsidRPr="001F12C6">
        <w:rPr>
          <w:noProof/>
          <w:lang w:eastAsia="en-CA"/>
        </w:rPr>
        <w:t>i</w:t>
      </w:r>
      <w:r w:rsidRPr="001F12C6">
        <w:rPr>
          <w:noProof/>
          <w:lang w:eastAsia="en-CA"/>
        </w:rPr>
        <w:t>ntro</w:t>
      </w:r>
      <w:r>
        <w:rPr>
          <w:lang w:eastAsia="en-CA"/>
        </w:rPr>
        <w:t xml:space="preserve"> to QA fundamentals, soft skills and to continue into </w:t>
      </w:r>
      <w:r w:rsidRPr="00BD7E08">
        <w:rPr>
          <w:noProof/>
          <w:lang w:eastAsia="en-CA"/>
        </w:rPr>
        <w:t>2</w:t>
      </w:r>
      <w:r w:rsidRPr="00BD7E08">
        <w:rPr>
          <w:noProof/>
          <w:vertAlign w:val="superscript"/>
          <w:lang w:eastAsia="en-CA"/>
        </w:rPr>
        <w:t>nd</w:t>
      </w:r>
      <w:r w:rsidRPr="00BD7E08">
        <w:rPr>
          <w:noProof/>
          <w:lang w:eastAsia="en-CA"/>
        </w:rPr>
        <w:t xml:space="preserve"> y</w:t>
      </w:r>
      <w:r w:rsidR="001544FB" w:rsidRPr="00BD7E08">
        <w:rPr>
          <w:noProof/>
          <w:lang w:eastAsia="en-CA"/>
        </w:rPr>
        <w:t>ea</w:t>
      </w:r>
      <w:r w:rsidRPr="00BD7E08">
        <w:rPr>
          <w:noProof/>
          <w:lang w:eastAsia="en-CA"/>
        </w:rPr>
        <w:t>r</w:t>
      </w:r>
      <w:r>
        <w:rPr>
          <w:lang w:eastAsia="en-CA"/>
        </w:rPr>
        <w:t xml:space="preserve"> placement</w:t>
      </w:r>
    </w:p>
    <w:p w:rsidR="00A906BB" w:rsidRDefault="00A906BB" w:rsidP="00A906BB">
      <w:pPr>
        <w:pStyle w:val="CSMLS-Body"/>
        <w:numPr>
          <w:ilvl w:val="1"/>
          <w:numId w:val="17"/>
        </w:numPr>
        <w:spacing w:after="0"/>
        <w:rPr>
          <w:lang w:eastAsia="en-CA"/>
        </w:rPr>
      </w:pPr>
      <w:r>
        <w:rPr>
          <w:lang w:eastAsia="en-CA"/>
        </w:rPr>
        <w:t>Support competency-based education using multiple modalities and tech support</w:t>
      </w:r>
    </w:p>
    <w:p w:rsidR="00A906BB" w:rsidRDefault="00A906BB" w:rsidP="00A906BB">
      <w:pPr>
        <w:pStyle w:val="CSMLS-Body"/>
        <w:numPr>
          <w:ilvl w:val="1"/>
          <w:numId w:val="17"/>
        </w:numPr>
        <w:spacing w:after="0"/>
        <w:rPr>
          <w:lang w:eastAsia="en-CA"/>
        </w:rPr>
      </w:pPr>
      <w:r>
        <w:rPr>
          <w:lang w:eastAsia="en-CA"/>
        </w:rPr>
        <w:t>Collaboration between academic and clinical partners to share competencies between simulation and clinical</w:t>
      </w:r>
    </w:p>
    <w:p w:rsidR="00A906BB" w:rsidRDefault="00A906BB" w:rsidP="00A906BB">
      <w:pPr>
        <w:pStyle w:val="CSMLS-Body"/>
        <w:numPr>
          <w:ilvl w:val="1"/>
          <w:numId w:val="17"/>
        </w:numPr>
        <w:spacing w:after="0"/>
        <w:rPr>
          <w:lang w:eastAsia="en-CA"/>
        </w:rPr>
      </w:pPr>
      <w:r>
        <w:rPr>
          <w:lang w:eastAsia="en-CA"/>
        </w:rPr>
        <w:t>Increase simulation period followed by clinical placement</w:t>
      </w:r>
    </w:p>
    <w:p w:rsidR="00A906BB" w:rsidRDefault="00A906BB" w:rsidP="00A906BB">
      <w:pPr>
        <w:pStyle w:val="CSMLS-Body"/>
        <w:numPr>
          <w:ilvl w:val="1"/>
          <w:numId w:val="17"/>
        </w:numPr>
        <w:spacing w:after="0"/>
        <w:rPr>
          <w:lang w:eastAsia="en-CA"/>
        </w:rPr>
      </w:pPr>
      <w:r>
        <w:rPr>
          <w:lang w:eastAsia="en-CA"/>
        </w:rPr>
        <w:t>Create micro</w:t>
      </w:r>
      <w:r w:rsidR="00AB67BD">
        <w:rPr>
          <w:lang w:eastAsia="en-CA"/>
        </w:rPr>
        <w:t>biology</w:t>
      </w:r>
      <w:r>
        <w:rPr>
          <w:lang w:eastAsia="en-CA"/>
        </w:rPr>
        <w:t xml:space="preserve"> and </w:t>
      </w:r>
      <w:r w:rsidRPr="00AB67BD">
        <w:rPr>
          <w:noProof/>
          <w:lang w:eastAsia="en-CA"/>
        </w:rPr>
        <w:t>histo</w:t>
      </w:r>
      <w:r w:rsidR="00AB67BD" w:rsidRPr="00AB67BD">
        <w:rPr>
          <w:noProof/>
          <w:lang w:eastAsia="en-CA"/>
        </w:rPr>
        <w:t>logy</w:t>
      </w:r>
      <w:r>
        <w:rPr>
          <w:lang w:eastAsia="en-CA"/>
        </w:rPr>
        <w:t xml:space="preserve"> simulation labs; also add cell identification and soft skills</w:t>
      </w:r>
    </w:p>
    <w:p w:rsidR="00A906BB" w:rsidRDefault="00A906BB" w:rsidP="00A906BB">
      <w:pPr>
        <w:pStyle w:val="CSMLS-Body"/>
        <w:numPr>
          <w:ilvl w:val="1"/>
          <w:numId w:val="17"/>
        </w:numPr>
        <w:spacing w:after="0"/>
        <w:rPr>
          <w:lang w:eastAsia="en-CA"/>
        </w:rPr>
      </w:pPr>
      <w:r>
        <w:rPr>
          <w:lang w:eastAsia="en-CA"/>
        </w:rPr>
        <w:t xml:space="preserve">More distance education </w:t>
      </w:r>
      <w:r w:rsidR="00AB67BD">
        <w:rPr>
          <w:noProof/>
          <w:lang w:eastAsia="en-CA"/>
        </w:rPr>
        <w:t>op</w:t>
      </w:r>
      <w:r w:rsidRPr="00AB67BD">
        <w:rPr>
          <w:noProof/>
          <w:lang w:eastAsia="en-CA"/>
        </w:rPr>
        <w:t>tions</w:t>
      </w:r>
      <w:r>
        <w:rPr>
          <w:lang w:eastAsia="en-CA"/>
        </w:rPr>
        <w:t xml:space="preserve"> for rural areas</w:t>
      </w:r>
    </w:p>
    <w:p w:rsidR="00A906BB" w:rsidRDefault="00A906BB" w:rsidP="00A906BB">
      <w:pPr>
        <w:pStyle w:val="CSMLS-Body"/>
        <w:numPr>
          <w:ilvl w:val="1"/>
          <w:numId w:val="17"/>
        </w:numPr>
        <w:spacing w:after="0"/>
        <w:rPr>
          <w:lang w:eastAsia="en-CA"/>
        </w:rPr>
      </w:pPr>
      <w:r>
        <w:rPr>
          <w:lang w:eastAsia="en-CA"/>
        </w:rPr>
        <w:t>Increase simulation soft skills</w:t>
      </w:r>
    </w:p>
    <w:p w:rsidR="00A906BB" w:rsidRDefault="00A906BB" w:rsidP="00A906BB">
      <w:pPr>
        <w:pStyle w:val="CSMLS-Body"/>
        <w:numPr>
          <w:ilvl w:val="1"/>
          <w:numId w:val="17"/>
        </w:numPr>
        <w:spacing w:after="0"/>
        <w:rPr>
          <w:lang w:eastAsia="en-CA"/>
        </w:rPr>
      </w:pPr>
      <w:r>
        <w:rPr>
          <w:lang w:eastAsia="en-CA"/>
        </w:rPr>
        <w:t>Create curriculum for clinical</w:t>
      </w:r>
    </w:p>
    <w:p w:rsidR="00A906BB" w:rsidRDefault="00A906BB" w:rsidP="00A906BB">
      <w:pPr>
        <w:pStyle w:val="CSMLS-Body"/>
        <w:numPr>
          <w:ilvl w:val="1"/>
          <w:numId w:val="17"/>
        </w:numPr>
        <w:spacing w:after="0"/>
        <w:rPr>
          <w:lang w:eastAsia="en-CA"/>
        </w:rPr>
      </w:pPr>
      <w:r>
        <w:rPr>
          <w:lang w:eastAsia="en-CA"/>
        </w:rPr>
        <w:t>Change the program to reflect what is happen</w:t>
      </w:r>
      <w:r w:rsidR="001544FB">
        <w:rPr>
          <w:lang w:eastAsia="en-CA"/>
        </w:rPr>
        <w:t>ing</w:t>
      </w:r>
      <w:r>
        <w:rPr>
          <w:lang w:eastAsia="en-CA"/>
        </w:rPr>
        <w:t xml:space="preserve"> in ‘real’ life </w:t>
      </w:r>
      <w:r w:rsidRPr="00AB67BD">
        <w:rPr>
          <w:noProof/>
          <w:lang w:eastAsia="en-CA"/>
        </w:rPr>
        <w:t>workplaces</w:t>
      </w:r>
    </w:p>
    <w:p w:rsidR="00E7027A" w:rsidRDefault="00E7027A" w:rsidP="00E7027A">
      <w:pPr>
        <w:pStyle w:val="CSMLS-Body"/>
        <w:numPr>
          <w:ilvl w:val="1"/>
          <w:numId w:val="17"/>
        </w:numPr>
        <w:spacing w:after="0"/>
        <w:rPr>
          <w:lang w:eastAsia="en-CA"/>
        </w:rPr>
      </w:pPr>
      <w:r>
        <w:rPr>
          <w:lang w:eastAsia="en-CA"/>
        </w:rPr>
        <w:t>Better transition from didactic to clinical especially soft skill abilities</w:t>
      </w:r>
    </w:p>
    <w:p w:rsidR="00E7027A" w:rsidRPr="00734B84" w:rsidRDefault="00E7027A" w:rsidP="00E7027A">
      <w:pPr>
        <w:pStyle w:val="CSMLS-Body"/>
        <w:numPr>
          <w:ilvl w:val="1"/>
          <w:numId w:val="17"/>
        </w:numPr>
        <w:spacing w:after="0"/>
        <w:rPr>
          <w:lang w:eastAsia="en-CA"/>
        </w:rPr>
      </w:pPr>
      <w:r w:rsidRPr="00734B84">
        <w:rPr>
          <w:lang w:eastAsia="en-CA"/>
        </w:rPr>
        <w:t>Use LIS training simulations at the college level prior to clinical placement</w:t>
      </w:r>
    </w:p>
    <w:p w:rsidR="00E7027A" w:rsidRPr="00734B84" w:rsidRDefault="00E7027A" w:rsidP="00E7027A">
      <w:pPr>
        <w:pStyle w:val="CSMLS-Body"/>
        <w:numPr>
          <w:ilvl w:val="1"/>
          <w:numId w:val="17"/>
        </w:numPr>
        <w:spacing w:after="0"/>
        <w:rPr>
          <w:lang w:eastAsia="en-CA"/>
        </w:rPr>
      </w:pPr>
      <w:r w:rsidRPr="00734B84">
        <w:rPr>
          <w:lang w:eastAsia="en-CA"/>
        </w:rPr>
        <w:t>Students do not have enough practice in technical skills when they first enter the clinical rotation – more practice needed</w:t>
      </w:r>
    </w:p>
    <w:p w:rsidR="00A906BB" w:rsidRDefault="00A906BB" w:rsidP="00A906BB">
      <w:pPr>
        <w:pStyle w:val="CSMLS-Body"/>
        <w:spacing w:after="0"/>
        <w:rPr>
          <w:lang w:eastAsia="en-CA"/>
        </w:rPr>
      </w:pPr>
    </w:p>
    <w:p w:rsidR="00BD7E08" w:rsidRDefault="00BD7E08">
      <w:pPr>
        <w:rPr>
          <w:sz w:val="22"/>
          <w:szCs w:val="20"/>
          <w:lang w:eastAsia="en-CA"/>
        </w:rPr>
      </w:pPr>
      <w:r>
        <w:rPr>
          <w:lang w:eastAsia="en-CA"/>
        </w:rPr>
        <w:br w:type="page"/>
      </w:r>
    </w:p>
    <w:p w:rsidR="00A906BB" w:rsidRDefault="00A906BB" w:rsidP="00734B84">
      <w:pPr>
        <w:pStyle w:val="CSMLS-Body"/>
        <w:numPr>
          <w:ilvl w:val="0"/>
          <w:numId w:val="17"/>
        </w:numPr>
        <w:spacing w:after="0"/>
        <w:rPr>
          <w:lang w:eastAsia="en-CA"/>
        </w:rPr>
      </w:pPr>
      <w:r>
        <w:rPr>
          <w:lang w:eastAsia="en-CA"/>
        </w:rPr>
        <w:lastRenderedPageBreak/>
        <w:t>Training</w:t>
      </w:r>
    </w:p>
    <w:p w:rsidR="00934CA4" w:rsidRPr="00734B84" w:rsidRDefault="00734B84" w:rsidP="00A906BB">
      <w:pPr>
        <w:pStyle w:val="CSMLS-Body"/>
        <w:numPr>
          <w:ilvl w:val="1"/>
          <w:numId w:val="17"/>
        </w:numPr>
        <w:spacing w:after="0"/>
        <w:rPr>
          <w:lang w:eastAsia="en-CA"/>
        </w:rPr>
      </w:pPr>
      <w:r w:rsidRPr="00734B84">
        <w:rPr>
          <w:lang w:eastAsia="en-CA"/>
        </w:rPr>
        <w:t>Training for simulation; ensuring simulation is administered properly</w:t>
      </w:r>
    </w:p>
    <w:p w:rsidR="00734B84" w:rsidRPr="00734B84" w:rsidRDefault="00734B84" w:rsidP="00A906BB">
      <w:pPr>
        <w:pStyle w:val="CSMLS-Body"/>
        <w:numPr>
          <w:ilvl w:val="1"/>
          <w:numId w:val="17"/>
        </w:numPr>
        <w:spacing w:after="0"/>
        <w:rPr>
          <w:lang w:eastAsia="en-CA"/>
        </w:rPr>
      </w:pPr>
      <w:r w:rsidRPr="00734B84">
        <w:rPr>
          <w:lang w:eastAsia="en-CA"/>
        </w:rPr>
        <w:t>Centralization of certain tests – simulation activities held</w:t>
      </w:r>
    </w:p>
    <w:p w:rsidR="00A906BB" w:rsidRDefault="00A906BB" w:rsidP="00A906BB">
      <w:pPr>
        <w:pStyle w:val="CSMLS-Body"/>
        <w:numPr>
          <w:ilvl w:val="1"/>
          <w:numId w:val="17"/>
        </w:numPr>
        <w:spacing w:after="0"/>
        <w:rPr>
          <w:lang w:eastAsia="en-CA"/>
        </w:rPr>
      </w:pPr>
      <w:r>
        <w:rPr>
          <w:lang w:eastAsia="en-CA"/>
        </w:rPr>
        <w:t>Flexible academic schedules</w:t>
      </w:r>
    </w:p>
    <w:p w:rsidR="00A906BB" w:rsidRDefault="00A906BB" w:rsidP="00A906BB">
      <w:pPr>
        <w:pStyle w:val="CSMLS-Body"/>
        <w:numPr>
          <w:ilvl w:val="1"/>
          <w:numId w:val="17"/>
        </w:numPr>
        <w:spacing w:after="0"/>
        <w:rPr>
          <w:lang w:eastAsia="en-CA"/>
        </w:rPr>
      </w:pPr>
      <w:r>
        <w:rPr>
          <w:lang w:eastAsia="en-CA"/>
        </w:rPr>
        <w:t>Training for staff on simulation</w:t>
      </w:r>
    </w:p>
    <w:p w:rsidR="00A906BB" w:rsidRDefault="00A906BB" w:rsidP="00A906BB">
      <w:pPr>
        <w:pStyle w:val="CSMLS-Body"/>
        <w:spacing w:after="0"/>
        <w:ind w:left="720"/>
        <w:rPr>
          <w:lang w:eastAsia="en-CA"/>
        </w:rPr>
      </w:pPr>
    </w:p>
    <w:p w:rsidR="00A906BB" w:rsidRDefault="00A906BB" w:rsidP="00734B84">
      <w:pPr>
        <w:pStyle w:val="CSMLS-Body"/>
        <w:numPr>
          <w:ilvl w:val="0"/>
          <w:numId w:val="17"/>
        </w:numPr>
        <w:spacing w:after="0"/>
        <w:rPr>
          <w:lang w:eastAsia="en-CA"/>
        </w:rPr>
      </w:pPr>
      <w:r>
        <w:rPr>
          <w:lang w:eastAsia="en-CA"/>
        </w:rPr>
        <w:t>Maintenance of Clinical Knowledge</w:t>
      </w:r>
    </w:p>
    <w:p w:rsidR="00A906BB" w:rsidRPr="00734B84" w:rsidRDefault="00A906BB" w:rsidP="00A906BB">
      <w:pPr>
        <w:pStyle w:val="CSMLS-Body"/>
        <w:numPr>
          <w:ilvl w:val="1"/>
          <w:numId w:val="17"/>
        </w:numPr>
        <w:spacing w:after="0"/>
        <w:rPr>
          <w:lang w:eastAsia="en-CA"/>
        </w:rPr>
      </w:pPr>
      <w:r w:rsidRPr="00734B84">
        <w:rPr>
          <w:lang w:eastAsia="en-CA"/>
        </w:rPr>
        <w:t>Educators to spend a week in clinical setting in discipline they teach per year</w:t>
      </w:r>
    </w:p>
    <w:p w:rsidR="00A906BB" w:rsidRPr="00734B84" w:rsidRDefault="00A906BB" w:rsidP="00A906BB">
      <w:pPr>
        <w:pStyle w:val="CSMLS-Body"/>
        <w:numPr>
          <w:ilvl w:val="1"/>
          <w:numId w:val="17"/>
        </w:numPr>
        <w:spacing w:after="0"/>
        <w:rPr>
          <w:lang w:eastAsia="en-CA"/>
        </w:rPr>
      </w:pPr>
      <w:r w:rsidRPr="00734B84">
        <w:rPr>
          <w:lang w:eastAsia="en-CA"/>
        </w:rPr>
        <w:t>Industrial leave – yes, they should at least be keeping up-to-date on new processes and technology</w:t>
      </w:r>
    </w:p>
    <w:p w:rsidR="00A906BB" w:rsidRPr="00734B84" w:rsidRDefault="00A906BB" w:rsidP="00A906BB">
      <w:pPr>
        <w:pStyle w:val="CSMLS-Body"/>
        <w:numPr>
          <w:ilvl w:val="1"/>
          <w:numId w:val="17"/>
        </w:numPr>
        <w:spacing w:after="0"/>
        <w:rPr>
          <w:lang w:eastAsia="en-CA"/>
        </w:rPr>
      </w:pPr>
      <w:r w:rsidRPr="00734B84">
        <w:rPr>
          <w:lang w:eastAsia="en-CA"/>
        </w:rPr>
        <w:t>Clinical instructors should be required to maintain working clinical experience</w:t>
      </w:r>
    </w:p>
    <w:p w:rsidR="00A906BB" w:rsidRPr="00734B84" w:rsidRDefault="00A906BB" w:rsidP="00A906BB">
      <w:pPr>
        <w:pStyle w:val="CSMLS-Body"/>
        <w:numPr>
          <w:ilvl w:val="1"/>
          <w:numId w:val="17"/>
        </w:numPr>
        <w:spacing w:after="0"/>
        <w:rPr>
          <w:lang w:eastAsia="en-CA"/>
        </w:rPr>
      </w:pPr>
      <w:r w:rsidRPr="00734B84">
        <w:rPr>
          <w:lang w:eastAsia="en-CA"/>
        </w:rPr>
        <w:t>Maintain instructors with enough experience and current knowledge be effective</w:t>
      </w:r>
    </w:p>
    <w:p w:rsidR="00A906BB" w:rsidRDefault="00A906BB" w:rsidP="00A906BB">
      <w:pPr>
        <w:pStyle w:val="CSMLS-Body"/>
        <w:numPr>
          <w:ilvl w:val="1"/>
          <w:numId w:val="17"/>
        </w:numPr>
        <w:spacing w:after="0"/>
        <w:rPr>
          <w:lang w:eastAsia="en-CA"/>
        </w:rPr>
      </w:pPr>
      <w:r>
        <w:rPr>
          <w:lang w:eastAsia="en-CA"/>
        </w:rPr>
        <w:t>Mandatory workplace training and ensure training resources</w:t>
      </w:r>
    </w:p>
    <w:p w:rsidR="00A906BB" w:rsidRDefault="00A906BB" w:rsidP="00A906BB">
      <w:pPr>
        <w:pStyle w:val="CSMLS-Body"/>
        <w:numPr>
          <w:ilvl w:val="1"/>
          <w:numId w:val="17"/>
        </w:numPr>
        <w:spacing w:after="0"/>
        <w:rPr>
          <w:lang w:eastAsia="en-CA"/>
        </w:rPr>
      </w:pPr>
      <w:r>
        <w:rPr>
          <w:lang w:eastAsia="en-CA"/>
        </w:rPr>
        <w:t xml:space="preserve">Faculty should be </w:t>
      </w:r>
      <w:r w:rsidR="001544FB">
        <w:rPr>
          <w:lang w:eastAsia="en-CA"/>
        </w:rPr>
        <w:t xml:space="preserve">a </w:t>
      </w:r>
      <w:r w:rsidR="00457D28">
        <w:rPr>
          <w:lang w:eastAsia="en-CA"/>
        </w:rPr>
        <w:t>subject matter expert</w:t>
      </w:r>
      <w:r>
        <w:rPr>
          <w:lang w:eastAsia="en-CA"/>
        </w:rPr>
        <w:t xml:space="preserve"> in </w:t>
      </w:r>
      <w:r w:rsidR="001544FB">
        <w:rPr>
          <w:lang w:eastAsia="en-CA"/>
        </w:rPr>
        <w:t xml:space="preserve">the </w:t>
      </w:r>
      <w:r>
        <w:rPr>
          <w:lang w:eastAsia="en-CA"/>
        </w:rPr>
        <w:t>area of instruction</w:t>
      </w:r>
    </w:p>
    <w:p w:rsidR="00A906BB" w:rsidRDefault="00A906BB" w:rsidP="00A906BB">
      <w:pPr>
        <w:pStyle w:val="CSMLS-Body"/>
        <w:numPr>
          <w:ilvl w:val="1"/>
          <w:numId w:val="17"/>
        </w:numPr>
        <w:spacing w:after="0"/>
        <w:rPr>
          <w:lang w:eastAsia="en-CA"/>
        </w:rPr>
      </w:pPr>
      <w:r>
        <w:rPr>
          <w:lang w:eastAsia="en-CA"/>
        </w:rPr>
        <w:t>Those involved in simulation may need to have current knowledge</w:t>
      </w:r>
    </w:p>
    <w:p w:rsidR="00A906BB" w:rsidRDefault="00A906BB" w:rsidP="00A906BB">
      <w:pPr>
        <w:pStyle w:val="CSMLS-Body"/>
        <w:numPr>
          <w:ilvl w:val="1"/>
          <w:numId w:val="17"/>
        </w:numPr>
        <w:spacing w:after="0"/>
        <w:rPr>
          <w:lang w:eastAsia="en-CA"/>
        </w:rPr>
      </w:pPr>
      <w:r>
        <w:rPr>
          <w:lang w:eastAsia="en-CA"/>
        </w:rPr>
        <w:t>Clinical instructors need to have current practice knowledge</w:t>
      </w:r>
    </w:p>
    <w:p w:rsidR="00A906BB" w:rsidRDefault="00A906BB" w:rsidP="00A906BB">
      <w:pPr>
        <w:pStyle w:val="CSMLS-Body"/>
        <w:numPr>
          <w:ilvl w:val="1"/>
          <w:numId w:val="17"/>
        </w:numPr>
        <w:spacing w:after="0"/>
        <w:rPr>
          <w:lang w:eastAsia="en-CA"/>
        </w:rPr>
      </w:pPr>
      <w:r w:rsidRPr="00AB67BD">
        <w:rPr>
          <w:noProof/>
          <w:lang w:eastAsia="en-CA"/>
        </w:rPr>
        <w:t>Part</w:t>
      </w:r>
      <w:r w:rsidR="00AB67BD">
        <w:rPr>
          <w:noProof/>
          <w:lang w:eastAsia="en-CA"/>
        </w:rPr>
        <w:t>-</w:t>
      </w:r>
      <w:r w:rsidRPr="00AB67BD">
        <w:rPr>
          <w:noProof/>
          <w:lang w:eastAsia="en-CA"/>
        </w:rPr>
        <w:t>time</w:t>
      </w:r>
      <w:r>
        <w:rPr>
          <w:lang w:eastAsia="en-CA"/>
        </w:rPr>
        <w:t xml:space="preserve"> </w:t>
      </w:r>
      <w:r w:rsidRPr="00AB67BD">
        <w:rPr>
          <w:noProof/>
          <w:lang w:eastAsia="en-CA"/>
        </w:rPr>
        <w:t>faculty</w:t>
      </w:r>
      <w:r w:rsidR="00AB67BD">
        <w:rPr>
          <w:noProof/>
          <w:lang w:eastAsia="en-CA"/>
        </w:rPr>
        <w:t>/</w:t>
      </w:r>
      <w:r w:rsidRPr="00AB67BD">
        <w:rPr>
          <w:noProof/>
          <w:lang w:eastAsia="en-CA"/>
        </w:rPr>
        <w:t>practicing</w:t>
      </w:r>
      <w:r>
        <w:rPr>
          <w:lang w:eastAsia="en-CA"/>
        </w:rPr>
        <w:t xml:space="preserve"> technologists</w:t>
      </w:r>
    </w:p>
    <w:p w:rsidR="00A906BB" w:rsidRDefault="00A906BB" w:rsidP="00A906BB">
      <w:pPr>
        <w:pStyle w:val="CSMLS-Body"/>
        <w:numPr>
          <w:ilvl w:val="1"/>
          <w:numId w:val="17"/>
        </w:numPr>
        <w:spacing w:after="0"/>
        <w:rPr>
          <w:lang w:eastAsia="en-CA"/>
        </w:rPr>
      </w:pPr>
      <w:r w:rsidRPr="00734B84">
        <w:rPr>
          <w:lang w:eastAsia="en-CA"/>
        </w:rPr>
        <w:t xml:space="preserve">Academic instructors need access to time in clinical placement labs to maintain and expand knowledge, </w:t>
      </w:r>
      <w:r w:rsidRPr="00BD7E08">
        <w:rPr>
          <w:noProof/>
          <w:lang w:eastAsia="en-CA"/>
        </w:rPr>
        <w:t>skills</w:t>
      </w:r>
      <w:r w:rsidRPr="00734B84">
        <w:rPr>
          <w:lang w:eastAsia="en-CA"/>
        </w:rPr>
        <w:t xml:space="preserve"> and competencies</w:t>
      </w:r>
    </w:p>
    <w:p w:rsidR="00A906BB" w:rsidRDefault="00A906BB" w:rsidP="00E7027A">
      <w:pPr>
        <w:pStyle w:val="CSMLS-Body"/>
        <w:spacing w:after="0"/>
        <w:ind w:left="720"/>
        <w:rPr>
          <w:lang w:eastAsia="en-CA"/>
        </w:rPr>
      </w:pPr>
    </w:p>
    <w:p w:rsidR="00E7027A" w:rsidRDefault="00E7027A" w:rsidP="00A906BB">
      <w:pPr>
        <w:pStyle w:val="CSMLS-Body"/>
        <w:numPr>
          <w:ilvl w:val="0"/>
          <w:numId w:val="17"/>
        </w:numPr>
        <w:spacing w:after="0"/>
        <w:rPr>
          <w:lang w:eastAsia="en-CA"/>
        </w:rPr>
      </w:pPr>
      <w:r>
        <w:rPr>
          <w:lang w:eastAsia="en-CA"/>
        </w:rPr>
        <w:t>Administration</w:t>
      </w:r>
    </w:p>
    <w:p w:rsidR="00A906BB" w:rsidRDefault="00A906BB" w:rsidP="00E7027A">
      <w:pPr>
        <w:pStyle w:val="CSMLS-Body"/>
        <w:numPr>
          <w:ilvl w:val="1"/>
          <w:numId w:val="17"/>
        </w:numPr>
        <w:spacing w:after="0"/>
        <w:rPr>
          <w:lang w:eastAsia="en-CA"/>
        </w:rPr>
      </w:pPr>
      <w:r>
        <w:rPr>
          <w:lang w:eastAsia="en-CA"/>
        </w:rPr>
        <w:t>Increase student selection criteria</w:t>
      </w:r>
    </w:p>
    <w:p w:rsidR="00A906BB" w:rsidRDefault="00A906BB" w:rsidP="00E7027A">
      <w:pPr>
        <w:pStyle w:val="CSMLS-Body"/>
        <w:numPr>
          <w:ilvl w:val="1"/>
          <w:numId w:val="17"/>
        </w:numPr>
        <w:spacing w:after="0"/>
        <w:rPr>
          <w:lang w:eastAsia="en-CA"/>
        </w:rPr>
      </w:pPr>
      <w:r>
        <w:rPr>
          <w:lang w:eastAsia="en-CA"/>
        </w:rPr>
        <w:t>Look at lengthening programs (if necessary)</w:t>
      </w:r>
    </w:p>
    <w:p w:rsidR="00E7027A" w:rsidRPr="00734B84" w:rsidRDefault="00E7027A" w:rsidP="00E7027A">
      <w:pPr>
        <w:pStyle w:val="CSMLS-Body"/>
        <w:numPr>
          <w:ilvl w:val="1"/>
          <w:numId w:val="17"/>
        </w:numPr>
        <w:spacing w:after="0"/>
        <w:rPr>
          <w:lang w:eastAsia="en-CA"/>
        </w:rPr>
      </w:pPr>
      <w:r w:rsidRPr="00734B84">
        <w:rPr>
          <w:lang w:eastAsia="en-CA"/>
        </w:rPr>
        <w:t xml:space="preserve">Increase didactic time to allow students </w:t>
      </w:r>
      <w:r w:rsidRPr="00AB67BD">
        <w:rPr>
          <w:noProof/>
          <w:lang w:eastAsia="en-CA"/>
        </w:rPr>
        <w:t xml:space="preserve">to </w:t>
      </w:r>
      <w:r w:rsidRPr="00734B84">
        <w:rPr>
          <w:lang w:eastAsia="en-CA"/>
        </w:rPr>
        <w:t>really understand the materials. Right now student</w:t>
      </w:r>
      <w:r w:rsidR="00457D28">
        <w:rPr>
          <w:lang w:eastAsia="en-CA"/>
        </w:rPr>
        <w:t>s</w:t>
      </w:r>
      <w:r w:rsidRPr="00734B84">
        <w:rPr>
          <w:lang w:eastAsia="en-CA"/>
        </w:rPr>
        <w:t xml:space="preserve"> seem to study for tests and then </w:t>
      </w:r>
      <w:r w:rsidRPr="00AB67BD">
        <w:rPr>
          <w:noProof/>
          <w:lang w:eastAsia="en-CA"/>
        </w:rPr>
        <w:t>it</w:t>
      </w:r>
      <w:r w:rsidR="00AB67BD" w:rsidRPr="00AB67BD">
        <w:rPr>
          <w:noProof/>
          <w:lang w:eastAsia="en-CA"/>
        </w:rPr>
        <w:t>’</w:t>
      </w:r>
      <w:r w:rsidRPr="00AB67BD">
        <w:rPr>
          <w:noProof/>
          <w:lang w:eastAsia="en-CA"/>
        </w:rPr>
        <w:t>s</w:t>
      </w:r>
      <w:r w:rsidR="00AB67BD">
        <w:rPr>
          <w:lang w:eastAsia="en-CA"/>
        </w:rPr>
        <w:t xml:space="preserve"> gone</w:t>
      </w:r>
    </w:p>
    <w:p w:rsidR="00E7027A" w:rsidRDefault="00E7027A" w:rsidP="00E7027A">
      <w:pPr>
        <w:pStyle w:val="CSMLS-Body"/>
        <w:numPr>
          <w:ilvl w:val="1"/>
          <w:numId w:val="17"/>
        </w:numPr>
        <w:spacing w:after="0"/>
        <w:rPr>
          <w:lang w:eastAsia="en-CA"/>
        </w:rPr>
      </w:pPr>
      <w:r>
        <w:rPr>
          <w:lang w:eastAsia="en-CA"/>
        </w:rPr>
        <w:t xml:space="preserve">Same length of time for </w:t>
      </w:r>
      <w:r w:rsidR="00AB67BD" w:rsidRPr="00AB67BD">
        <w:rPr>
          <w:noProof/>
          <w:lang w:eastAsia="en-CA"/>
        </w:rPr>
        <w:t>clinical</w:t>
      </w:r>
      <w:r w:rsidR="00AB67BD">
        <w:rPr>
          <w:noProof/>
          <w:lang w:eastAsia="en-CA"/>
        </w:rPr>
        <w:t xml:space="preserve"> placements</w:t>
      </w:r>
    </w:p>
    <w:p w:rsidR="00E7027A" w:rsidRDefault="00E7027A" w:rsidP="00E7027A">
      <w:pPr>
        <w:pStyle w:val="CSMLS-Body"/>
        <w:numPr>
          <w:ilvl w:val="1"/>
          <w:numId w:val="17"/>
        </w:numPr>
        <w:spacing w:after="0"/>
        <w:rPr>
          <w:lang w:eastAsia="en-CA"/>
        </w:rPr>
      </w:pPr>
      <w:r>
        <w:rPr>
          <w:lang w:eastAsia="en-CA"/>
        </w:rPr>
        <w:t>Work with partners to determine simulation vs actual clinical experience</w:t>
      </w:r>
    </w:p>
    <w:p w:rsidR="00E7027A" w:rsidRDefault="00E7027A" w:rsidP="00E7027A">
      <w:pPr>
        <w:pStyle w:val="CSMLS-Body"/>
        <w:numPr>
          <w:ilvl w:val="1"/>
          <w:numId w:val="17"/>
        </w:numPr>
        <w:spacing w:after="0"/>
        <w:rPr>
          <w:lang w:eastAsia="en-CA"/>
        </w:rPr>
      </w:pPr>
      <w:r>
        <w:rPr>
          <w:lang w:eastAsia="en-CA"/>
        </w:rPr>
        <w:t>Collaboration between institutions</w:t>
      </w:r>
    </w:p>
    <w:p w:rsidR="00E7027A" w:rsidRPr="00734B84" w:rsidRDefault="00E7027A" w:rsidP="00E7027A">
      <w:pPr>
        <w:pStyle w:val="CSMLS-Body"/>
        <w:numPr>
          <w:ilvl w:val="1"/>
          <w:numId w:val="17"/>
        </w:numPr>
        <w:spacing w:after="0"/>
        <w:rPr>
          <w:lang w:eastAsia="en-CA"/>
        </w:rPr>
      </w:pPr>
      <w:r w:rsidRPr="00734B84">
        <w:rPr>
          <w:lang w:eastAsia="en-CA"/>
        </w:rPr>
        <w:t>Having spots and agreements in place</w:t>
      </w:r>
    </w:p>
    <w:p w:rsidR="00734B84" w:rsidRDefault="00734B84" w:rsidP="00734B84">
      <w:pPr>
        <w:pStyle w:val="CSMLS-Body"/>
        <w:spacing w:after="0"/>
        <w:ind w:left="720"/>
        <w:rPr>
          <w:lang w:eastAsia="en-CA"/>
        </w:rPr>
      </w:pPr>
    </w:p>
    <w:p w:rsidR="00734B84" w:rsidRPr="00734B84" w:rsidRDefault="00734B84" w:rsidP="00734B84">
      <w:pPr>
        <w:pStyle w:val="CSMLS-Body"/>
        <w:spacing w:after="0"/>
        <w:ind w:left="720"/>
        <w:rPr>
          <w:lang w:eastAsia="en-CA"/>
        </w:rPr>
      </w:pPr>
    </w:p>
    <w:p w:rsidR="00A94399" w:rsidRDefault="00457D28" w:rsidP="00A94399">
      <w:pPr>
        <w:pStyle w:val="Heading4"/>
        <w:rPr>
          <w:sz w:val="22"/>
          <w:szCs w:val="22"/>
          <w:lang w:eastAsia="en-CA"/>
        </w:rPr>
      </w:pPr>
      <w:r>
        <w:rPr>
          <w:sz w:val="22"/>
          <w:szCs w:val="22"/>
          <w:lang w:eastAsia="en-CA"/>
        </w:rPr>
        <w:t xml:space="preserve">Creating Positive </w:t>
      </w:r>
      <w:r w:rsidR="006D5443" w:rsidRPr="00734B84">
        <w:rPr>
          <w:sz w:val="22"/>
          <w:szCs w:val="22"/>
          <w:lang w:eastAsia="en-CA"/>
        </w:rPr>
        <w:t>Change for S</w:t>
      </w:r>
      <w:r w:rsidR="00934CA4" w:rsidRPr="00734B84">
        <w:rPr>
          <w:sz w:val="22"/>
          <w:szCs w:val="22"/>
          <w:lang w:eastAsia="en-CA"/>
        </w:rPr>
        <w:t>tudents</w:t>
      </w:r>
      <w:r w:rsidR="00934CA4" w:rsidRPr="0062354F">
        <w:rPr>
          <w:sz w:val="22"/>
          <w:szCs w:val="22"/>
          <w:lang w:eastAsia="en-CA"/>
        </w:rPr>
        <w:t xml:space="preserve"> </w:t>
      </w:r>
    </w:p>
    <w:p w:rsidR="00347299" w:rsidRPr="00A94399" w:rsidRDefault="00A94399" w:rsidP="00A94399">
      <w:pPr>
        <w:pStyle w:val="CSMLS-Body"/>
        <w:numPr>
          <w:ilvl w:val="0"/>
          <w:numId w:val="14"/>
        </w:numPr>
        <w:spacing w:after="0"/>
        <w:rPr>
          <w:lang w:eastAsia="en-CA"/>
        </w:rPr>
      </w:pPr>
      <w:r w:rsidRPr="00190E80">
        <w:rPr>
          <w:lang w:eastAsia="en-CA"/>
        </w:rPr>
        <w:t>Student</w:t>
      </w:r>
      <w:r w:rsidRPr="00A94399">
        <w:rPr>
          <w:lang w:eastAsia="en-CA"/>
        </w:rPr>
        <w:t xml:space="preserve"> Advice</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Understand role as a student; Learn in school how to do this - role play</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Be their own advocate</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Provide feedback and ask for feedback</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Be more involved in their day-to-day clinical environment (understand tasks / communicate preceptor expectations at start of the day, how doing mid-day and recap how they feel at the end of the day</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Create personal learning goal for each day</w:t>
      </w:r>
    </w:p>
    <w:p w:rsidR="00347299" w:rsidRPr="00A94399" w:rsidRDefault="00347299" w:rsidP="00347299">
      <w:pPr>
        <w:pStyle w:val="ListParagraph"/>
        <w:numPr>
          <w:ilvl w:val="1"/>
          <w:numId w:val="9"/>
        </w:numPr>
        <w:rPr>
          <w:sz w:val="22"/>
          <w:szCs w:val="22"/>
          <w:lang w:eastAsia="en-CA"/>
        </w:rPr>
      </w:pPr>
      <w:r w:rsidRPr="00A94399">
        <w:rPr>
          <w:sz w:val="22"/>
          <w:szCs w:val="22"/>
          <w:lang w:eastAsia="en-CA"/>
        </w:rPr>
        <w:t>P</w:t>
      </w:r>
      <w:r w:rsidR="00190E80">
        <w:rPr>
          <w:sz w:val="22"/>
          <w:szCs w:val="22"/>
          <w:lang w:eastAsia="en-CA"/>
        </w:rPr>
        <w:t>rogressively</w:t>
      </w:r>
      <w:r w:rsidRPr="00A94399">
        <w:rPr>
          <w:sz w:val="22"/>
          <w:szCs w:val="22"/>
          <w:lang w:eastAsia="en-CA"/>
        </w:rPr>
        <w:t xml:space="preserve"> increasing autonomy</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 xml:space="preserve">Use your voice rather than accept the obvious wrong. Students are building the future </w:t>
      </w:r>
      <w:r>
        <w:rPr>
          <w:sz w:val="22"/>
          <w:szCs w:val="22"/>
          <w:lang w:eastAsia="en-CA"/>
        </w:rPr>
        <w:t xml:space="preserve">medical laboratory profession </w:t>
      </w:r>
      <w:r w:rsidRPr="00A94399">
        <w:rPr>
          <w:sz w:val="22"/>
          <w:szCs w:val="22"/>
          <w:lang w:eastAsia="en-CA"/>
        </w:rPr>
        <w:t>culture.</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Punctual</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Know they have a responsibility to learn; Not all the responsibly of the trainer</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Be helpful – pitch in, show initiative</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Don’t be demanding</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Flexibility</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 xml:space="preserve">Accountable for own actions and </w:t>
      </w:r>
      <w:r w:rsidR="001544FB">
        <w:rPr>
          <w:sz w:val="22"/>
          <w:szCs w:val="22"/>
          <w:lang w:eastAsia="en-CA"/>
        </w:rPr>
        <w:t>critical</w:t>
      </w:r>
      <w:r w:rsidRPr="00A94399">
        <w:rPr>
          <w:sz w:val="22"/>
          <w:szCs w:val="22"/>
          <w:lang w:eastAsia="en-CA"/>
        </w:rPr>
        <w:t xml:space="preserve"> think</w:t>
      </w:r>
      <w:r w:rsidR="00457D28">
        <w:rPr>
          <w:sz w:val="22"/>
          <w:szCs w:val="22"/>
          <w:lang w:eastAsia="en-CA"/>
        </w:rPr>
        <w:t>ing</w:t>
      </w:r>
      <w:r w:rsidRPr="00A94399">
        <w:rPr>
          <w:sz w:val="22"/>
          <w:szCs w:val="22"/>
          <w:lang w:eastAsia="en-CA"/>
        </w:rPr>
        <w:t xml:space="preserve"> </w:t>
      </w:r>
      <w:r w:rsidR="00457D28">
        <w:rPr>
          <w:sz w:val="22"/>
          <w:szCs w:val="22"/>
          <w:lang w:eastAsia="en-CA"/>
        </w:rPr>
        <w:t xml:space="preserve">on </w:t>
      </w:r>
      <w:r w:rsidRPr="00A94399">
        <w:rPr>
          <w:sz w:val="22"/>
          <w:szCs w:val="22"/>
          <w:lang w:eastAsia="en-CA"/>
        </w:rPr>
        <w:t>how to resolve (before or after clinical?) – demonstrate communication, improve professional interactions and demonstrate responsibility and application</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lastRenderedPageBreak/>
        <w:t>Be respectful of everyone</w:t>
      </w:r>
    </w:p>
    <w:p w:rsidR="001544FB" w:rsidRDefault="00A94399" w:rsidP="009955FA">
      <w:pPr>
        <w:pStyle w:val="ListParagraph"/>
        <w:numPr>
          <w:ilvl w:val="1"/>
          <w:numId w:val="9"/>
        </w:numPr>
        <w:rPr>
          <w:sz w:val="22"/>
          <w:szCs w:val="22"/>
          <w:lang w:eastAsia="en-CA"/>
        </w:rPr>
      </w:pPr>
      <w:r w:rsidRPr="001544FB">
        <w:rPr>
          <w:sz w:val="22"/>
          <w:szCs w:val="22"/>
          <w:lang w:eastAsia="en-CA"/>
        </w:rPr>
        <w:t xml:space="preserve">Better prepared </w:t>
      </w:r>
      <w:r w:rsidR="001544FB">
        <w:rPr>
          <w:sz w:val="22"/>
          <w:szCs w:val="22"/>
          <w:lang w:eastAsia="en-CA"/>
        </w:rPr>
        <w:t>coming to clinical</w:t>
      </w:r>
    </w:p>
    <w:p w:rsidR="00A94399" w:rsidRPr="001544FB" w:rsidRDefault="00A94399" w:rsidP="009955FA">
      <w:pPr>
        <w:pStyle w:val="ListParagraph"/>
        <w:numPr>
          <w:ilvl w:val="1"/>
          <w:numId w:val="9"/>
        </w:numPr>
        <w:rPr>
          <w:sz w:val="22"/>
          <w:szCs w:val="22"/>
          <w:lang w:eastAsia="en-CA"/>
        </w:rPr>
      </w:pPr>
      <w:r w:rsidRPr="001544FB">
        <w:rPr>
          <w:sz w:val="22"/>
          <w:szCs w:val="22"/>
          <w:lang w:eastAsia="en-CA"/>
        </w:rPr>
        <w:t>Ask questions, be proactive, use the opportunity to learn as much s you can</w:t>
      </w:r>
    </w:p>
    <w:p w:rsidR="00347299" w:rsidRPr="00A94399" w:rsidRDefault="00347299" w:rsidP="00347299">
      <w:pPr>
        <w:pStyle w:val="ListParagraph"/>
        <w:rPr>
          <w:sz w:val="22"/>
          <w:szCs w:val="22"/>
          <w:lang w:eastAsia="en-CA"/>
        </w:rPr>
      </w:pPr>
    </w:p>
    <w:p w:rsidR="00347299" w:rsidRPr="00A94399" w:rsidRDefault="00A94399" w:rsidP="006D5443">
      <w:pPr>
        <w:pStyle w:val="ListParagraph"/>
        <w:numPr>
          <w:ilvl w:val="0"/>
          <w:numId w:val="9"/>
        </w:numPr>
        <w:rPr>
          <w:sz w:val="22"/>
          <w:szCs w:val="22"/>
          <w:lang w:eastAsia="en-CA"/>
        </w:rPr>
      </w:pPr>
      <w:r w:rsidRPr="00A94399">
        <w:rPr>
          <w:sz w:val="22"/>
          <w:szCs w:val="22"/>
          <w:lang w:eastAsia="en-CA"/>
        </w:rPr>
        <w:t xml:space="preserve">For organizations </w:t>
      </w:r>
    </w:p>
    <w:p w:rsidR="006D5443" w:rsidRPr="00A94399" w:rsidRDefault="006D5443" w:rsidP="00347299">
      <w:pPr>
        <w:pStyle w:val="ListParagraph"/>
        <w:numPr>
          <w:ilvl w:val="1"/>
          <w:numId w:val="9"/>
        </w:numPr>
        <w:rPr>
          <w:sz w:val="22"/>
          <w:szCs w:val="22"/>
          <w:lang w:eastAsia="en-CA"/>
        </w:rPr>
      </w:pPr>
      <w:r w:rsidRPr="00A94399">
        <w:rPr>
          <w:sz w:val="22"/>
          <w:szCs w:val="22"/>
          <w:lang w:eastAsia="en-CA"/>
        </w:rPr>
        <w:t>Must be a physical space for students</w:t>
      </w:r>
    </w:p>
    <w:p w:rsidR="006D5443" w:rsidRPr="00A94399" w:rsidRDefault="006D5443" w:rsidP="00347299">
      <w:pPr>
        <w:pStyle w:val="ListParagraph"/>
        <w:numPr>
          <w:ilvl w:val="1"/>
          <w:numId w:val="9"/>
        </w:numPr>
        <w:rPr>
          <w:sz w:val="22"/>
          <w:szCs w:val="22"/>
          <w:lang w:eastAsia="en-CA"/>
        </w:rPr>
      </w:pPr>
      <w:r w:rsidRPr="00A94399">
        <w:rPr>
          <w:sz w:val="22"/>
          <w:szCs w:val="22"/>
          <w:lang w:eastAsia="en-CA"/>
        </w:rPr>
        <w:t>Clear communication pathways for addressing concerns</w:t>
      </w:r>
    </w:p>
    <w:p w:rsidR="006D5443" w:rsidRPr="00A94399" w:rsidRDefault="006D5443" w:rsidP="00347299">
      <w:pPr>
        <w:pStyle w:val="ListParagraph"/>
        <w:numPr>
          <w:ilvl w:val="1"/>
          <w:numId w:val="9"/>
        </w:numPr>
        <w:rPr>
          <w:sz w:val="22"/>
          <w:szCs w:val="22"/>
          <w:lang w:eastAsia="en-CA"/>
        </w:rPr>
      </w:pPr>
      <w:r w:rsidRPr="00A94399">
        <w:rPr>
          <w:sz w:val="22"/>
          <w:szCs w:val="22"/>
          <w:lang w:eastAsia="en-CA"/>
        </w:rPr>
        <w:t>A different wa</w:t>
      </w:r>
      <w:r w:rsidR="00AD6D4A" w:rsidRPr="00A94399">
        <w:rPr>
          <w:sz w:val="22"/>
          <w:szCs w:val="22"/>
          <w:lang w:eastAsia="en-CA"/>
        </w:rPr>
        <w:t>y</w:t>
      </w:r>
      <w:r w:rsidRPr="00A94399">
        <w:rPr>
          <w:sz w:val="22"/>
          <w:szCs w:val="22"/>
          <w:lang w:eastAsia="en-CA"/>
        </w:rPr>
        <w:t xml:space="preserve"> to address </w:t>
      </w:r>
      <w:r w:rsidRPr="00BD7E08">
        <w:rPr>
          <w:noProof/>
          <w:sz w:val="22"/>
          <w:szCs w:val="22"/>
          <w:lang w:eastAsia="en-CA"/>
        </w:rPr>
        <w:t>low performing</w:t>
      </w:r>
      <w:r w:rsidRPr="00A94399">
        <w:rPr>
          <w:sz w:val="22"/>
          <w:szCs w:val="22"/>
          <w:lang w:eastAsia="en-CA"/>
        </w:rPr>
        <w:t xml:space="preserve"> students – an added means of coaching</w:t>
      </w:r>
    </w:p>
    <w:p w:rsidR="006D5443" w:rsidRPr="00A94399" w:rsidRDefault="00347299" w:rsidP="00347299">
      <w:pPr>
        <w:pStyle w:val="ListParagraph"/>
        <w:numPr>
          <w:ilvl w:val="1"/>
          <w:numId w:val="9"/>
        </w:numPr>
        <w:rPr>
          <w:sz w:val="22"/>
          <w:szCs w:val="22"/>
          <w:lang w:eastAsia="en-CA"/>
        </w:rPr>
      </w:pPr>
      <w:r w:rsidRPr="00A94399">
        <w:rPr>
          <w:sz w:val="22"/>
          <w:szCs w:val="22"/>
          <w:lang w:eastAsia="en-CA"/>
        </w:rPr>
        <w:t>Develop s</w:t>
      </w:r>
      <w:r w:rsidR="006D5443" w:rsidRPr="00A94399">
        <w:rPr>
          <w:sz w:val="22"/>
          <w:szCs w:val="22"/>
          <w:lang w:eastAsia="en-CA"/>
        </w:rPr>
        <w:t>oft skills simulation</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Learning plan in the institution</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Make students more comfortable when assigned to clinical</w:t>
      </w:r>
    </w:p>
    <w:p w:rsidR="00347299" w:rsidRPr="00A94399" w:rsidRDefault="00347299" w:rsidP="00A94399">
      <w:pPr>
        <w:pStyle w:val="ListParagraph"/>
        <w:rPr>
          <w:sz w:val="22"/>
          <w:szCs w:val="22"/>
          <w:lang w:eastAsia="en-CA"/>
        </w:rPr>
      </w:pPr>
    </w:p>
    <w:p w:rsidR="00347299" w:rsidRPr="00A94399" w:rsidRDefault="00347299" w:rsidP="00CE4868">
      <w:pPr>
        <w:pStyle w:val="ListParagraph"/>
        <w:numPr>
          <w:ilvl w:val="0"/>
          <w:numId w:val="9"/>
        </w:numPr>
        <w:rPr>
          <w:sz w:val="22"/>
          <w:szCs w:val="22"/>
          <w:lang w:eastAsia="en-CA"/>
        </w:rPr>
      </w:pPr>
      <w:r w:rsidRPr="00A94399">
        <w:rPr>
          <w:sz w:val="22"/>
          <w:szCs w:val="22"/>
          <w:lang w:eastAsia="en-CA"/>
        </w:rPr>
        <w:t>For academic programs</w:t>
      </w:r>
    </w:p>
    <w:p w:rsidR="006D5443" w:rsidRPr="00A94399" w:rsidRDefault="006D5443" w:rsidP="00347299">
      <w:pPr>
        <w:pStyle w:val="ListParagraph"/>
        <w:numPr>
          <w:ilvl w:val="1"/>
          <w:numId w:val="9"/>
        </w:numPr>
        <w:rPr>
          <w:sz w:val="22"/>
          <w:szCs w:val="22"/>
          <w:lang w:eastAsia="en-CA"/>
        </w:rPr>
      </w:pPr>
      <w:r w:rsidRPr="00A94399">
        <w:rPr>
          <w:sz w:val="22"/>
          <w:szCs w:val="22"/>
          <w:lang w:eastAsia="en-CA"/>
        </w:rPr>
        <w:t>Students arrive with certain baseline skills</w:t>
      </w:r>
    </w:p>
    <w:p w:rsidR="006D5443" w:rsidRPr="00A94399" w:rsidRDefault="006D5443" w:rsidP="00347299">
      <w:pPr>
        <w:pStyle w:val="ListParagraph"/>
        <w:numPr>
          <w:ilvl w:val="1"/>
          <w:numId w:val="9"/>
        </w:numPr>
        <w:rPr>
          <w:sz w:val="22"/>
          <w:szCs w:val="22"/>
          <w:lang w:eastAsia="en-CA"/>
        </w:rPr>
      </w:pPr>
      <w:r w:rsidRPr="00A94399">
        <w:rPr>
          <w:sz w:val="22"/>
          <w:szCs w:val="22"/>
          <w:lang w:eastAsia="en-CA"/>
        </w:rPr>
        <w:t xml:space="preserve">Knowledge </w:t>
      </w:r>
      <w:r w:rsidR="0062354F" w:rsidRPr="00A94399">
        <w:rPr>
          <w:sz w:val="22"/>
          <w:szCs w:val="22"/>
          <w:lang w:eastAsia="en-CA"/>
        </w:rPr>
        <w:t>gaps</w:t>
      </w:r>
      <w:r w:rsidRPr="00A94399">
        <w:rPr>
          <w:sz w:val="22"/>
          <w:szCs w:val="22"/>
          <w:lang w:eastAsia="en-CA"/>
        </w:rPr>
        <w:t xml:space="preserve"> are real and simulation training would </w:t>
      </w:r>
      <w:r w:rsidR="00347299" w:rsidRPr="00A94399">
        <w:rPr>
          <w:sz w:val="22"/>
          <w:szCs w:val="22"/>
          <w:lang w:eastAsia="en-CA"/>
        </w:rPr>
        <w:t>helpful</w:t>
      </w:r>
    </w:p>
    <w:p w:rsidR="006D5443" w:rsidRPr="00A94399" w:rsidRDefault="006D5443" w:rsidP="00A94399">
      <w:pPr>
        <w:pStyle w:val="ListParagraph"/>
        <w:numPr>
          <w:ilvl w:val="1"/>
          <w:numId w:val="9"/>
        </w:numPr>
        <w:rPr>
          <w:sz w:val="22"/>
          <w:szCs w:val="22"/>
          <w:lang w:eastAsia="en-CA"/>
        </w:rPr>
      </w:pPr>
      <w:r w:rsidRPr="00A94399">
        <w:rPr>
          <w:sz w:val="22"/>
          <w:szCs w:val="22"/>
          <w:lang w:eastAsia="en-CA"/>
        </w:rPr>
        <w:t>Yes – use simulation by preceptors in hospital/private lab; Can use the school clinical instructor to simulate</w:t>
      </w:r>
    </w:p>
    <w:p w:rsidR="006D5443" w:rsidRPr="00A94399" w:rsidRDefault="006D5443" w:rsidP="00A94399">
      <w:pPr>
        <w:pStyle w:val="ListParagraph"/>
        <w:numPr>
          <w:ilvl w:val="1"/>
          <w:numId w:val="9"/>
        </w:numPr>
        <w:rPr>
          <w:sz w:val="22"/>
          <w:szCs w:val="22"/>
          <w:lang w:eastAsia="en-CA"/>
        </w:rPr>
      </w:pPr>
      <w:r w:rsidRPr="00A94399">
        <w:rPr>
          <w:sz w:val="22"/>
          <w:szCs w:val="22"/>
          <w:lang w:eastAsia="en-CA"/>
        </w:rPr>
        <w:t xml:space="preserve">More simulation in soft skills and </w:t>
      </w:r>
      <w:r w:rsidR="0062354F" w:rsidRPr="00A94399">
        <w:rPr>
          <w:sz w:val="22"/>
          <w:szCs w:val="22"/>
          <w:lang w:eastAsia="en-CA"/>
        </w:rPr>
        <w:t>critical</w:t>
      </w:r>
      <w:r w:rsidRPr="00A94399">
        <w:rPr>
          <w:sz w:val="22"/>
          <w:szCs w:val="22"/>
          <w:lang w:eastAsia="en-CA"/>
        </w:rPr>
        <w:t xml:space="preserve"> thinking, basic lab procedures</w:t>
      </w:r>
    </w:p>
    <w:p w:rsidR="006D5443" w:rsidRPr="00A94399" w:rsidRDefault="006D5443" w:rsidP="00A94399">
      <w:pPr>
        <w:pStyle w:val="ListParagraph"/>
        <w:numPr>
          <w:ilvl w:val="1"/>
          <w:numId w:val="9"/>
        </w:numPr>
        <w:rPr>
          <w:sz w:val="22"/>
          <w:szCs w:val="22"/>
          <w:lang w:eastAsia="en-CA"/>
        </w:rPr>
      </w:pPr>
      <w:r w:rsidRPr="00A94399">
        <w:rPr>
          <w:sz w:val="22"/>
          <w:szCs w:val="22"/>
          <w:lang w:eastAsia="en-CA"/>
        </w:rPr>
        <w:t>Provide simulation before clinical. Have students assessed d</w:t>
      </w:r>
      <w:r w:rsidR="0062354F" w:rsidRPr="00A94399">
        <w:rPr>
          <w:sz w:val="22"/>
          <w:szCs w:val="22"/>
          <w:lang w:eastAsia="en-CA"/>
        </w:rPr>
        <w:t xml:space="preserve">uring this </w:t>
      </w:r>
      <w:r w:rsidR="0062354F" w:rsidRPr="00BD7E08">
        <w:rPr>
          <w:noProof/>
          <w:sz w:val="22"/>
          <w:szCs w:val="22"/>
          <w:lang w:eastAsia="en-CA"/>
        </w:rPr>
        <w:t>time.</w:t>
      </w:r>
      <w:r w:rsidR="0062354F" w:rsidRPr="00A94399">
        <w:rPr>
          <w:sz w:val="22"/>
          <w:szCs w:val="22"/>
          <w:lang w:eastAsia="en-CA"/>
        </w:rPr>
        <w:t xml:space="preserve"> Clinical place</w:t>
      </w:r>
      <w:r w:rsidRPr="00A94399">
        <w:rPr>
          <w:sz w:val="22"/>
          <w:szCs w:val="22"/>
          <w:lang w:eastAsia="en-CA"/>
        </w:rPr>
        <w:t>ment could be a checklist and support</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Students to be aware of work culture and work expectations ie, be prepared, no cell phones, active listening.</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Be theory ready</w:t>
      </w:r>
    </w:p>
    <w:p w:rsidR="00A94399" w:rsidRPr="00A94399" w:rsidRDefault="00A94399" w:rsidP="00A94399">
      <w:pPr>
        <w:pStyle w:val="ListParagraph"/>
        <w:numPr>
          <w:ilvl w:val="1"/>
          <w:numId w:val="9"/>
        </w:numPr>
        <w:rPr>
          <w:sz w:val="22"/>
          <w:szCs w:val="22"/>
          <w:lang w:eastAsia="en-CA"/>
        </w:rPr>
      </w:pPr>
      <w:r w:rsidRPr="00A94399">
        <w:rPr>
          <w:sz w:val="22"/>
          <w:szCs w:val="22"/>
          <w:lang w:eastAsia="en-CA"/>
        </w:rPr>
        <w:t>More simulation; less depending on the institutional sector</w:t>
      </w:r>
    </w:p>
    <w:p w:rsidR="00A94399" w:rsidRPr="00A94399" w:rsidRDefault="00A94399" w:rsidP="00A94399">
      <w:pPr>
        <w:pStyle w:val="ListParagraph"/>
        <w:rPr>
          <w:sz w:val="22"/>
          <w:szCs w:val="22"/>
          <w:lang w:eastAsia="en-CA"/>
        </w:rPr>
      </w:pPr>
    </w:p>
    <w:p w:rsidR="00A94399" w:rsidRPr="00A94399" w:rsidRDefault="00A94399" w:rsidP="00CE4868">
      <w:pPr>
        <w:pStyle w:val="ListParagraph"/>
        <w:numPr>
          <w:ilvl w:val="0"/>
          <w:numId w:val="9"/>
        </w:numPr>
        <w:rPr>
          <w:sz w:val="22"/>
          <w:szCs w:val="22"/>
          <w:lang w:eastAsia="en-CA"/>
        </w:rPr>
      </w:pPr>
      <w:r w:rsidRPr="00A94399">
        <w:rPr>
          <w:sz w:val="22"/>
          <w:szCs w:val="22"/>
          <w:lang w:eastAsia="en-CA"/>
        </w:rPr>
        <w:t>Other</w:t>
      </w:r>
    </w:p>
    <w:p w:rsidR="006D5443" w:rsidRPr="00A94399" w:rsidRDefault="006D5443" w:rsidP="00A94399">
      <w:pPr>
        <w:pStyle w:val="ListParagraph"/>
        <w:numPr>
          <w:ilvl w:val="1"/>
          <w:numId w:val="9"/>
        </w:numPr>
        <w:rPr>
          <w:sz w:val="22"/>
          <w:szCs w:val="22"/>
          <w:lang w:eastAsia="en-CA"/>
        </w:rPr>
      </w:pPr>
      <w:r w:rsidRPr="00A94399">
        <w:rPr>
          <w:sz w:val="22"/>
          <w:szCs w:val="22"/>
          <w:lang w:eastAsia="en-CA"/>
        </w:rPr>
        <w:t>Payment for students in the clinical setting</w:t>
      </w:r>
    </w:p>
    <w:p w:rsidR="006D5443" w:rsidRPr="00A94399" w:rsidRDefault="006D5443" w:rsidP="00A94399">
      <w:pPr>
        <w:pStyle w:val="ListParagraph"/>
        <w:numPr>
          <w:ilvl w:val="1"/>
          <w:numId w:val="9"/>
        </w:numPr>
        <w:rPr>
          <w:sz w:val="22"/>
          <w:szCs w:val="22"/>
          <w:lang w:eastAsia="en-CA"/>
        </w:rPr>
      </w:pPr>
      <w:r w:rsidRPr="00A94399">
        <w:rPr>
          <w:sz w:val="22"/>
          <w:szCs w:val="22"/>
          <w:lang w:eastAsia="en-CA"/>
        </w:rPr>
        <w:t>If we can expand the program str</w:t>
      </w:r>
      <w:r w:rsidR="0062354F" w:rsidRPr="00A94399">
        <w:rPr>
          <w:sz w:val="22"/>
          <w:szCs w:val="22"/>
          <w:lang w:eastAsia="en-CA"/>
        </w:rPr>
        <w:t xml:space="preserve">ucture to </w:t>
      </w:r>
      <w:r w:rsidR="0062354F" w:rsidRPr="00BD7E08">
        <w:rPr>
          <w:noProof/>
          <w:sz w:val="22"/>
          <w:szCs w:val="22"/>
          <w:lang w:eastAsia="en-CA"/>
        </w:rPr>
        <w:t>breakdown</w:t>
      </w:r>
      <w:r w:rsidR="0062354F" w:rsidRPr="00A94399">
        <w:rPr>
          <w:sz w:val="22"/>
          <w:szCs w:val="22"/>
          <w:lang w:eastAsia="en-CA"/>
        </w:rPr>
        <w:t xml:space="preserve"> the group o</w:t>
      </w:r>
      <w:r w:rsidRPr="00A94399">
        <w:rPr>
          <w:sz w:val="22"/>
          <w:szCs w:val="22"/>
          <w:lang w:eastAsia="en-CA"/>
        </w:rPr>
        <w:t xml:space="preserve">f 5 disciplines, more </w:t>
      </w:r>
      <w:r w:rsidR="0062354F" w:rsidRPr="00A94399">
        <w:rPr>
          <w:sz w:val="22"/>
          <w:szCs w:val="22"/>
          <w:lang w:eastAsia="en-CA"/>
        </w:rPr>
        <w:t>opportunities</w:t>
      </w:r>
      <w:r w:rsidRPr="00A94399">
        <w:rPr>
          <w:sz w:val="22"/>
          <w:szCs w:val="22"/>
          <w:lang w:eastAsia="en-CA"/>
        </w:rPr>
        <w:t xml:space="preserve"> are possible for students</w:t>
      </w:r>
    </w:p>
    <w:p w:rsidR="00AD6D4A" w:rsidRPr="00A94399" w:rsidRDefault="00AD6D4A" w:rsidP="00A94399">
      <w:pPr>
        <w:pStyle w:val="ListParagraph"/>
        <w:numPr>
          <w:ilvl w:val="1"/>
          <w:numId w:val="9"/>
        </w:numPr>
        <w:rPr>
          <w:sz w:val="22"/>
          <w:szCs w:val="22"/>
          <w:lang w:eastAsia="en-CA"/>
        </w:rPr>
      </w:pPr>
      <w:r w:rsidRPr="00A94399">
        <w:rPr>
          <w:sz w:val="22"/>
          <w:szCs w:val="22"/>
          <w:lang w:eastAsia="en-CA"/>
        </w:rPr>
        <w:t xml:space="preserve">Time </w:t>
      </w:r>
      <w:r w:rsidRPr="00AB67BD">
        <w:rPr>
          <w:noProof/>
          <w:sz w:val="22"/>
          <w:szCs w:val="22"/>
          <w:lang w:eastAsia="en-CA"/>
        </w:rPr>
        <w:t>var</w:t>
      </w:r>
      <w:r w:rsidR="00AB67BD">
        <w:rPr>
          <w:noProof/>
          <w:sz w:val="22"/>
          <w:szCs w:val="22"/>
          <w:lang w:eastAsia="en-CA"/>
        </w:rPr>
        <w:t>ies</w:t>
      </w:r>
      <w:r w:rsidRPr="00A94399">
        <w:rPr>
          <w:sz w:val="22"/>
          <w:szCs w:val="22"/>
          <w:lang w:eastAsia="en-CA"/>
        </w:rPr>
        <w:t xml:space="preserve"> by discipline – someone needs more time in a discipline than another or with another skill</w:t>
      </w:r>
    </w:p>
    <w:p w:rsidR="00934CA4" w:rsidRPr="00A94399" w:rsidRDefault="00934CA4" w:rsidP="00934CA4">
      <w:pPr>
        <w:pStyle w:val="Heading4"/>
        <w:rPr>
          <w:sz w:val="22"/>
          <w:szCs w:val="22"/>
          <w:lang w:eastAsia="en-CA"/>
        </w:rPr>
      </w:pPr>
    </w:p>
    <w:p w:rsidR="000B63E7" w:rsidRDefault="000B63E7" w:rsidP="00934CA4">
      <w:pPr>
        <w:pStyle w:val="Heading4"/>
        <w:rPr>
          <w:sz w:val="22"/>
          <w:szCs w:val="22"/>
          <w:lang w:eastAsia="en-CA"/>
        </w:rPr>
      </w:pPr>
      <w:r>
        <w:rPr>
          <w:noProof/>
        </w:rPr>
        <w:drawing>
          <wp:inline distT="0" distB="0" distL="0" distR="0" wp14:anchorId="279934C9" wp14:editId="3B8ABA18">
            <wp:extent cx="5943600" cy="3962400"/>
            <wp:effectExtent l="0" t="0" r="0" b="0"/>
            <wp:docPr id="5" name="Picture 5" descr="M:\Z Publications\CJMLS\2017-VOL-79\Summer\Photos\Employer Forum\IMG_9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Z Publications\CJMLS\2017-VOL-79\Summer\Photos\Employer Forum\IMG_916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B63E7" w:rsidRPr="000B63E7" w:rsidRDefault="000B63E7" w:rsidP="00934CA4">
      <w:pPr>
        <w:pStyle w:val="Heading4"/>
        <w:rPr>
          <w:sz w:val="22"/>
          <w:szCs w:val="22"/>
          <w:lang w:eastAsia="en-CA"/>
        </w:rPr>
      </w:pPr>
      <w:r w:rsidRPr="000B63E7">
        <w:rPr>
          <w:rFonts w:ascii="Century Gothic" w:hAnsi="Century Gothic"/>
          <w:color w:val="808080" w:themeColor="background1" w:themeShade="80"/>
          <w:lang w:eastAsia="en-CA"/>
        </w:rPr>
        <w:t xml:space="preserve">Lorna Zilic </w:t>
      </w:r>
      <w:r w:rsidRPr="000B63E7">
        <w:rPr>
          <w:rFonts w:ascii="Century Gothic" w:hAnsi="Century Gothic"/>
          <w:color w:val="808080" w:themeColor="background1" w:themeShade="80"/>
          <w:lang w:eastAsia="en-CA"/>
        </w:rPr>
        <w:t>leading a small group discussion session with Forum attendees.</w:t>
      </w:r>
    </w:p>
    <w:p w:rsidR="000B63E7" w:rsidRDefault="000B63E7" w:rsidP="00934CA4">
      <w:pPr>
        <w:pStyle w:val="Heading4"/>
        <w:rPr>
          <w:sz w:val="22"/>
          <w:szCs w:val="22"/>
          <w:lang w:eastAsia="en-CA"/>
        </w:rPr>
      </w:pPr>
    </w:p>
    <w:p w:rsidR="00934CA4" w:rsidRPr="0062354F" w:rsidRDefault="00457D28" w:rsidP="00934CA4">
      <w:pPr>
        <w:pStyle w:val="Heading4"/>
        <w:rPr>
          <w:sz w:val="22"/>
          <w:szCs w:val="22"/>
          <w:lang w:eastAsia="en-CA"/>
        </w:rPr>
      </w:pPr>
      <w:r>
        <w:rPr>
          <w:sz w:val="22"/>
          <w:szCs w:val="22"/>
          <w:lang w:eastAsia="en-CA"/>
        </w:rPr>
        <w:t xml:space="preserve">Creating Positive </w:t>
      </w:r>
      <w:r w:rsidRPr="00734B84">
        <w:rPr>
          <w:sz w:val="22"/>
          <w:szCs w:val="22"/>
          <w:lang w:eastAsia="en-CA"/>
        </w:rPr>
        <w:t xml:space="preserve">Change </w:t>
      </w:r>
      <w:r w:rsidR="009D5B64" w:rsidRPr="0062354F">
        <w:rPr>
          <w:sz w:val="22"/>
          <w:szCs w:val="22"/>
          <w:lang w:eastAsia="en-CA"/>
        </w:rPr>
        <w:t>at the National Level</w:t>
      </w:r>
    </w:p>
    <w:p w:rsidR="009D5B64" w:rsidRPr="0062354F" w:rsidRDefault="009D5B64" w:rsidP="00347299">
      <w:pPr>
        <w:pStyle w:val="ListParagraph"/>
        <w:rPr>
          <w:lang w:eastAsia="en-CA"/>
        </w:rPr>
      </w:pPr>
    </w:p>
    <w:p w:rsidR="00AD6D4A" w:rsidRPr="00190E80" w:rsidRDefault="00AD6D4A" w:rsidP="009D5B64">
      <w:pPr>
        <w:pStyle w:val="ListParagraph"/>
        <w:numPr>
          <w:ilvl w:val="0"/>
          <w:numId w:val="8"/>
        </w:numPr>
        <w:rPr>
          <w:sz w:val="22"/>
          <w:szCs w:val="22"/>
          <w:lang w:eastAsia="en-CA"/>
        </w:rPr>
      </w:pPr>
      <w:r w:rsidRPr="00190E80">
        <w:rPr>
          <w:sz w:val="22"/>
          <w:szCs w:val="22"/>
          <w:lang w:eastAsia="en-CA"/>
        </w:rPr>
        <w:t>Education</w:t>
      </w:r>
    </w:p>
    <w:p w:rsidR="009D5B64" w:rsidRPr="00190E80" w:rsidRDefault="009D5B64" w:rsidP="00AD6D4A">
      <w:pPr>
        <w:pStyle w:val="ListParagraph"/>
        <w:numPr>
          <w:ilvl w:val="1"/>
          <w:numId w:val="8"/>
        </w:numPr>
        <w:rPr>
          <w:sz w:val="22"/>
          <w:szCs w:val="22"/>
          <w:lang w:eastAsia="en-CA"/>
        </w:rPr>
      </w:pPr>
      <w:r w:rsidRPr="00190E80">
        <w:rPr>
          <w:sz w:val="22"/>
          <w:szCs w:val="22"/>
          <w:lang w:eastAsia="en-CA"/>
        </w:rPr>
        <w:t xml:space="preserve">Recommendations for curriculum able to </w:t>
      </w:r>
      <w:r w:rsidR="00347299" w:rsidRPr="00190E80">
        <w:rPr>
          <w:sz w:val="22"/>
          <w:szCs w:val="22"/>
          <w:lang w:eastAsia="en-CA"/>
        </w:rPr>
        <w:t>simulate</w:t>
      </w:r>
    </w:p>
    <w:p w:rsidR="00347299" w:rsidRPr="00190E80" w:rsidRDefault="00347299" w:rsidP="00347299">
      <w:pPr>
        <w:pStyle w:val="ListParagraph"/>
        <w:numPr>
          <w:ilvl w:val="1"/>
          <w:numId w:val="8"/>
        </w:numPr>
        <w:rPr>
          <w:sz w:val="22"/>
          <w:szCs w:val="22"/>
        </w:rPr>
      </w:pPr>
      <w:r w:rsidRPr="00190E80">
        <w:rPr>
          <w:sz w:val="22"/>
          <w:szCs w:val="22"/>
          <w:lang w:eastAsia="en-CA"/>
        </w:rPr>
        <w:t>Proper guidelines regarding simulation for accreditors</w:t>
      </w:r>
    </w:p>
    <w:p w:rsidR="00AD6D4A" w:rsidRPr="00190E80" w:rsidRDefault="00AD6D4A" w:rsidP="00AD6D4A">
      <w:pPr>
        <w:pStyle w:val="ListParagraph"/>
        <w:numPr>
          <w:ilvl w:val="1"/>
          <w:numId w:val="8"/>
        </w:numPr>
        <w:rPr>
          <w:sz w:val="22"/>
          <w:szCs w:val="22"/>
          <w:lang w:eastAsia="en-CA"/>
        </w:rPr>
      </w:pPr>
      <w:r w:rsidRPr="00190E80">
        <w:rPr>
          <w:sz w:val="22"/>
          <w:szCs w:val="22"/>
          <w:lang w:eastAsia="en-CA"/>
        </w:rPr>
        <w:t xml:space="preserve">National standardized MLS-simulationist training program </w:t>
      </w:r>
    </w:p>
    <w:p w:rsidR="00AD6D4A" w:rsidRPr="00190E80" w:rsidRDefault="00AD6D4A" w:rsidP="00AD6D4A">
      <w:pPr>
        <w:pStyle w:val="ListParagraph"/>
        <w:numPr>
          <w:ilvl w:val="1"/>
          <w:numId w:val="8"/>
        </w:numPr>
        <w:rPr>
          <w:sz w:val="22"/>
          <w:szCs w:val="22"/>
          <w:lang w:eastAsia="en-CA"/>
        </w:rPr>
      </w:pPr>
      <w:r w:rsidRPr="00190E80">
        <w:rPr>
          <w:sz w:val="22"/>
          <w:szCs w:val="22"/>
          <w:lang w:eastAsia="en-CA"/>
        </w:rPr>
        <w:t>Provide more support/documentation to educational institutions</w:t>
      </w:r>
    </w:p>
    <w:p w:rsidR="00347299" w:rsidRPr="00190E80" w:rsidRDefault="00347299" w:rsidP="00347299">
      <w:pPr>
        <w:pStyle w:val="ListParagraph"/>
        <w:numPr>
          <w:ilvl w:val="0"/>
          <w:numId w:val="11"/>
        </w:numPr>
        <w:rPr>
          <w:sz w:val="22"/>
          <w:szCs w:val="22"/>
        </w:rPr>
      </w:pPr>
      <w:r w:rsidRPr="00190E80">
        <w:rPr>
          <w:sz w:val="22"/>
          <w:szCs w:val="22"/>
          <w:lang w:eastAsia="en-CA"/>
        </w:rPr>
        <w:t>Standardized length of education program</w:t>
      </w:r>
    </w:p>
    <w:p w:rsidR="00347299" w:rsidRPr="00190E80" w:rsidRDefault="00347299" w:rsidP="00347299">
      <w:pPr>
        <w:pStyle w:val="ListParagraph"/>
        <w:numPr>
          <w:ilvl w:val="1"/>
          <w:numId w:val="8"/>
        </w:numPr>
        <w:rPr>
          <w:sz w:val="22"/>
          <w:szCs w:val="22"/>
        </w:rPr>
      </w:pPr>
      <w:r w:rsidRPr="00190E80">
        <w:rPr>
          <w:sz w:val="22"/>
          <w:szCs w:val="22"/>
          <w:lang w:eastAsia="en-CA"/>
        </w:rPr>
        <w:t>CSMLS to provide preceptor training so preceptors can have a standard point of reference</w:t>
      </w:r>
      <w:r w:rsidRPr="00190E80">
        <w:rPr>
          <w:sz w:val="22"/>
          <w:szCs w:val="22"/>
        </w:rPr>
        <w:t xml:space="preserve"> </w:t>
      </w:r>
    </w:p>
    <w:p w:rsidR="00347299" w:rsidRPr="00190E80" w:rsidRDefault="00347299" w:rsidP="00347299">
      <w:pPr>
        <w:pStyle w:val="ListParagraph"/>
        <w:numPr>
          <w:ilvl w:val="1"/>
          <w:numId w:val="8"/>
        </w:numPr>
        <w:rPr>
          <w:sz w:val="22"/>
          <w:szCs w:val="22"/>
        </w:rPr>
      </w:pPr>
      <w:r w:rsidRPr="00190E80">
        <w:rPr>
          <w:sz w:val="22"/>
          <w:szCs w:val="22"/>
        </w:rPr>
        <w:t>Structured improvements to high levels in the profession</w:t>
      </w:r>
    </w:p>
    <w:p w:rsidR="00347299" w:rsidRPr="00190E80" w:rsidRDefault="00347299" w:rsidP="00347299">
      <w:pPr>
        <w:pStyle w:val="ListParagraph"/>
        <w:numPr>
          <w:ilvl w:val="0"/>
          <w:numId w:val="11"/>
        </w:numPr>
        <w:rPr>
          <w:sz w:val="22"/>
          <w:szCs w:val="22"/>
        </w:rPr>
      </w:pPr>
      <w:r w:rsidRPr="00190E80">
        <w:rPr>
          <w:sz w:val="22"/>
          <w:szCs w:val="22"/>
          <w:lang w:eastAsia="en-CA"/>
        </w:rPr>
        <w:t>Training for clinical placement preceptors and training for clinical preceptors</w:t>
      </w:r>
    </w:p>
    <w:p w:rsidR="00AD6D4A" w:rsidRPr="00190E80" w:rsidRDefault="00AD6D4A" w:rsidP="00347299">
      <w:pPr>
        <w:pStyle w:val="ListParagraph"/>
        <w:numPr>
          <w:ilvl w:val="0"/>
          <w:numId w:val="11"/>
        </w:numPr>
        <w:rPr>
          <w:sz w:val="22"/>
          <w:szCs w:val="22"/>
        </w:rPr>
      </w:pPr>
      <w:r w:rsidRPr="00190E80">
        <w:rPr>
          <w:sz w:val="22"/>
          <w:szCs w:val="22"/>
          <w:lang w:eastAsia="en-CA"/>
        </w:rPr>
        <w:t xml:space="preserve">Provide tools for the clinical placements so that they have the right people training in </w:t>
      </w:r>
    </w:p>
    <w:p w:rsidR="00AD6D4A" w:rsidRPr="00190E80" w:rsidRDefault="00AD6D4A" w:rsidP="00347299">
      <w:pPr>
        <w:pStyle w:val="ListParagraph"/>
        <w:ind w:left="1440"/>
        <w:rPr>
          <w:sz w:val="22"/>
          <w:szCs w:val="22"/>
        </w:rPr>
      </w:pPr>
      <w:r w:rsidRPr="00190E80">
        <w:rPr>
          <w:sz w:val="22"/>
          <w:szCs w:val="22"/>
          <w:lang w:eastAsia="en-CA"/>
        </w:rPr>
        <w:t>simulation</w:t>
      </w:r>
    </w:p>
    <w:p w:rsidR="00AD6D4A" w:rsidRPr="00190E80" w:rsidRDefault="00AD6D4A" w:rsidP="00347299">
      <w:pPr>
        <w:pStyle w:val="ListParagraph"/>
        <w:ind w:left="1440"/>
        <w:rPr>
          <w:sz w:val="22"/>
          <w:szCs w:val="22"/>
          <w:lang w:eastAsia="en-CA"/>
        </w:rPr>
      </w:pPr>
    </w:p>
    <w:p w:rsidR="00AD6D4A" w:rsidRPr="00190E80" w:rsidRDefault="00AD6D4A" w:rsidP="009D5B64">
      <w:pPr>
        <w:pStyle w:val="ListParagraph"/>
        <w:numPr>
          <w:ilvl w:val="0"/>
          <w:numId w:val="8"/>
        </w:numPr>
        <w:rPr>
          <w:sz w:val="22"/>
          <w:szCs w:val="22"/>
          <w:lang w:eastAsia="en-CA"/>
        </w:rPr>
      </w:pPr>
      <w:r w:rsidRPr="00190E80">
        <w:rPr>
          <w:sz w:val="22"/>
          <w:szCs w:val="22"/>
          <w:lang w:eastAsia="en-CA"/>
        </w:rPr>
        <w:t>Competency Profiles</w:t>
      </w:r>
    </w:p>
    <w:p w:rsidR="009D5B64" w:rsidRPr="00190E80" w:rsidRDefault="009D5B64" w:rsidP="00AD6D4A">
      <w:pPr>
        <w:pStyle w:val="ListParagraph"/>
        <w:numPr>
          <w:ilvl w:val="1"/>
          <w:numId w:val="8"/>
        </w:numPr>
        <w:rPr>
          <w:sz w:val="22"/>
          <w:szCs w:val="22"/>
          <w:lang w:eastAsia="en-CA"/>
        </w:rPr>
      </w:pPr>
      <w:r w:rsidRPr="00190E80">
        <w:rPr>
          <w:sz w:val="22"/>
          <w:szCs w:val="22"/>
          <w:lang w:eastAsia="en-CA"/>
        </w:rPr>
        <w:t xml:space="preserve">National competency profile to </w:t>
      </w:r>
      <w:r w:rsidR="00AD6D4A" w:rsidRPr="00190E80">
        <w:rPr>
          <w:sz w:val="22"/>
          <w:szCs w:val="22"/>
          <w:lang w:eastAsia="en-CA"/>
        </w:rPr>
        <w:t>include “mandatory</w:t>
      </w:r>
      <w:r w:rsidRPr="00190E80">
        <w:rPr>
          <w:sz w:val="22"/>
          <w:szCs w:val="22"/>
          <w:lang w:eastAsia="en-CA"/>
        </w:rPr>
        <w:t>” clinical practice requirements – using all stakeholders to develop and validate</w:t>
      </w:r>
    </w:p>
    <w:p w:rsidR="00AD6D4A" w:rsidRPr="00190E80" w:rsidRDefault="00AD6D4A" w:rsidP="00347299">
      <w:pPr>
        <w:pStyle w:val="ListParagraph"/>
        <w:numPr>
          <w:ilvl w:val="1"/>
          <w:numId w:val="8"/>
        </w:numPr>
        <w:rPr>
          <w:sz w:val="22"/>
          <w:szCs w:val="22"/>
          <w:lang w:eastAsia="en-CA"/>
        </w:rPr>
      </w:pPr>
      <w:r w:rsidRPr="00190E80">
        <w:rPr>
          <w:sz w:val="22"/>
          <w:szCs w:val="22"/>
          <w:lang w:eastAsia="en-CA"/>
        </w:rPr>
        <w:t xml:space="preserve">Distinction between “care” and “extended” competencies e.g., in </w:t>
      </w:r>
      <w:r w:rsidRPr="00AB67BD">
        <w:rPr>
          <w:noProof/>
          <w:sz w:val="22"/>
          <w:szCs w:val="22"/>
          <w:lang w:eastAsia="en-CA"/>
        </w:rPr>
        <w:t>specialty</w:t>
      </w:r>
      <w:r w:rsidRPr="00190E80">
        <w:rPr>
          <w:sz w:val="22"/>
          <w:szCs w:val="22"/>
          <w:lang w:eastAsia="en-CA"/>
        </w:rPr>
        <w:t xml:space="preserve"> areas Recognition of a masters program</w:t>
      </w:r>
    </w:p>
    <w:p w:rsidR="00347299" w:rsidRPr="00190E80" w:rsidRDefault="00347299" w:rsidP="00347299">
      <w:pPr>
        <w:pStyle w:val="ListParagraph"/>
        <w:numPr>
          <w:ilvl w:val="1"/>
          <w:numId w:val="8"/>
        </w:numPr>
        <w:rPr>
          <w:sz w:val="22"/>
          <w:szCs w:val="22"/>
        </w:rPr>
      </w:pPr>
      <w:r w:rsidRPr="00190E80">
        <w:rPr>
          <w:sz w:val="22"/>
          <w:szCs w:val="22"/>
          <w:lang w:eastAsia="en-CA"/>
        </w:rPr>
        <w:t>Simulation competencies to be developed</w:t>
      </w:r>
    </w:p>
    <w:p w:rsidR="00347299" w:rsidRPr="00190E80" w:rsidRDefault="00347299" w:rsidP="00347299">
      <w:pPr>
        <w:pStyle w:val="ListParagraph"/>
        <w:numPr>
          <w:ilvl w:val="1"/>
          <w:numId w:val="8"/>
        </w:numPr>
        <w:rPr>
          <w:sz w:val="22"/>
          <w:szCs w:val="22"/>
        </w:rPr>
      </w:pPr>
      <w:r w:rsidRPr="00190E80">
        <w:rPr>
          <w:sz w:val="22"/>
          <w:szCs w:val="22"/>
          <w:lang w:eastAsia="en-CA"/>
        </w:rPr>
        <w:t>Remove unnecessary activities from competency profile</w:t>
      </w:r>
    </w:p>
    <w:p w:rsidR="00347299" w:rsidRPr="00190E80" w:rsidRDefault="00347299" w:rsidP="00347299">
      <w:pPr>
        <w:pStyle w:val="ListParagraph"/>
        <w:numPr>
          <w:ilvl w:val="1"/>
          <w:numId w:val="8"/>
        </w:numPr>
        <w:rPr>
          <w:sz w:val="22"/>
          <w:szCs w:val="22"/>
        </w:rPr>
      </w:pPr>
      <w:r w:rsidRPr="00190E80">
        <w:rPr>
          <w:sz w:val="22"/>
          <w:szCs w:val="22"/>
          <w:lang w:eastAsia="en-CA"/>
        </w:rPr>
        <w:t>More guidance on the breadth and depth of technical competencies for MLT and MLA</w:t>
      </w:r>
    </w:p>
    <w:p w:rsidR="00347299" w:rsidRPr="00190E80" w:rsidRDefault="00347299" w:rsidP="00347299">
      <w:pPr>
        <w:pStyle w:val="ListParagraph"/>
        <w:numPr>
          <w:ilvl w:val="1"/>
          <w:numId w:val="8"/>
        </w:numPr>
        <w:rPr>
          <w:sz w:val="22"/>
          <w:szCs w:val="22"/>
        </w:rPr>
      </w:pPr>
      <w:r w:rsidRPr="00190E80">
        <w:rPr>
          <w:sz w:val="22"/>
          <w:szCs w:val="22"/>
          <w:lang w:eastAsia="en-CA"/>
        </w:rPr>
        <w:lastRenderedPageBreak/>
        <w:t>Recognition that a national competency profile is difficult as an entry to practice MLP differ across country</w:t>
      </w:r>
    </w:p>
    <w:p w:rsidR="00347299" w:rsidRPr="00190E80" w:rsidRDefault="00347299" w:rsidP="00347299">
      <w:pPr>
        <w:pStyle w:val="ListParagraph"/>
        <w:numPr>
          <w:ilvl w:val="1"/>
          <w:numId w:val="8"/>
        </w:numPr>
        <w:rPr>
          <w:sz w:val="22"/>
          <w:szCs w:val="22"/>
          <w:lang w:eastAsia="en-CA"/>
        </w:rPr>
      </w:pPr>
      <w:r w:rsidRPr="00190E80">
        <w:rPr>
          <w:sz w:val="22"/>
          <w:szCs w:val="22"/>
          <w:lang w:eastAsia="en-CA"/>
        </w:rPr>
        <w:t xml:space="preserve">Have </w:t>
      </w:r>
      <w:r w:rsidRPr="001F12C6">
        <w:rPr>
          <w:noProof/>
          <w:sz w:val="22"/>
          <w:szCs w:val="22"/>
          <w:lang w:eastAsia="en-CA"/>
        </w:rPr>
        <w:t>CAMLE</w:t>
      </w:r>
      <w:r w:rsidRPr="00190E80">
        <w:rPr>
          <w:sz w:val="22"/>
          <w:szCs w:val="22"/>
          <w:lang w:eastAsia="en-CA"/>
        </w:rPr>
        <w:t xml:space="preserve"> work with CSMLS to create guidelines for minimum competency so not over preparing students (standardized </w:t>
      </w:r>
      <w:r w:rsidRPr="00C42F4A">
        <w:rPr>
          <w:noProof/>
          <w:sz w:val="22"/>
          <w:szCs w:val="22"/>
          <w:lang w:eastAsia="en-CA"/>
        </w:rPr>
        <w:t>entry</w:t>
      </w:r>
      <w:r w:rsidR="00C42F4A">
        <w:rPr>
          <w:noProof/>
          <w:sz w:val="22"/>
          <w:szCs w:val="22"/>
          <w:lang w:eastAsia="en-CA"/>
        </w:rPr>
        <w:t>-</w:t>
      </w:r>
      <w:r w:rsidRPr="00C42F4A">
        <w:rPr>
          <w:noProof/>
          <w:sz w:val="22"/>
          <w:szCs w:val="22"/>
          <w:lang w:eastAsia="en-CA"/>
        </w:rPr>
        <w:t>level</w:t>
      </w:r>
      <w:r w:rsidRPr="00190E80">
        <w:rPr>
          <w:sz w:val="22"/>
          <w:szCs w:val="22"/>
          <w:lang w:eastAsia="en-CA"/>
        </w:rPr>
        <w:t xml:space="preserve"> graduate)</w:t>
      </w:r>
    </w:p>
    <w:p w:rsidR="00347299" w:rsidRPr="00190E80" w:rsidRDefault="00347299" w:rsidP="00347299">
      <w:pPr>
        <w:pStyle w:val="ListParagraph"/>
        <w:numPr>
          <w:ilvl w:val="1"/>
          <w:numId w:val="8"/>
        </w:numPr>
        <w:rPr>
          <w:sz w:val="22"/>
          <w:szCs w:val="22"/>
          <w:lang w:eastAsia="en-CA"/>
        </w:rPr>
      </w:pPr>
      <w:r w:rsidRPr="00190E80">
        <w:rPr>
          <w:sz w:val="22"/>
          <w:szCs w:val="22"/>
          <w:lang w:eastAsia="en-CA"/>
        </w:rPr>
        <w:t>New Competency Profiles</w:t>
      </w:r>
    </w:p>
    <w:p w:rsidR="00347299" w:rsidRPr="00190E80" w:rsidRDefault="00347299" w:rsidP="00457D28">
      <w:pPr>
        <w:pStyle w:val="ListParagraph"/>
        <w:numPr>
          <w:ilvl w:val="2"/>
          <w:numId w:val="8"/>
        </w:numPr>
        <w:rPr>
          <w:sz w:val="22"/>
          <w:szCs w:val="22"/>
          <w:lang w:eastAsia="en-CA"/>
        </w:rPr>
      </w:pPr>
      <w:r w:rsidRPr="00190E80">
        <w:rPr>
          <w:sz w:val="22"/>
          <w:szCs w:val="22"/>
          <w:lang w:eastAsia="en-CA"/>
        </w:rPr>
        <w:t xml:space="preserve">CSMLS needs to explore the options for designations (i.e., MLT -core, MLT – Micro, MLT – </w:t>
      </w:r>
      <w:r w:rsidR="00457D28">
        <w:rPr>
          <w:sz w:val="22"/>
          <w:szCs w:val="22"/>
          <w:lang w:eastAsia="en-CA"/>
        </w:rPr>
        <w:t>a</w:t>
      </w:r>
      <w:r w:rsidR="00457D28" w:rsidRPr="00457D28">
        <w:rPr>
          <w:sz w:val="22"/>
          <w:szCs w:val="22"/>
          <w:lang w:eastAsia="en-CA"/>
        </w:rPr>
        <w:t xml:space="preserve">natomic pathology </w:t>
      </w:r>
      <w:r w:rsidRPr="00190E80">
        <w:rPr>
          <w:sz w:val="22"/>
          <w:szCs w:val="22"/>
          <w:lang w:eastAsia="en-CA"/>
        </w:rPr>
        <w:t>/</w:t>
      </w:r>
      <w:r w:rsidR="00457D28">
        <w:rPr>
          <w:sz w:val="22"/>
          <w:szCs w:val="22"/>
          <w:lang w:eastAsia="en-CA"/>
        </w:rPr>
        <w:t xml:space="preserve">cytology </w:t>
      </w:r>
      <w:r w:rsidRPr="00190E80">
        <w:rPr>
          <w:sz w:val="22"/>
          <w:szCs w:val="22"/>
          <w:lang w:eastAsia="en-CA"/>
        </w:rPr>
        <w:t>etc.; similar to subject RTs)</w:t>
      </w:r>
    </w:p>
    <w:p w:rsidR="00347299" w:rsidRPr="00190E80" w:rsidRDefault="00347299" w:rsidP="00347299">
      <w:pPr>
        <w:pStyle w:val="ListParagraph"/>
        <w:numPr>
          <w:ilvl w:val="2"/>
          <w:numId w:val="8"/>
        </w:numPr>
        <w:rPr>
          <w:sz w:val="22"/>
          <w:szCs w:val="22"/>
        </w:rPr>
      </w:pPr>
      <w:r w:rsidRPr="00190E80">
        <w:rPr>
          <w:sz w:val="22"/>
          <w:szCs w:val="22"/>
          <w:lang w:eastAsia="en-CA"/>
        </w:rPr>
        <w:t>Consider re-establishing subject certification options for MLT; fast track options</w:t>
      </w:r>
    </w:p>
    <w:p w:rsidR="00347299" w:rsidRPr="00190E80" w:rsidRDefault="00347299" w:rsidP="00347299">
      <w:pPr>
        <w:pStyle w:val="ListParagraph"/>
        <w:numPr>
          <w:ilvl w:val="2"/>
          <w:numId w:val="8"/>
        </w:numPr>
        <w:rPr>
          <w:sz w:val="22"/>
          <w:szCs w:val="22"/>
        </w:rPr>
      </w:pPr>
      <w:r w:rsidRPr="00190E80">
        <w:rPr>
          <w:sz w:val="22"/>
          <w:szCs w:val="22"/>
          <w:lang w:eastAsia="en-CA"/>
        </w:rPr>
        <w:t>Cons</w:t>
      </w:r>
      <w:r w:rsidR="001544FB">
        <w:rPr>
          <w:sz w:val="22"/>
          <w:szCs w:val="22"/>
          <w:lang w:eastAsia="en-CA"/>
        </w:rPr>
        <w:t>ider certification categories (</w:t>
      </w:r>
      <w:r w:rsidRPr="00190E80">
        <w:rPr>
          <w:sz w:val="22"/>
          <w:szCs w:val="22"/>
          <w:lang w:eastAsia="en-CA"/>
        </w:rPr>
        <w:t>CXLT</w:t>
      </w:r>
      <w:r w:rsidR="001544FB">
        <w:rPr>
          <w:sz w:val="22"/>
          <w:szCs w:val="22"/>
          <w:lang w:eastAsia="en-CA"/>
        </w:rPr>
        <w:t>?</w:t>
      </w:r>
      <w:r w:rsidRPr="00190E80">
        <w:rPr>
          <w:sz w:val="22"/>
          <w:szCs w:val="22"/>
          <w:lang w:eastAsia="en-CA"/>
        </w:rPr>
        <w:t>) for rural sites</w:t>
      </w:r>
    </w:p>
    <w:p w:rsidR="00347299" w:rsidRPr="00190E80" w:rsidRDefault="00457D28" w:rsidP="00347299">
      <w:pPr>
        <w:pStyle w:val="ListParagraph"/>
        <w:numPr>
          <w:ilvl w:val="2"/>
          <w:numId w:val="8"/>
        </w:numPr>
        <w:rPr>
          <w:sz w:val="22"/>
          <w:szCs w:val="22"/>
        </w:rPr>
      </w:pPr>
      <w:r>
        <w:rPr>
          <w:sz w:val="22"/>
          <w:szCs w:val="22"/>
          <w:lang w:eastAsia="en-CA"/>
        </w:rPr>
        <w:t>Subject MLTs</w:t>
      </w:r>
      <w:r w:rsidR="00347299" w:rsidRPr="00190E80">
        <w:rPr>
          <w:sz w:val="22"/>
          <w:szCs w:val="22"/>
          <w:lang w:eastAsia="en-CA"/>
        </w:rPr>
        <w:t xml:space="preserve"> in larger labs</w:t>
      </w:r>
    </w:p>
    <w:p w:rsidR="00347299" w:rsidRPr="00190E80" w:rsidRDefault="00347299" w:rsidP="00133F87">
      <w:pPr>
        <w:pStyle w:val="ListParagraph"/>
        <w:numPr>
          <w:ilvl w:val="2"/>
          <w:numId w:val="8"/>
        </w:numPr>
        <w:rPr>
          <w:sz w:val="22"/>
          <w:szCs w:val="22"/>
        </w:rPr>
      </w:pPr>
      <w:r w:rsidRPr="00190E80">
        <w:rPr>
          <w:sz w:val="22"/>
          <w:szCs w:val="22"/>
          <w:lang w:eastAsia="en-CA"/>
        </w:rPr>
        <w:t xml:space="preserve">General national competency profile for MLT; remove histology, </w:t>
      </w:r>
      <w:r w:rsidRPr="001F12C6">
        <w:rPr>
          <w:noProof/>
          <w:sz w:val="22"/>
          <w:szCs w:val="22"/>
          <w:lang w:eastAsia="en-CA"/>
        </w:rPr>
        <w:t>cyto</w:t>
      </w:r>
      <w:r w:rsidR="00AB67BD" w:rsidRPr="001F12C6">
        <w:rPr>
          <w:noProof/>
          <w:sz w:val="22"/>
          <w:szCs w:val="22"/>
          <w:lang w:eastAsia="en-CA"/>
        </w:rPr>
        <w:t>logy</w:t>
      </w:r>
      <w:r w:rsidRPr="00190E80">
        <w:rPr>
          <w:sz w:val="22"/>
          <w:szCs w:val="22"/>
          <w:lang w:eastAsia="en-CA"/>
        </w:rPr>
        <w:t xml:space="preserve"> and </w:t>
      </w:r>
      <w:r w:rsidR="00133F87" w:rsidRPr="00133F87">
        <w:rPr>
          <w:sz w:val="22"/>
          <w:szCs w:val="22"/>
          <w:lang w:eastAsia="en-CA"/>
        </w:rPr>
        <w:t xml:space="preserve">electron microscopy </w:t>
      </w:r>
      <w:r w:rsidRPr="00190E80">
        <w:rPr>
          <w:sz w:val="22"/>
          <w:szCs w:val="22"/>
          <w:lang w:eastAsia="en-CA"/>
        </w:rPr>
        <w:t>into specific certifications</w:t>
      </w:r>
    </w:p>
    <w:p w:rsidR="00347299" w:rsidRPr="00190E80" w:rsidRDefault="00347299" w:rsidP="00347299">
      <w:pPr>
        <w:rPr>
          <w:sz w:val="22"/>
          <w:szCs w:val="22"/>
        </w:rPr>
      </w:pPr>
    </w:p>
    <w:p w:rsidR="00AD6D4A" w:rsidRPr="00190E80" w:rsidRDefault="00AD6D4A" w:rsidP="009D5B64">
      <w:pPr>
        <w:pStyle w:val="ListParagraph"/>
        <w:numPr>
          <w:ilvl w:val="0"/>
          <w:numId w:val="8"/>
        </w:numPr>
        <w:rPr>
          <w:sz w:val="22"/>
          <w:szCs w:val="22"/>
          <w:lang w:eastAsia="en-CA"/>
        </w:rPr>
      </w:pPr>
      <w:r w:rsidRPr="00190E80">
        <w:rPr>
          <w:sz w:val="22"/>
          <w:szCs w:val="22"/>
          <w:lang w:eastAsia="en-CA"/>
        </w:rPr>
        <w:t>Funding</w:t>
      </w:r>
    </w:p>
    <w:p w:rsidR="009D5B64" w:rsidRPr="00190E80" w:rsidRDefault="009D5B64" w:rsidP="00AD6D4A">
      <w:pPr>
        <w:pStyle w:val="ListParagraph"/>
        <w:numPr>
          <w:ilvl w:val="1"/>
          <w:numId w:val="8"/>
        </w:numPr>
        <w:rPr>
          <w:sz w:val="22"/>
          <w:szCs w:val="22"/>
          <w:lang w:eastAsia="en-CA"/>
        </w:rPr>
      </w:pPr>
      <w:r w:rsidRPr="00190E80">
        <w:rPr>
          <w:sz w:val="22"/>
          <w:szCs w:val="22"/>
          <w:lang w:eastAsia="en-CA"/>
        </w:rPr>
        <w:t>Government funding for clinical placement of students to go to other sites for their training</w:t>
      </w:r>
    </w:p>
    <w:p w:rsidR="00347299" w:rsidRPr="00190E80" w:rsidRDefault="00347299" w:rsidP="00347299">
      <w:pPr>
        <w:pStyle w:val="ListParagraph"/>
        <w:numPr>
          <w:ilvl w:val="1"/>
          <w:numId w:val="8"/>
        </w:numPr>
        <w:rPr>
          <w:sz w:val="22"/>
          <w:szCs w:val="22"/>
        </w:rPr>
      </w:pPr>
      <w:r w:rsidRPr="00190E80">
        <w:rPr>
          <w:sz w:val="22"/>
          <w:szCs w:val="22"/>
          <w:lang w:eastAsia="en-CA"/>
        </w:rPr>
        <w:t>Funding for clinical placement sites</w:t>
      </w:r>
    </w:p>
    <w:p w:rsidR="00347299" w:rsidRPr="00190E80" w:rsidRDefault="00347299" w:rsidP="00347299">
      <w:pPr>
        <w:pStyle w:val="ListParagraph"/>
        <w:numPr>
          <w:ilvl w:val="1"/>
          <w:numId w:val="8"/>
        </w:numPr>
        <w:rPr>
          <w:sz w:val="22"/>
          <w:szCs w:val="22"/>
          <w:lang w:eastAsia="en-CA"/>
        </w:rPr>
      </w:pPr>
      <w:r w:rsidRPr="00190E80">
        <w:rPr>
          <w:sz w:val="22"/>
          <w:szCs w:val="22"/>
          <w:lang w:eastAsia="en-CA"/>
        </w:rPr>
        <w:t>Federal and provincial departments of advanced education provide practicum funding</w:t>
      </w:r>
    </w:p>
    <w:p w:rsidR="00347299" w:rsidRPr="00190E80" w:rsidRDefault="00347299" w:rsidP="00347299">
      <w:pPr>
        <w:pStyle w:val="ListParagraph"/>
        <w:rPr>
          <w:sz w:val="22"/>
          <w:szCs w:val="22"/>
          <w:lang w:eastAsia="en-CA"/>
        </w:rPr>
      </w:pPr>
    </w:p>
    <w:p w:rsidR="00347299" w:rsidRPr="00190E80" w:rsidRDefault="00347299" w:rsidP="00347299">
      <w:pPr>
        <w:pStyle w:val="ListParagraph"/>
        <w:numPr>
          <w:ilvl w:val="0"/>
          <w:numId w:val="12"/>
        </w:numPr>
        <w:rPr>
          <w:sz w:val="22"/>
          <w:szCs w:val="22"/>
          <w:lang w:eastAsia="en-CA"/>
        </w:rPr>
      </w:pPr>
      <w:r w:rsidRPr="00190E80">
        <w:rPr>
          <w:sz w:val="22"/>
          <w:szCs w:val="22"/>
          <w:lang w:eastAsia="en-CA"/>
        </w:rPr>
        <w:t>Complex Collaboration</w:t>
      </w:r>
    </w:p>
    <w:p w:rsidR="009D5B64" w:rsidRPr="00190E80" w:rsidRDefault="009D5B64" w:rsidP="00347299">
      <w:pPr>
        <w:pStyle w:val="ListParagraph"/>
        <w:numPr>
          <w:ilvl w:val="1"/>
          <w:numId w:val="8"/>
        </w:numPr>
        <w:rPr>
          <w:sz w:val="22"/>
          <w:szCs w:val="22"/>
          <w:lang w:eastAsia="en-CA"/>
        </w:rPr>
      </w:pPr>
      <w:r w:rsidRPr="00190E80">
        <w:rPr>
          <w:sz w:val="22"/>
          <w:szCs w:val="22"/>
          <w:lang w:eastAsia="en-CA"/>
        </w:rPr>
        <w:t xml:space="preserve">Collaboration to develop universally needed simulations/simulators </w:t>
      </w:r>
      <w:r w:rsidRPr="00BD7E08">
        <w:rPr>
          <w:noProof/>
          <w:sz w:val="22"/>
          <w:szCs w:val="22"/>
          <w:lang w:eastAsia="en-CA"/>
        </w:rPr>
        <w:t>e.g.,</w:t>
      </w:r>
      <w:r w:rsidRPr="00190E80">
        <w:rPr>
          <w:sz w:val="22"/>
          <w:szCs w:val="22"/>
          <w:lang w:eastAsia="en-CA"/>
        </w:rPr>
        <w:t xml:space="preserve"> shared investment in computer-based simulation accessible to all</w:t>
      </w:r>
    </w:p>
    <w:p w:rsidR="00347299" w:rsidRPr="00190E80" w:rsidRDefault="00347299" w:rsidP="00347299">
      <w:pPr>
        <w:pStyle w:val="ListParagraph"/>
        <w:numPr>
          <w:ilvl w:val="1"/>
          <w:numId w:val="8"/>
        </w:numPr>
        <w:rPr>
          <w:sz w:val="22"/>
          <w:szCs w:val="22"/>
        </w:rPr>
      </w:pPr>
      <w:r w:rsidRPr="00190E80">
        <w:rPr>
          <w:sz w:val="22"/>
          <w:szCs w:val="22"/>
          <w:lang w:eastAsia="en-CA"/>
        </w:rPr>
        <w:t>Facilitate and encourage collaboration between education institutions</w:t>
      </w:r>
    </w:p>
    <w:p w:rsidR="009D5B64" w:rsidRPr="00190E80" w:rsidRDefault="009D5B64" w:rsidP="00347299">
      <w:pPr>
        <w:pStyle w:val="ListParagraph"/>
        <w:numPr>
          <w:ilvl w:val="1"/>
          <w:numId w:val="8"/>
        </w:numPr>
        <w:rPr>
          <w:sz w:val="22"/>
          <w:szCs w:val="22"/>
        </w:rPr>
      </w:pPr>
      <w:r w:rsidRPr="00190E80">
        <w:rPr>
          <w:sz w:val="22"/>
          <w:szCs w:val="22"/>
          <w:lang w:eastAsia="en-CA"/>
        </w:rPr>
        <w:t>National accreditors/</w:t>
      </w:r>
      <w:r w:rsidRPr="00AB67BD">
        <w:rPr>
          <w:noProof/>
          <w:sz w:val="22"/>
          <w:szCs w:val="22"/>
          <w:lang w:eastAsia="en-CA"/>
        </w:rPr>
        <w:t>regulator</w:t>
      </w:r>
      <w:r w:rsidR="00AB67BD">
        <w:rPr>
          <w:noProof/>
          <w:sz w:val="22"/>
          <w:szCs w:val="22"/>
          <w:lang w:eastAsia="en-CA"/>
        </w:rPr>
        <w:t>y</w:t>
      </w:r>
      <w:r w:rsidRPr="00190E80">
        <w:rPr>
          <w:sz w:val="22"/>
          <w:szCs w:val="22"/>
          <w:lang w:eastAsia="en-CA"/>
        </w:rPr>
        <w:t xml:space="preserve"> bodies to acknowledge simulation as a learning experience</w:t>
      </w:r>
    </w:p>
    <w:p w:rsidR="00347299" w:rsidRPr="00190E80" w:rsidRDefault="009D5B64" w:rsidP="00347299">
      <w:pPr>
        <w:pStyle w:val="ListParagraph"/>
        <w:numPr>
          <w:ilvl w:val="1"/>
          <w:numId w:val="8"/>
        </w:numPr>
        <w:rPr>
          <w:sz w:val="22"/>
          <w:szCs w:val="22"/>
          <w:lang w:eastAsia="en-CA"/>
        </w:rPr>
      </w:pPr>
      <w:r w:rsidRPr="00190E80">
        <w:rPr>
          <w:sz w:val="22"/>
          <w:szCs w:val="22"/>
          <w:lang w:eastAsia="en-CA"/>
        </w:rPr>
        <w:t>Student clinical placement can be anywhere in Canada (bank of clinical spots)</w:t>
      </w:r>
    </w:p>
    <w:p w:rsidR="00347299" w:rsidRPr="00190E80" w:rsidRDefault="00347299" w:rsidP="00347299">
      <w:pPr>
        <w:pStyle w:val="ListParagraph"/>
        <w:numPr>
          <w:ilvl w:val="1"/>
          <w:numId w:val="8"/>
        </w:numPr>
        <w:rPr>
          <w:sz w:val="22"/>
          <w:szCs w:val="22"/>
          <w:lang w:eastAsia="en-CA"/>
        </w:rPr>
      </w:pPr>
      <w:r w:rsidRPr="00190E80">
        <w:rPr>
          <w:sz w:val="22"/>
          <w:szCs w:val="22"/>
          <w:lang w:eastAsia="en-CA"/>
        </w:rPr>
        <w:t xml:space="preserve">Require membership </w:t>
      </w:r>
      <w:r w:rsidR="001544FB">
        <w:rPr>
          <w:sz w:val="22"/>
          <w:szCs w:val="22"/>
          <w:lang w:eastAsia="en-CA"/>
        </w:rPr>
        <w:t xml:space="preserve">with </w:t>
      </w:r>
      <w:r w:rsidRPr="00190E80">
        <w:rPr>
          <w:sz w:val="22"/>
          <w:szCs w:val="22"/>
          <w:lang w:eastAsia="en-CA"/>
        </w:rPr>
        <w:t xml:space="preserve">CSMLS </w:t>
      </w:r>
      <w:r w:rsidR="001544FB">
        <w:rPr>
          <w:sz w:val="22"/>
          <w:szCs w:val="22"/>
          <w:lang w:eastAsia="en-CA"/>
        </w:rPr>
        <w:t xml:space="preserve">to </w:t>
      </w:r>
      <w:r w:rsidRPr="00190E80">
        <w:rPr>
          <w:sz w:val="22"/>
          <w:szCs w:val="22"/>
          <w:lang w:eastAsia="en-CA"/>
        </w:rPr>
        <w:t>strengthen society overall</w:t>
      </w:r>
    </w:p>
    <w:p w:rsidR="009D5B64" w:rsidRPr="00190E80" w:rsidRDefault="009D5B64" w:rsidP="00347299">
      <w:pPr>
        <w:pStyle w:val="ListParagraph"/>
        <w:ind w:left="1440"/>
        <w:rPr>
          <w:sz w:val="22"/>
          <w:szCs w:val="22"/>
        </w:rPr>
      </w:pPr>
    </w:p>
    <w:p w:rsidR="00301356" w:rsidRPr="00301356" w:rsidRDefault="00301356" w:rsidP="00301356"/>
    <w:p w:rsidR="00CE4868" w:rsidRDefault="00CE4868" w:rsidP="00CE4868">
      <w:pPr>
        <w:pStyle w:val="ListParagraph"/>
        <w:numPr>
          <w:ilvl w:val="0"/>
          <w:numId w:val="18"/>
        </w:numPr>
        <w:textAlignment w:val="baseline"/>
        <w:rPr>
          <w:rFonts w:eastAsia="Times New Roman" w:cs="Segoe UI"/>
          <w:i/>
          <w:color w:val="1F497D" w:themeColor="text2"/>
          <w:sz w:val="22"/>
          <w:szCs w:val="22"/>
          <w:lang w:eastAsia="en-CA"/>
        </w:rPr>
      </w:pPr>
      <w:r w:rsidRPr="00CE4868">
        <w:rPr>
          <w:rFonts w:eastAsia="Times New Roman" w:cs="Segoe UI"/>
          <w:i/>
          <w:color w:val="1F497D" w:themeColor="text2"/>
          <w:sz w:val="22"/>
          <w:szCs w:val="22"/>
          <w:lang w:eastAsia="en-CA"/>
        </w:rPr>
        <w:t>In the last question, we discussed the change we need to see from different stakeholder groups to achieve an ideal clinical placement model. Now let’s think about the solutions to make change happen. </w:t>
      </w:r>
    </w:p>
    <w:p w:rsidR="00CE4868" w:rsidRDefault="00CE4868" w:rsidP="00CE4868">
      <w:pPr>
        <w:pStyle w:val="ListParagraph"/>
        <w:textAlignment w:val="baseline"/>
        <w:rPr>
          <w:rFonts w:eastAsia="Times New Roman" w:cs="Segoe UI"/>
          <w:i/>
          <w:color w:val="1F497D" w:themeColor="text2"/>
          <w:sz w:val="22"/>
          <w:szCs w:val="22"/>
          <w:lang w:eastAsia="en-CA"/>
        </w:rPr>
      </w:pPr>
    </w:p>
    <w:p w:rsidR="00CE4868" w:rsidRDefault="00CE4868" w:rsidP="00CE4868">
      <w:pPr>
        <w:pStyle w:val="ListParagraph"/>
        <w:textAlignment w:val="baseline"/>
        <w:rPr>
          <w:rFonts w:eastAsia="Times New Roman" w:cs="Segoe UI"/>
          <w:i/>
          <w:color w:val="1F497D" w:themeColor="text2"/>
          <w:sz w:val="22"/>
          <w:szCs w:val="22"/>
          <w:lang w:eastAsia="en-CA"/>
        </w:rPr>
      </w:pPr>
      <w:r w:rsidRPr="00CE4868">
        <w:rPr>
          <w:rFonts w:eastAsia="Times New Roman" w:cs="Segoe UI"/>
          <w:i/>
          <w:color w:val="1F497D" w:themeColor="text2"/>
          <w:sz w:val="22"/>
          <w:szCs w:val="22"/>
          <w:lang w:eastAsia="en-CA"/>
        </w:rPr>
        <w:t>How can we support our academic programs and laboratory departments to increase safety practices as well as use time efficiently when training students in the clinical setting? How can we support clinical preceptors during this time of fiscal constraints, human health resource shortages, and increased stress/burnout?  </w:t>
      </w:r>
    </w:p>
    <w:p w:rsidR="00CE4868" w:rsidRDefault="00CE4868" w:rsidP="00CE4868">
      <w:pPr>
        <w:pStyle w:val="ListParagraph"/>
        <w:textAlignment w:val="baseline"/>
        <w:rPr>
          <w:rFonts w:eastAsia="Times New Roman" w:cs="Segoe UI"/>
          <w:i/>
          <w:color w:val="1F497D" w:themeColor="text2"/>
          <w:sz w:val="22"/>
          <w:szCs w:val="22"/>
          <w:lang w:eastAsia="en-CA"/>
        </w:rPr>
      </w:pPr>
    </w:p>
    <w:p w:rsidR="00CE4868" w:rsidRDefault="00CE4868" w:rsidP="00CE4868">
      <w:pPr>
        <w:pStyle w:val="ListParagraph"/>
        <w:textAlignment w:val="baseline"/>
        <w:rPr>
          <w:rFonts w:eastAsia="Times New Roman" w:cs="Segoe UI"/>
          <w:i/>
          <w:color w:val="1F497D" w:themeColor="text2"/>
          <w:sz w:val="22"/>
          <w:szCs w:val="22"/>
          <w:lang w:eastAsia="en-CA"/>
        </w:rPr>
      </w:pPr>
      <w:r w:rsidRPr="00CE4868">
        <w:rPr>
          <w:rFonts w:eastAsia="Times New Roman" w:cs="Segoe UI"/>
          <w:i/>
          <w:color w:val="1F497D" w:themeColor="text2"/>
          <w:sz w:val="22"/>
          <w:szCs w:val="22"/>
          <w:lang w:eastAsia="en-CA"/>
        </w:rPr>
        <w:t>As you think about solutions to support change, also consider trends that will impact the medical laboratory profession and laboratories in the next 5 to 10 years? What should we be preparing students and professionals for, and how can simulation help?  </w:t>
      </w:r>
    </w:p>
    <w:p w:rsidR="00CE4868" w:rsidRDefault="00CE4868" w:rsidP="00CE4868">
      <w:pPr>
        <w:pStyle w:val="ListParagraph"/>
        <w:textAlignment w:val="baseline"/>
        <w:rPr>
          <w:rFonts w:eastAsia="Times New Roman" w:cs="Segoe UI"/>
          <w:i/>
          <w:color w:val="1F497D" w:themeColor="text2"/>
          <w:sz w:val="22"/>
          <w:szCs w:val="22"/>
          <w:lang w:eastAsia="en-CA"/>
        </w:rPr>
      </w:pPr>
    </w:p>
    <w:p w:rsidR="00CE4868" w:rsidRDefault="00CE4868" w:rsidP="00CE4868">
      <w:pPr>
        <w:pStyle w:val="ListParagraph"/>
        <w:textAlignment w:val="baseline"/>
        <w:rPr>
          <w:rFonts w:eastAsia="Times New Roman" w:cs="Segoe UI"/>
          <w:i/>
          <w:color w:val="1F497D" w:themeColor="text2"/>
          <w:sz w:val="22"/>
          <w:szCs w:val="22"/>
          <w:lang w:eastAsia="en-CA"/>
        </w:rPr>
      </w:pPr>
      <w:r w:rsidRPr="00CE4868">
        <w:rPr>
          <w:rFonts w:eastAsia="Times New Roman" w:cs="Segoe UI"/>
          <w:i/>
          <w:color w:val="1F497D" w:themeColor="text2"/>
          <w:sz w:val="22"/>
          <w:szCs w:val="22"/>
          <w:lang w:eastAsia="en-CA"/>
        </w:rPr>
        <w:t>There are no wrong answers. Create a table with three columns: Solution, Ease of Implementation, and Goal Timeline.  </w:t>
      </w:r>
    </w:p>
    <w:p w:rsidR="00AE728E" w:rsidRDefault="00AE728E" w:rsidP="00CE4868">
      <w:pPr>
        <w:pStyle w:val="ListParagraph"/>
        <w:textAlignment w:val="baseline"/>
        <w:rPr>
          <w:rFonts w:eastAsia="Times New Roman" w:cs="Segoe UI"/>
          <w:color w:val="1F497D" w:themeColor="text2"/>
          <w:sz w:val="22"/>
          <w:szCs w:val="22"/>
          <w:lang w:eastAsia="en-CA"/>
        </w:rPr>
      </w:pPr>
    </w:p>
    <w:p w:rsidR="00AE728E" w:rsidRDefault="00AE728E" w:rsidP="00AE728E">
      <w:pPr>
        <w:pStyle w:val="ListParagraph"/>
        <w:ind w:left="0"/>
        <w:textAlignment w:val="baseline"/>
        <w:rPr>
          <w:rFonts w:eastAsia="Times New Roman" w:cs="Segoe UI"/>
          <w:sz w:val="22"/>
          <w:szCs w:val="22"/>
          <w:lang w:eastAsia="en-CA"/>
        </w:rPr>
      </w:pPr>
      <w:r>
        <w:rPr>
          <w:rFonts w:eastAsia="Times New Roman" w:cs="Segoe UI"/>
          <w:sz w:val="22"/>
          <w:szCs w:val="22"/>
          <w:lang w:eastAsia="en-CA"/>
        </w:rPr>
        <w:t>The range of potential solutions is wide, suggesting that there are multiple complex avenues that need to be examined to activate the steps to a final proposed outcome. What is clear from the results is that a new funding model for clinical placement sites, a more standardized training model for clinical preceptors and greater guidance documentation for clinical sites are required.</w:t>
      </w:r>
    </w:p>
    <w:p w:rsidR="00AE728E" w:rsidRDefault="00AE728E" w:rsidP="00AE728E">
      <w:pPr>
        <w:pStyle w:val="ListParagraph"/>
        <w:ind w:left="0"/>
        <w:textAlignment w:val="baseline"/>
        <w:rPr>
          <w:rFonts w:eastAsia="Times New Roman" w:cs="Segoe UI"/>
          <w:sz w:val="22"/>
          <w:szCs w:val="22"/>
          <w:lang w:eastAsia="en-CA"/>
        </w:rPr>
      </w:pPr>
    </w:p>
    <w:p w:rsidR="00AE728E" w:rsidRDefault="00AE728E" w:rsidP="00AE728E">
      <w:pPr>
        <w:pStyle w:val="ListParagraph"/>
        <w:ind w:left="0"/>
        <w:textAlignment w:val="baseline"/>
        <w:rPr>
          <w:rFonts w:eastAsia="Times New Roman" w:cs="Segoe UI"/>
          <w:sz w:val="22"/>
          <w:szCs w:val="22"/>
          <w:lang w:eastAsia="en-CA"/>
        </w:rPr>
      </w:pPr>
      <w:r>
        <w:rPr>
          <w:rFonts w:eastAsia="Times New Roman" w:cs="Segoe UI"/>
          <w:sz w:val="22"/>
          <w:szCs w:val="22"/>
          <w:lang w:eastAsia="en-CA"/>
        </w:rPr>
        <w:t>Where information for ease of implementation and goal timelines were left bank on small group discussion recorded sheets, the author of this report as added in information based on knowledge of the Forum event and related discussions.</w:t>
      </w:r>
    </w:p>
    <w:p w:rsidR="001F12C6" w:rsidRDefault="001F12C6" w:rsidP="00AE728E">
      <w:pPr>
        <w:pStyle w:val="ListParagraph"/>
        <w:ind w:left="0"/>
        <w:textAlignment w:val="baseline"/>
        <w:rPr>
          <w:rFonts w:eastAsia="Times New Roman" w:cs="Segoe UI"/>
          <w:sz w:val="22"/>
          <w:szCs w:val="22"/>
          <w:lang w:eastAsia="en-CA"/>
        </w:rPr>
      </w:pPr>
    </w:p>
    <w:p w:rsidR="001F12C6" w:rsidRPr="00AE728E" w:rsidRDefault="001F12C6" w:rsidP="001F12C6">
      <w:pPr>
        <w:pStyle w:val="CSMLS-SubHeading"/>
        <w:rPr>
          <w:lang w:eastAsia="en-CA"/>
        </w:rPr>
      </w:pPr>
      <w:r>
        <w:rPr>
          <w:lang w:eastAsia="en-CA"/>
        </w:rPr>
        <w:t>Table 3: Potential Resolution Contributors to Innovate Clinical Placement Models</w:t>
      </w:r>
    </w:p>
    <w:tbl>
      <w:tblPr>
        <w:tblStyle w:val="TableGrid"/>
        <w:tblW w:w="0" w:type="auto"/>
        <w:tblLook w:val="04A0" w:firstRow="1" w:lastRow="0" w:firstColumn="1" w:lastColumn="0" w:noHBand="0" w:noVBand="1"/>
      </w:tblPr>
      <w:tblGrid>
        <w:gridCol w:w="3116"/>
        <w:gridCol w:w="3117"/>
        <w:gridCol w:w="3117"/>
      </w:tblGrid>
      <w:tr w:rsidR="00CE4868" w:rsidRPr="001F12C6" w:rsidTr="00AE728E">
        <w:tc>
          <w:tcPr>
            <w:tcW w:w="3116" w:type="dxa"/>
            <w:shd w:val="clear" w:color="auto" w:fill="1F497D" w:themeFill="text2"/>
          </w:tcPr>
          <w:p w:rsidR="00CE4868" w:rsidRPr="001F12C6" w:rsidRDefault="00CE4868" w:rsidP="001F12C6">
            <w:pPr>
              <w:pStyle w:val="CSMLS-Body"/>
              <w:rPr>
                <w:color w:val="FFFFFF" w:themeColor="background1"/>
              </w:rPr>
            </w:pPr>
            <w:r w:rsidRPr="001F12C6">
              <w:rPr>
                <w:color w:val="FFFFFF" w:themeColor="background1"/>
              </w:rPr>
              <w:t>Potential Solutions</w:t>
            </w:r>
          </w:p>
        </w:tc>
        <w:tc>
          <w:tcPr>
            <w:tcW w:w="3117" w:type="dxa"/>
            <w:shd w:val="clear" w:color="auto" w:fill="1F497D" w:themeFill="text2"/>
          </w:tcPr>
          <w:p w:rsidR="00CE4868" w:rsidRPr="001F12C6" w:rsidRDefault="00CE4868" w:rsidP="001F12C6">
            <w:pPr>
              <w:pStyle w:val="CSMLS-Body"/>
              <w:rPr>
                <w:color w:val="FFFFFF" w:themeColor="background1"/>
              </w:rPr>
            </w:pPr>
            <w:r w:rsidRPr="001F12C6">
              <w:rPr>
                <w:color w:val="FFFFFF" w:themeColor="background1"/>
              </w:rPr>
              <w:t>Ease of Implementation</w:t>
            </w:r>
          </w:p>
        </w:tc>
        <w:tc>
          <w:tcPr>
            <w:tcW w:w="3117" w:type="dxa"/>
            <w:shd w:val="clear" w:color="auto" w:fill="1F497D" w:themeFill="text2"/>
          </w:tcPr>
          <w:p w:rsidR="00CE4868" w:rsidRPr="001F12C6" w:rsidRDefault="00CE4868" w:rsidP="001F12C6">
            <w:pPr>
              <w:pStyle w:val="CSMLS-Body"/>
              <w:rPr>
                <w:color w:val="FFFFFF" w:themeColor="background1"/>
              </w:rPr>
            </w:pPr>
            <w:r w:rsidRPr="001F12C6">
              <w:rPr>
                <w:color w:val="FFFFFF" w:themeColor="background1"/>
              </w:rPr>
              <w:t>Goal Timeline</w:t>
            </w:r>
          </w:p>
        </w:tc>
      </w:tr>
      <w:tr w:rsidR="00CE4868" w:rsidTr="00AE728E">
        <w:tc>
          <w:tcPr>
            <w:tcW w:w="3116" w:type="dxa"/>
            <w:shd w:val="clear" w:color="auto" w:fill="DBE5F1" w:themeFill="accent1" w:themeFillTint="33"/>
          </w:tcPr>
          <w:p w:rsidR="00CE4868" w:rsidRPr="001F12C6" w:rsidRDefault="009A02B4" w:rsidP="001F12C6">
            <w:pPr>
              <w:pStyle w:val="CSMLS-Body"/>
            </w:pPr>
            <w:r w:rsidRPr="001F12C6">
              <w:t>Greater regulation around what to test</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9A02B4" w:rsidP="001F12C6">
            <w:pPr>
              <w:pStyle w:val="CSMLS-Body"/>
            </w:pPr>
            <w:r w:rsidRPr="00BD7E08">
              <w:rPr>
                <w:noProof/>
              </w:rPr>
              <w:t>Long term</w:t>
            </w:r>
          </w:p>
        </w:tc>
      </w:tr>
      <w:tr w:rsidR="00CE4868" w:rsidTr="00AE728E">
        <w:tc>
          <w:tcPr>
            <w:tcW w:w="3116" w:type="dxa"/>
            <w:shd w:val="clear" w:color="auto" w:fill="DBE5F1" w:themeFill="accent1" w:themeFillTint="33"/>
          </w:tcPr>
          <w:p w:rsidR="00CE4868" w:rsidRPr="001F12C6" w:rsidRDefault="009A02B4" w:rsidP="001F12C6">
            <w:pPr>
              <w:pStyle w:val="CSMLS-Body"/>
            </w:pPr>
            <w:r w:rsidRPr="001F12C6">
              <w:t>Increase funding</w:t>
            </w:r>
            <w:r w:rsidR="00AE728E" w:rsidRPr="001F12C6">
              <w:t xml:space="preserve"> / new funding models (dedicated funds for students and preceptors)</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AE728E" w:rsidP="001F12C6">
            <w:pPr>
              <w:pStyle w:val="CSMLS-Body"/>
            </w:pPr>
            <w:r w:rsidRPr="00BD7E08">
              <w:rPr>
                <w:noProof/>
              </w:rPr>
              <w:t>Long term</w:t>
            </w:r>
          </w:p>
        </w:tc>
      </w:tr>
      <w:tr w:rsidR="00CE4868" w:rsidTr="00AE728E">
        <w:tc>
          <w:tcPr>
            <w:tcW w:w="3116" w:type="dxa"/>
            <w:shd w:val="clear" w:color="auto" w:fill="DBE5F1" w:themeFill="accent1" w:themeFillTint="33"/>
          </w:tcPr>
          <w:p w:rsidR="00CE4868" w:rsidRPr="001F12C6" w:rsidRDefault="001F12C6" w:rsidP="001F12C6">
            <w:pPr>
              <w:pStyle w:val="CSMLS-Body"/>
            </w:pPr>
            <w:r w:rsidRPr="001F12C6">
              <w:t>Increase student and preceptor r</w:t>
            </w:r>
            <w:r w:rsidR="009A02B4" w:rsidRPr="001F12C6">
              <w:t>etention</w:t>
            </w:r>
          </w:p>
        </w:tc>
        <w:tc>
          <w:tcPr>
            <w:tcW w:w="3117" w:type="dxa"/>
          </w:tcPr>
          <w:p w:rsidR="00CE4868" w:rsidRPr="001F12C6" w:rsidRDefault="009A02B4" w:rsidP="001F12C6">
            <w:pPr>
              <w:pStyle w:val="CSMLS-Body"/>
            </w:pPr>
            <w:r w:rsidRPr="001F12C6">
              <w:t>Easy (if new funding model)</w:t>
            </w:r>
          </w:p>
        </w:tc>
        <w:tc>
          <w:tcPr>
            <w:tcW w:w="3117" w:type="dxa"/>
          </w:tcPr>
          <w:p w:rsidR="00CE4868" w:rsidRPr="001F12C6" w:rsidRDefault="00AE728E" w:rsidP="001F12C6">
            <w:pPr>
              <w:pStyle w:val="CSMLS-Body"/>
            </w:pPr>
            <w:r w:rsidRPr="001F12C6">
              <w:t>Short – Long term</w:t>
            </w:r>
          </w:p>
        </w:tc>
      </w:tr>
      <w:tr w:rsidR="00CE4868" w:rsidTr="00AE728E">
        <w:tc>
          <w:tcPr>
            <w:tcW w:w="3116" w:type="dxa"/>
            <w:shd w:val="clear" w:color="auto" w:fill="DBE5F1" w:themeFill="accent1" w:themeFillTint="33"/>
          </w:tcPr>
          <w:p w:rsidR="00CE4868" w:rsidRPr="001F12C6" w:rsidRDefault="009A02B4" w:rsidP="001F12C6">
            <w:pPr>
              <w:pStyle w:val="CSMLS-Body"/>
            </w:pPr>
            <w:r w:rsidRPr="001F12C6">
              <w:t>Patient funded testing</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AE728E" w:rsidP="001F12C6">
            <w:pPr>
              <w:pStyle w:val="CSMLS-Body"/>
            </w:pPr>
            <w:r w:rsidRPr="00BD7E08">
              <w:rPr>
                <w:noProof/>
              </w:rPr>
              <w:t>Long term</w:t>
            </w:r>
          </w:p>
        </w:tc>
      </w:tr>
      <w:tr w:rsidR="00CE4868" w:rsidTr="00AE728E">
        <w:tc>
          <w:tcPr>
            <w:tcW w:w="3116" w:type="dxa"/>
            <w:shd w:val="clear" w:color="auto" w:fill="DBE5F1" w:themeFill="accent1" w:themeFillTint="33"/>
          </w:tcPr>
          <w:p w:rsidR="00CE4868" w:rsidRPr="001F12C6" w:rsidRDefault="009A02B4" w:rsidP="001F12C6">
            <w:pPr>
              <w:pStyle w:val="CSMLS-Body"/>
            </w:pPr>
            <w:r w:rsidRPr="001F12C6">
              <w:t>National preceptor training</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AE728E" w:rsidP="001F12C6">
            <w:pPr>
              <w:pStyle w:val="CSMLS-Body"/>
            </w:pPr>
            <w:r w:rsidRPr="001F12C6">
              <w:t xml:space="preserve">Medium – </w:t>
            </w:r>
            <w:r w:rsidRPr="00BD7E08">
              <w:rPr>
                <w:noProof/>
              </w:rPr>
              <w:t>long term</w:t>
            </w:r>
          </w:p>
        </w:tc>
      </w:tr>
      <w:tr w:rsidR="00CE4868" w:rsidTr="00AE728E">
        <w:tc>
          <w:tcPr>
            <w:tcW w:w="3116" w:type="dxa"/>
            <w:shd w:val="clear" w:color="auto" w:fill="DBE5F1" w:themeFill="accent1" w:themeFillTint="33"/>
          </w:tcPr>
          <w:p w:rsidR="00CE4868" w:rsidRPr="001F12C6" w:rsidRDefault="001F12C6" w:rsidP="001F12C6">
            <w:pPr>
              <w:pStyle w:val="CSMLS-Body"/>
            </w:pPr>
            <w:r w:rsidRPr="001F12C6">
              <w:t>Increased a</w:t>
            </w:r>
            <w:r w:rsidR="009A02B4" w:rsidRPr="001F12C6">
              <w:t>utomation</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AE728E" w:rsidP="001F12C6">
            <w:pPr>
              <w:pStyle w:val="CSMLS-Body"/>
            </w:pPr>
            <w:r w:rsidRPr="001F12C6">
              <w:t>Short – Long term depending on the program</w:t>
            </w:r>
          </w:p>
        </w:tc>
      </w:tr>
      <w:tr w:rsidR="00CE4868" w:rsidTr="00AE728E">
        <w:tc>
          <w:tcPr>
            <w:tcW w:w="3116" w:type="dxa"/>
            <w:shd w:val="clear" w:color="auto" w:fill="DBE5F1" w:themeFill="accent1" w:themeFillTint="33"/>
          </w:tcPr>
          <w:p w:rsidR="00CE4868" w:rsidRPr="001F12C6" w:rsidRDefault="009A02B4" w:rsidP="001F12C6">
            <w:pPr>
              <w:pStyle w:val="CSMLS-Body"/>
            </w:pPr>
            <w:r w:rsidRPr="001F12C6">
              <w:t>National student benchmarks</w:t>
            </w:r>
          </w:p>
        </w:tc>
        <w:tc>
          <w:tcPr>
            <w:tcW w:w="3117" w:type="dxa"/>
          </w:tcPr>
          <w:p w:rsidR="00CE4868" w:rsidRPr="001F12C6" w:rsidRDefault="00AE728E" w:rsidP="001F12C6">
            <w:pPr>
              <w:pStyle w:val="CSMLS-Body"/>
            </w:pPr>
            <w:r w:rsidRPr="001F12C6">
              <w:t>Hard</w:t>
            </w:r>
          </w:p>
        </w:tc>
        <w:tc>
          <w:tcPr>
            <w:tcW w:w="3117" w:type="dxa"/>
          </w:tcPr>
          <w:p w:rsidR="00CE4868" w:rsidRPr="001F12C6" w:rsidRDefault="00AE728E" w:rsidP="001F12C6">
            <w:pPr>
              <w:pStyle w:val="CSMLS-Body"/>
            </w:pPr>
            <w:r w:rsidRPr="001F12C6">
              <w:t>Medium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Standard clinical practicum length</w:t>
            </w:r>
          </w:p>
        </w:tc>
        <w:tc>
          <w:tcPr>
            <w:tcW w:w="3117" w:type="dxa"/>
          </w:tcPr>
          <w:p w:rsidR="009A02B4" w:rsidRPr="001F12C6" w:rsidRDefault="009A02B4" w:rsidP="001F12C6">
            <w:pPr>
              <w:pStyle w:val="CSMLS-Body"/>
            </w:pPr>
            <w:r w:rsidRPr="001F12C6">
              <w:t>Hard</w:t>
            </w:r>
          </w:p>
        </w:tc>
        <w:tc>
          <w:tcPr>
            <w:tcW w:w="3117" w:type="dxa"/>
          </w:tcPr>
          <w:p w:rsidR="009A02B4" w:rsidRPr="001F12C6" w:rsidRDefault="009A02B4" w:rsidP="001F12C6">
            <w:pPr>
              <w:pStyle w:val="CSMLS-Body"/>
            </w:pPr>
            <w:r w:rsidRPr="00BD7E08">
              <w:rPr>
                <w:noProof/>
              </w:rPr>
              <w:t>Long</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Centralized clinical placement model</w:t>
            </w:r>
          </w:p>
        </w:tc>
        <w:tc>
          <w:tcPr>
            <w:tcW w:w="3117" w:type="dxa"/>
          </w:tcPr>
          <w:p w:rsidR="009A02B4" w:rsidRPr="001F12C6" w:rsidRDefault="009A02B4" w:rsidP="001F12C6">
            <w:pPr>
              <w:pStyle w:val="CSMLS-Body"/>
            </w:pPr>
            <w:r w:rsidRPr="001F12C6">
              <w:t>Hard</w:t>
            </w:r>
          </w:p>
        </w:tc>
        <w:tc>
          <w:tcPr>
            <w:tcW w:w="3117" w:type="dxa"/>
          </w:tcPr>
          <w:p w:rsidR="009A02B4" w:rsidRPr="001F12C6" w:rsidRDefault="009A02B4" w:rsidP="001F12C6">
            <w:pPr>
              <w:pStyle w:val="CSMLS-Body"/>
            </w:pPr>
            <w:r w:rsidRPr="00BD7E08">
              <w:rPr>
                <w:noProof/>
              </w:rPr>
              <w:t>Long</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Standard funds for clinical placements</w:t>
            </w:r>
          </w:p>
        </w:tc>
        <w:tc>
          <w:tcPr>
            <w:tcW w:w="3117" w:type="dxa"/>
          </w:tcPr>
          <w:p w:rsidR="009A02B4" w:rsidRPr="001F12C6" w:rsidRDefault="009A02B4" w:rsidP="001F12C6">
            <w:pPr>
              <w:pStyle w:val="CSMLS-Body"/>
            </w:pPr>
            <w:r w:rsidRPr="001F12C6">
              <w:t>Somewhat difficult</w:t>
            </w:r>
          </w:p>
        </w:tc>
        <w:tc>
          <w:tcPr>
            <w:tcW w:w="3117" w:type="dxa"/>
          </w:tcPr>
          <w:p w:rsidR="009A02B4" w:rsidRPr="001F12C6" w:rsidRDefault="009A02B4" w:rsidP="001F12C6">
            <w:pPr>
              <w:pStyle w:val="CSMLS-Body"/>
            </w:pPr>
            <w:r w:rsidRPr="00BD7E08">
              <w:rPr>
                <w:noProof/>
              </w:rPr>
              <w:t>Medium</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Vendors funding students</w:t>
            </w:r>
          </w:p>
        </w:tc>
        <w:tc>
          <w:tcPr>
            <w:tcW w:w="3117" w:type="dxa"/>
          </w:tcPr>
          <w:p w:rsidR="009A02B4" w:rsidRPr="001F12C6" w:rsidRDefault="001544FB" w:rsidP="001F12C6">
            <w:pPr>
              <w:pStyle w:val="CSMLS-Body"/>
            </w:pPr>
            <w:r>
              <w:t>Hard</w:t>
            </w:r>
          </w:p>
        </w:tc>
        <w:tc>
          <w:tcPr>
            <w:tcW w:w="3117" w:type="dxa"/>
          </w:tcPr>
          <w:p w:rsidR="009A02B4" w:rsidRPr="001F12C6" w:rsidRDefault="009A02B4" w:rsidP="001F12C6">
            <w:pPr>
              <w:pStyle w:val="CSMLS-Body"/>
            </w:pPr>
            <w:r w:rsidRPr="00BD7E08">
              <w:rPr>
                <w:noProof/>
              </w:rPr>
              <w:t>Long</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Retired MLTs as preceptors</w:t>
            </w:r>
          </w:p>
        </w:tc>
        <w:tc>
          <w:tcPr>
            <w:tcW w:w="3117" w:type="dxa"/>
          </w:tcPr>
          <w:p w:rsidR="009A02B4" w:rsidRPr="001F12C6" w:rsidRDefault="009A02B4" w:rsidP="001F12C6">
            <w:pPr>
              <w:pStyle w:val="CSMLS-Body"/>
            </w:pPr>
            <w:r w:rsidRPr="001F12C6">
              <w:t>Somewhat difficult (licensing)</w:t>
            </w:r>
          </w:p>
        </w:tc>
        <w:tc>
          <w:tcPr>
            <w:tcW w:w="3117" w:type="dxa"/>
          </w:tcPr>
          <w:p w:rsidR="009A02B4" w:rsidRPr="001F12C6" w:rsidRDefault="009A02B4" w:rsidP="001F12C6">
            <w:pPr>
              <w:pStyle w:val="CSMLS-Body"/>
            </w:pPr>
            <w:r w:rsidRPr="00BD7E08">
              <w:rPr>
                <w:noProof/>
              </w:rPr>
              <w:t>Medium</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Time-to-competency evaluation</w:t>
            </w:r>
          </w:p>
        </w:tc>
        <w:tc>
          <w:tcPr>
            <w:tcW w:w="3117" w:type="dxa"/>
          </w:tcPr>
          <w:p w:rsidR="009A02B4" w:rsidRPr="001F12C6" w:rsidRDefault="009A02B4" w:rsidP="001F12C6">
            <w:pPr>
              <w:pStyle w:val="CSMLS-Body"/>
            </w:pPr>
            <w:r w:rsidRPr="001F12C6">
              <w:t>Easy</w:t>
            </w:r>
          </w:p>
        </w:tc>
        <w:tc>
          <w:tcPr>
            <w:tcW w:w="3117" w:type="dxa"/>
          </w:tcPr>
          <w:p w:rsidR="009A02B4" w:rsidRPr="001F12C6" w:rsidRDefault="009A02B4" w:rsidP="001F12C6">
            <w:pPr>
              <w:pStyle w:val="CSMLS-Body"/>
            </w:pPr>
            <w:r w:rsidRPr="00BD7E08">
              <w:rPr>
                <w:noProof/>
              </w:rPr>
              <w:t>Short</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Student-focused assignment of practicum</w:t>
            </w:r>
          </w:p>
        </w:tc>
        <w:tc>
          <w:tcPr>
            <w:tcW w:w="3117" w:type="dxa"/>
          </w:tcPr>
          <w:p w:rsidR="009A02B4" w:rsidRPr="001F12C6" w:rsidRDefault="009A02B4" w:rsidP="001F12C6">
            <w:pPr>
              <w:pStyle w:val="CSMLS-Body"/>
            </w:pPr>
            <w:r w:rsidRPr="001F12C6">
              <w:t>Easy</w:t>
            </w:r>
          </w:p>
        </w:tc>
        <w:tc>
          <w:tcPr>
            <w:tcW w:w="3117" w:type="dxa"/>
          </w:tcPr>
          <w:p w:rsidR="009A02B4" w:rsidRPr="001F12C6" w:rsidRDefault="009A02B4" w:rsidP="001F12C6">
            <w:pPr>
              <w:pStyle w:val="CSMLS-Body"/>
            </w:pPr>
            <w:r w:rsidRPr="00BD7E08">
              <w:rPr>
                <w:noProof/>
              </w:rPr>
              <w:t>Short</w:t>
            </w:r>
            <w:r w:rsidR="00AE728E" w:rsidRPr="00BD7E08">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Standard practicum document</w:t>
            </w:r>
          </w:p>
        </w:tc>
        <w:tc>
          <w:tcPr>
            <w:tcW w:w="3117" w:type="dxa"/>
          </w:tcPr>
          <w:p w:rsidR="009A02B4" w:rsidRPr="001F12C6" w:rsidRDefault="009A02B4" w:rsidP="001F12C6">
            <w:pPr>
              <w:pStyle w:val="CSMLS-Body"/>
            </w:pPr>
            <w:r w:rsidRPr="001F12C6">
              <w:t>Easy</w:t>
            </w:r>
          </w:p>
        </w:tc>
        <w:tc>
          <w:tcPr>
            <w:tcW w:w="3117" w:type="dxa"/>
          </w:tcPr>
          <w:p w:rsidR="009A02B4" w:rsidRPr="001F12C6" w:rsidRDefault="009A02B4" w:rsidP="001F12C6">
            <w:pPr>
              <w:pStyle w:val="CSMLS-Body"/>
            </w:pPr>
            <w:r w:rsidRPr="00C42F4A">
              <w:rPr>
                <w:noProof/>
              </w:rPr>
              <w:t>Short</w:t>
            </w:r>
            <w:r w:rsidR="00AE728E" w:rsidRPr="00C42F4A">
              <w:rPr>
                <w:noProof/>
              </w:rPr>
              <w:t xml:space="preserve"> term</w:t>
            </w:r>
          </w:p>
        </w:tc>
      </w:tr>
      <w:tr w:rsidR="009A02B4" w:rsidTr="00AE728E">
        <w:tc>
          <w:tcPr>
            <w:tcW w:w="3116" w:type="dxa"/>
            <w:shd w:val="clear" w:color="auto" w:fill="DBE5F1" w:themeFill="accent1" w:themeFillTint="33"/>
          </w:tcPr>
          <w:p w:rsidR="009A02B4" w:rsidRPr="001F12C6" w:rsidRDefault="009A02B4" w:rsidP="001F12C6">
            <w:pPr>
              <w:pStyle w:val="CSMLS-Body"/>
            </w:pPr>
            <w:r w:rsidRPr="001F12C6">
              <w:t>Standard length of academic programs</w:t>
            </w:r>
          </w:p>
        </w:tc>
        <w:tc>
          <w:tcPr>
            <w:tcW w:w="3117" w:type="dxa"/>
          </w:tcPr>
          <w:p w:rsidR="009A02B4" w:rsidRPr="001F12C6" w:rsidRDefault="009A02B4" w:rsidP="001F12C6">
            <w:pPr>
              <w:pStyle w:val="CSMLS-Body"/>
            </w:pPr>
            <w:r w:rsidRPr="001F12C6">
              <w:t>Hard</w:t>
            </w:r>
          </w:p>
        </w:tc>
        <w:tc>
          <w:tcPr>
            <w:tcW w:w="3117" w:type="dxa"/>
          </w:tcPr>
          <w:p w:rsidR="009A02B4" w:rsidRPr="001F12C6" w:rsidRDefault="0007795F" w:rsidP="001F12C6">
            <w:pPr>
              <w:pStyle w:val="CSMLS-Body"/>
            </w:pPr>
            <w:r w:rsidRPr="00C42F4A">
              <w:rPr>
                <w:noProof/>
              </w:rPr>
              <w:t>L</w:t>
            </w:r>
            <w:r w:rsidR="009A02B4" w:rsidRPr="00C42F4A">
              <w:rPr>
                <w:noProof/>
              </w:rPr>
              <w:t>ong</w:t>
            </w:r>
            <w:r w:rsidR="00AE728E" w:rsidRPr="00C42F4A">
              <w:rPr>
                <w:noProof/>
              </w:rPr>
              <w:t xml:space="preserve"> term</w:t>
            </w:r>
          </w:p>
        </w:tc>
      </w:tr>
      <w:tr w:rsidR="0007795F" w:rsidTr="00AE728E">
        <w:tc>
          <w:tcPr>
            <w:tcW w:w="3116" w:type="dxa"/>
            <w:shd w:val="clear" w:color="auto" w:fill="DBE5F1" w:themeFill="accent1" w:themeFillTint="33"/>
          </w:tcPr>
          <w:p w:rsidR="0007795F" w:rsidRPr="001F12C6" w:rsidRDefault="00AE728E" w:rsidP="001F12C6">
            <w:pPr>
              <w:pStyle w:val="CSMLS-Body"/>
            </w:pPr>
            <w:r w:rsidRPr="001F12C6">
              <w:t xml:space="preserve">Simulation period close in time to clinical practice </w:t>
            </w:r>
            <w:r w:rsidR="001544FB">
              <w:lastRenderedPageBreak/>
              <w:t>(make the students responsible</w:t>
            </w:r>
            <w:r w:rsidRPr="001F12C6">
              <w:t>)</w:t>
            </w:r>
          </w:p>
        </w:tc>
        <w:tc>
          <w:tcPr>
            <w:tcW w:w="3117" w:type="dxa"/>
          </w:tcPr>
          <w:p w:rsidR="0007795F" w:rsidRPr="001F12C6" w:rsidRDefault="00AE728E" w:rsidP="001F12C6">
            <w:pPr>
              <w:pStyle w:val="CSMLS-Body"/>
            </w:pPr>
            <w:r w:rsidRPr="001F12C6">
              <w:lastRenderedPageBreak/>
              <w:t>Somewhat difficult</w:t>
            </w:r>
          </w:p>
        </w:tc>
        <w:tc>
          <w:tcPr>
            <w:tcW w:w="3117" w:type="dxa"/>
          </w:tcPr>
          <w:p w:rsidR="0007795F" w:rsidRPr="001F12C6" w:rsidRDefault="00AE728E" w:rsidP="001F12C6">
            <w:pPr>
              <w:pStyle w:val="CSMLS-Body"/>
            </w:pPr>
            <w:r w:rsidRPr="00BD7E08">
              <w:rPr>
                <w:noProof/>
              </w:rPr>
              <w:t>Short term</w:t>
            </w:r>
          </w:p>
        </w:tc>
      </w:tr>
      <w:tr w:rsidR="00AE728E" w:rsidTr="00AE728E">
        <w:tc>
          <w:tcPr>
            <w:tcW w:w="3116" w:type="dxa"/>
            <w:shd w:val="clear" w:color="auto" w:fill="DBE5F1" w:themeFill="accent1" w:themeFillTint="33"/>
          </w:tcPr>
          <w:p w:rsidR="00AE728E" w:rsidRPr="001F12C6" w:rsidRDefault="00AE728E" w:rsidP="001F12C6">
            <w:pPr>
              <w:pStyle w:val="CSMLS-Body"/>
            </w:pPr>
            <w:r w:rsidRPr="001F12C6">
              <w:t>Teach students to communicate assertively (simulation?)</w:t>
            </w:r>
          </w:p>
        </w:tc>
        <w:tc>
          <w:tcPr>
            <w:tcW w:w="3117" w:type="dxa"/>
          </w:tcPr>
          <w:p w:rsidR="00AE728E" w:rsidRPr="001F12C6" w:rsidRDefault="00AE728E" w:rsidP="001F12C6">
            <w:pPr>
              <w:pStyle w:val="CSMLS-Body"/>
            </w:pPr>
            <w:r w:rsidRPr="001F12C6">
              <w:t>Easy</w:t>
            </w:r>
          </w:p>
        </w:tc>
        <w:tc>
          <w:tcPr>
            <w:tcW w:w="3117" w:type="dxa"/>
          </w:tcPr>
          <w:p w:rsidR="00AE728E" w:rsidRPr="001F12C6" w:rsidRDefault="00AE728E" w:rsidP="001F12C6">
            <w:pPr>
              <w:pStyle w:val="CSMLS-Body"/>
            </w:pPr>
            <w:r w:rsidRPr="00C42F4A">
              <w:rPr>
                <w:noProof/>
              </w:rPr>
              <w:t>Short term</w:t>
            </w:r>
          </w:p>
        </w:tc>
      </w:tr>
      <w:tr w:rsidR="00AE728E" w:rsidTr="00AE728E">
        <w:tc>
          <w:tcPr>
            <w:tcW w:w="3116" w:type="dxa"/>
            <w:shd w:val="clear" w:color="auto" w:fill="DBE5F1" w:themeFill="accent1" w:themeFillTint="33"/>
          </w:tcPr>
          <w:p w:rsidR="00AE728E" w:rsidRPr="001F12C6" w:rsidRDefault="00AE728E" w:rsidP="001F12C6">
            <w:pPr>
              <w:pStyle w:val="CSMLS-Body"/>
            </w:pPr>
            <w:r w:rsidRPr="001F12C6">
              <w:t>Understand difference between good and bad behavior as a student (soft skills)</w:t>
            </w:r>
          </w:p>
        </w:tc>
        <w:tc>
          <w:tcPr>
            <w:tcW w:w="3117" w:type="dxa"/>
          </w:tcPr>
          <w:p w:rsidR="00AE728E" w:rsidRPr="001F12C6" w:rsidRDefault="00AE728E" w:rsidP="001F12C6">
            <w:pPr>
              <w:pStyle w:val="CSMLS-Body"/>
            </w:pPr>
            <w:r w:rsidRPr="001F12C6">
              <w:t>Easy</w:t>
            </w:r>
          </w:p>
        </w:tc>
        <w:tc>
          <w:tcPr>
            <w:tcW w:w="3117" w:type="dxa"/>
          </w:tcPr>
          <w:p w:rsidR="00AE728E" w:rsidRPr="001F12C6" w:rsidRDefault="00AE728E" w:rsidP="001F12C6">
            <w:pPr>
              <w:pStyle w:val="CSMLS-Body"/>
            </w:pPr>
            <w:r w:rsidRPr="00C42F4A">
              <w:rPr>
                <w:noProof/>
              </w:rPr>
              <w:t>Short term</w:t>
            </w:r>
          </w:p>
        </w:tc>
      </w:tr>
    </w:tbl>
    <w:p w:rsidR="00CE4868" w:rsidRDefault="00CE4868" w:rsidP="001F12C6">
      <w:pPr>
        <w:pStyle w:val="CSMLS-Body"/>
      </w:pPr>
    </w:p>
    <w:p w:rsidR="00CE4868" w:rsidRDefault="00CE4868" w:rsidP="005B3FB5">
      <w:pPr>
        <w:pStyle w:val="Heading3"/>
      </w:pPr>
    </w:p>
    <w:p w:rsidR="00827599" w:rsidRPr="00827599" w:rsidRDefault="00827599" w:rsidP="005B3FB5">
      <w:pPr>
        <w:pStyle w:val="Heading3"/>
      </w:pPr>
      <w:bookmarkStart w:id="41" w:name="_Toc491077415"/>
      <w:r>
        <w:t>Employer and Educator Panel</w:t>
      </w:r>
      <w:bookmarkEnd w:id="41"/>
    </w:p>
    <w:p w:rsidR="00E7027A" w:rsidRDefault="00E7027A" w:rsidP="00FF64B6">
      <w:pPr>
        <w:pStyle w:val="CSMLS-Body"/>
      </w:pPr>
    </w:p>
    <w:p w:rsidR="00827599" w:rsidRPr="00A12E76" w:rsidRDefault="00FF64B6" w:rsidP="00FF64B6">
      <w:pPr>
        <w:pStyle w:val="CSMLS-Body"/>
      </w:pPr>
      <w:r>
        <w:t xml:space="preserve">For this panel, three academic and three employer representatives were gathered to discuss their </w:t>
      </w:r>
      <w:r w:rsidR="001544FB">
        <w:t>perspectives</w:t>
      </w:r>
      <w:r>
        <w:t xml:space="preserve"> </w:t>
      </w:r>
      <w:r w:rsidR="005B3FB5">
        <w:t xml:space="preserve">in regards to </w:t>
      </w:r>
      <w:r>
        <w:t xml:space="preserve">the </w:t>
      </w:r>
      <w:r w:rsidR="005B3FB5">
        <w:t xml:space="preserve">future of </w:t>
      </w:r>
      <w:r>
        <w:t xml:space="preserve">clinical placement models, the type of changes that </w:t>
      </w:r>
      <w:r w:rsidR="001544FB">
        <w:t>are</w:t>
      </w:r>
      <w:r>
        <w:t xml:space="preserve"> coming in the future which may impact this, the value they placed in simulation to help transform su</w:t>
      </w:r>
      <w:r w:rsidR="005B3FB5">
        <w:t>ch models to increase workforce</w:t>
      </w:r>
      <w:r>
        <w:t xml:space="preserve"> and the requirements needed to achieve this. </w:t>
      </w:r>
      <w:r w:rsidR="008D4154">
        <w:t xml:space="preserve">The panelists were </w:t>
      </w:r>
      <w:r w:rsidR="005B3FB5">
        <w:t xml:space="preserve">chosen because </w:t>
      </w:r>
      <w:r w:rsidR="001544FB">
        <w:t xml:space="preserve">of </w:t>
      </w:r>
      <w:r w:rsidR="005B3FB5">
        <w:t xml:space="preserve">the </w:t>
      </w:r>
      <w:r w:rsidR="008D4154">
        <w:t>variety in work experience</w:t>
      </w:r>
      <w:r w:rsidR="005B3FB5">
        <w:t xml:space="preserve">, geographical </w:t>
      </w:r>
      <w:r w:rsidR="005B3FB5" w:rsidRPr="00BD7E08">
        <w:rPr>
          <w:noProof/>
        </w:rPr>
        <w:t>diversity</w:t>
      </w:r>
      <w:r w:rsidR="006A2F45">
        <w:t xml:space="preserve"> and </w:t>
      </w:r>
      <w:r w:rsidR="008D4154">
        <w:t xml:space="preserve">exposure to </w:t>
      </w:r>
      <w:r w:rsidR="006A2F45">
        <w:t xml:space="preserve">simulation, </w:t>
      </w:r>
      <w:r w:rsidR="008D4154">
        <w:t xml:space="preserve">allowing for </w:t>
      </w:r>
      <w:r w:rsidR="001544FB">
        <w:t xml:space="preserve">multiple </w:t>
      </w:r>
      <w:r w:rsidR="008D4154">
        <w:t>opinion</w:t>
      </w:r>
      <w:r w:rsidR="005B3FB5">
        <w:t>s</w:t>
      </w:r>
      <w:r w:rsidR="008D4154">
        <w:t xml:space="preserve"> to </w:t>
      </w:r>
      <w:r w:rsidR="005B3FB5">
        <w:t xml:space="preserve">be </w:t>
      </w:r>
      <w:r w:rsidR="006A2F45">
        <w:t xml:space="preserve">explored. </w:t>
      </w:r>
      <w:r w:rsidRPr="00A12E76">
        <w:t>The panel included:</w:t>
      </w:r>
    </w:p>
    <w:p w:rsidR="00FF64B6" w:rsidRPr="00A12E76" w:rsidRDefault="00FF64B6" w:rsidP="00A12E76">
      <w:pPr>
        <w:pStyle w:val="CSMLS-Body"/>
        <w:numPr>
          <w:ilvl w:val="0"/>
          <w:numId w:val="4"/>
        </w:numPr>
      </w:pPr>
      <w:r w:rsidRPr="00A12E76">
        <w:t xml:space="preserve">Norma Page, </w:t>
      </w:r>
      <w:r w:rsidR="00A12E76" w:rsidRPr="00A12E76">
        <w:t>Vice President, Clinical Operations at DynaLIFE Medical Labs</w:t>
      </w:r>
    </w:p>
    <w:p w:rsidR="00FF64B6" w:rsidRPr="00A12E76" w:rsidRDefault="00FF64B6" w:rsidP="00A12E76">
      <w:pPr>
        <w:pStyle w:val="CSMLS-Body"/>
        <w:numPr>
          <w:ilvl w:val="0"/>
          <w:numId w:val="4"/>
        </w:numPr>
      </w:pPr>
      <w:r w:rsidRPr="00A12E76">
        <w:t>Julien</w:t>
      </w:r>
      <w:r w:rsidR="00A12E76" w:rsidRPr="00A12E76">
        <w:t xml:space="preserve"> Pho</w:t>
      </w:r>
      <w:r w:rsidRPr="00A12E76">
        <w:t xml:space="preserve">, </w:t>
      </w:r>
      <w:r w:rsidR="00A12E76" w:rsidRPr="00A12E76">
        <w:t xml:space="preserve">Learning and Development Specialist, Department of Quality and Regulatory Affairs, and </w:t>
      </w:r>
      <w:r w:rsidR="00AB67BD" w:rsidRPr="001F12C6">
        <w:rPr>
          <w:noProof/>
        </w:rPr>
        <w:t>s</w:t>
      </w:r>
      <w:r w:rsidR="00A12E76" w:rsidRPr="001F12C6">
        <w:rPr>
          <w:noProof/>
        </w:rPr>
        <w:t>tudent</w:t>
      </w:r>
      <w:r w:rsidR="00A12E76" w:rsidRPr="00A12E76">
        <w:t xml:space="preserve"> Clinical Coordinator for LifeLabs </w:t>
      </w:r>
    </w:p>
    <w:p w:rsidR="00FF64B6" w:rsidRPr="00A12E76" w:rsidRDefault="00FF64B6" w:rsidP="00A12E76">
      <w:pPr>
        <w:pStyle w:val="CSMLS-Body"/>
        <w:numPr>
          <w:ilvl w:val="0"/>
          <w:numId w:val="4"/>
        </w:numPr>
      </w:pPr>
      <w:r w:rsidRPr="00A12E76">
        <w:t xml:space="preserve">David Moore, </w:t>
      </w:r>
      <w:r w:rsidR="00A12E76" w:rsidRPr="00A12E76">
        <w:t xml:space="preserve">Director, Upper River Valley Health Zone of Horizon Health Network </w:t>
      </w:r>
    </w:p>
    <w:p w:rsidR="00FF64B6" w:rsidRPr="00A12E76" w:rsidRDefault="00FF64B6" w:rsidP="00A12E76">
      <w:pPr>
        <w:pStyle w:val="CSMLS-Body"/>
        <w:numPr>
          <w:ilvl w:val="0"/>
          <w:numId w:val="4"/>
        </w:numPr>
      </w:pPr>
      <w:r w:rsidRPr="00A12E76">
        <w:t xml:space="preserve">Jim Tsourgiannis, </w:t>
      </w:r>
      <w:r w:rsidR="00A12E76" w:rsidRPr="00A12E76">
        <w:t xml:space="preserve">Laboratory Services Manager, guest lecturer and Continuing Education Instructor at the </w:t>
      </w:r>
      <w:r w:rsidRPr="00A12E76">
        <w:t>Michener Institute of Education at UHN</w:t>
      </w:r>
    </w:p>
    <w:p w:rsidR="00FF64B6" w:rsidRPr="00A12E76" w:rsidRDefault="00FF64B6" w:rsidP="00A12E76">
      <w:pPr>
        <w:pStyle w:val="CSMLS-Body"/>
        <w:numPr>
          <w:ilvl w:val="0"/>
          <w:numId w:val="4"/>
        </w:numPr>
      </w:pPr>
      <w:r w:rsidRPr="00A12E76">
        <w:t xml:space="preserve">William (Bill) </w:t>
      </w:r>
      <w:r w:rsidR="00A12E76" w:rsidRPr="00A12E76">
        <w:t>Younger</w:t>
      </w:r>
      <w:r w:rsidRPr="00A12E76">
        <w:t xml:space="preserve">, </w:t>
      </w:r>
      <w:r w:rsidR="00A12E76" w:rsidRPr="00A12E76">
        <w:t xml:space="preserve">retired Chair of Allied Health Sciences and current consultant for </w:t>
      </w:r>
      <w:r w:rsidRPr="00A12E76">
        <w:t>Red River College</w:t>
      </w:r>
    </w:p>
    <w:p w:rsidR="00FF64B6" w:rsidRPr="00A12E76" w:rsidRDefault="00FF64B6" w:rsidP="00FF64B6">
      <w:pPr>
        <w:pStyle w:val="CSMLS-Body"/>
        <w:numPr>
          <w:ilvl w:val="0"/>
          <w:numId w:val="4"/>
        </w:numPr>
      </w:pPr>
      <w:r w:rsidRPr="00A12E76">
        <w:t xml:space="preserve">Lisa Purdy, Associate Professor </w:t>
      </w:r>
      <w:r w:rsidRPr="00BD7E08">
        <w:rPr>
          <w:noProof/>
        </w:rPr>
        <w:t>in</w:t>
      </w:r>
      <w:r w:rsidRPr="00A12E76">
        <w:t xml:space="preserve"> Laboratory Medicine &amp; Pathology at the University of Alberta and Director of the BSc in Med</w:t>
      </w:r>
      <w:r w:rsidR="00A12E76" w:rsidRPr="00A12E76">
        <w:t>ical Laboratory Science program</w:t>
      </w:r>
    </w:p>
    <w:p w:rsidR="000B63E7" w:rsidRDefault="000B63E7" w:rsidP="00ED6928">
      <w:pPr>
        <w:pStyle w:val="CSMLS-Body"/>
      </w:pPr>
      <w:r>
        <w:rPr>
          <w:noProof/>
        </w:rPr>
        <w:lastRenderedPageBreak/>
        <w:drawing>
          <wp:inline distT="0" distB="0" distL="0" distR="0" wp14:anchorId="635463DD" wp14:editId="3787EE3A">
            <wp:extent cx="5943600" cy="3962400"/>
            <wp:effectExtent l="0" t="0" r="0" b="0"/>
            <wp:docPr id="6" name="Picture 6" descr="M:\Z Publications\CJMLS\2017-VOL-79\Summer\Photos\Employer Forum\IMG_9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Z Publications\CJMLS\2017-VOL-79\Summer\Photos\Employer Forum\IMG_928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B63E7" w:rsidRPr="000B63E7" w:rsidRDefault="000B63E7" w:rsidP="00ED6928">
      <w:pPr>
        <w:pStyle w:val="CSMLS-Body"/>
        <w:rPr>
          <w:rFonts w:ascii="Century Gothic" w:hAnsi="Century Gothic"/>
          <w:color w:val="808080" w:themeColor="background1" w:themeShade="80"/>
        </w:rPr>
      </w:pPr>
      <w:r w:rsidRPr="000B63E7">
        <w:rPr>
          <w:rFonts w:ascii="Century Gothic" w:hAnsi="Century Gothic"/>
          <w:color w:val="808080" w:themeColor="background1" w:themeShade="80"/>
        </w:rPr>
        <w:t>Rae Gropper facilitating the panel discussion which included audience participation.</w:t>
      </w:r>
    </w:p>
    <w:p w:rsidR="000B63E7" w:rsidRDefault="000B63E7" w:rsidP="00ED6928">
      <w:pPr>
        <w:pStyle w:val="CSMLS-Body"/>
      </w:pPr>
    </w:p>
    <w:p w:rsidR="00827599" w:rsidRDefault="00ED6928" w:rsidP="00ED6928">
      <w:pPr>
        <w:pStyle w:val="CSMLS-Body"/>
      </w:pPr>
      <w:r>
        <w:t>Panelist questions were derived prior to the event but modified based on the content from the small group discussions and general audience comments to ensure extrapolation of ideas populated throughout the day.</w:t>
      </w:r>
      <w:r w:rsidR="00FE2350">
        <w:t xml:space="preserve"> The following question</w:t>
      </w:r>
      <w:r w:rsidR="00AB40C9">
        <w:t>s</w:t>
      </w:r>
      <w:r w:rsidR="001544FB">
        <w:t xml:space="preserve"> in blue</w:t>
      </w:r>
      <w:r w:rsidR="00FE2350">
        <w:t xml:space="preserve"> are </w:t>
      </w:r>
      <w:r w:rsidR="00AB40C9">
        <w:t xml:space="preserve">noted </w:t>
      </w:r>
      <w:r w:rsidR="00FE2350">
        <w:t xml:space="preserve">for </w:t>
      </w:r>
      <w:r w:rsidR="001544FB">
        <w:t xml:space="preserve">a general </w:t>
      </w:r>
      <w:r w:rsidR="00FE2350">
        <w:t>reference to those that were asked</w:t>
      </w:r>
      <w:r w:rsidR="001544FB">
        <w:t xml:space="preserve"> at the time of the panel</w:t>
      </w:r>
      <w:r w:rsidR="00FE2350">
        <w:t>.</w:t>
      </w:r>
    </w:p>
    <w:p w:rsidR="00FE2350" w:rsidRPr="00AB67BD" w:rsidRDefault="00FE2350" w:rsidP="00AB67BD">
      <w:pPr>
        <w:pStyle w:val="CSMLS-Body"/>
        <w:ind w:left="720"/>
        <w:rPr>
          <w:i/>
          <w:color w:val="1F497D" w:themeColor="text2"/>
        </w:rPr>
      </w:pPr>
      <w:r w:rsidRPr="00AB67BD">
        <w:rPr>
          <w:i/>
          <w:color w:val="1F497D" w:themeColor="text2"/>
        </w:rPr>
        <w:t xml:space="preserve">From the survey results discussed this morning, we can see (for the most part) that programs are obtaining clinical placement spots for their students. However, there were comments that indicate it can be difficult sometimes to obtain the spots and that there is a desire to ensure the quality of those placements goes beyond satisfactory.  </w:t>
      </w:r>
    </w:p>
    <w:p w:rsidR="00FE2350" w:rsidRPr="00AB67BD" w:rsidRDefault="00FE2350" w:rsidP="00AB67BD">
      <w:pPr>
        <w:pStyle w:val="CSMLS-Body"/>
        <w:ind w:left="720"/>
        <w:rPr>
          <w:i/>
          <w:color w:val="1F497D" w:themeColor="text2"/>
        </w:rPr>
      </w:pPr>
      <w:r w:rsidRPr="00AB67BD">
        <w:rPr>
          <w:i/>
          <w:color w:val="1F497D" w:themeColor="text2"/>
        </w:rPr>
        <w:t>Knowing that clinical placement sites represent a bottleneck for getting students into the workforce faster, and thinking about the solutions we heard from our small group discussions, what are the most tangible ways to reduce clinical hours or increase the number of students you receive in the clinical setting over the next 2 -3 years?</w:t>
      </w:r>
    </w:p>
    <w:p w:rsidR="00501B6C" w:rsidRDefault="00FE2350" w:rsidP="00ED6928">
      <w:pPr>
        <w:pStyle w:val="CSMLS-Body"/>
      </w:pPr>
      <w:r>
        <w:t xml:space="preserve">Panelists were keen to discuss the concept </w:t>
      </w:r>
      <w:r w:rsidR="00595D00">
        <w:t>of increasing</w:t>
      </w:r>
      <w:r>
        <w:t xml:space="preserve"> communication </w:t>
      </w:r>
      <w:r w:rsidR="00595D00">
        <w:t>to build</w:t>
      </w:r>
      <w:r w:rsidR="00271607">
        <w:t xml:space="preserve"> stronger relationships </w:t>
      </w:r>
      <w:r>
        <w:t xml:space="preserve">between educators and employers, given that this is the key concept </w:t>
      </w:r>
      <w:r w:rsidR="001544FB">
        <w:t xml:space="preserve">for </w:t>
      </w:r>
      <w:r>
        <w:t>change management. For example, to increase simulation use within academic programs the community needs to share their knowledge and experience with one another to support efficient use of resources during times of fiscal constraint.</w:t>
      </w:r>
      <w:r w:rsidR="002F3BCA">
        <w:t xml:space="preserve"> Also, there needs to be direct discussion around the needs of local clinical sites about </w:t>
      </w:r>
      <w:r w:rsidR="00501B6C">
        <w:t xml:space="preserve">the topics that </w:t>
      </w:r>
      <w:r w:rsidR="00501B6C" w:rsidRPr="00AB67BD">
        <w:rPr>
          <w:noProof/>
        </w:rPr>
        <w:t>are not require</w:t>
      </w:r>
      <w:r w:rsidR="00AB67BD">
        <w:rPr>
          <w:noProof/>
        </w:rPr>
        <w:t>d</w:t>
      </w:r>
      <w:r w:rsidR="00501B6C">
        <w:t xml:space="preserve"> to be taught fully within the clinical environment. It was not perceived that a national standard could be created on what this should or should not include due to the flexible models that </w:t>
      </w:r>
      <w:r w:rsidR="00501B6C" w:rsidRPr="00AB67BD">
        <w:rPr>
          <w:noProof/>
        </w:rPr>
        <w:t>ha</w:t>
      </w:r>
      <w:r w:rsidR="00AB67BD">
        <w:rPr>
          <w:noProof/>
        </w:rPr>
        <w:t>ve</w:t>
      </w:r>
      <w:r w:rsidR="00501B6C">
        <w:t xml:space="preserve"> been built around accreditation for competencies; however, guidance documents and information sharing are important.</w:t>
      </w:r>
      <w:r>
        <w:t xml:space="preserve"> </w:t>
      </w:r>
      <w:r w:rsidR="002A11E7">
        <w:t xml:space="preserve">Discussions on how to measure what should replace clinical hours and how much this ratio </w:t>
      </w:r>
      <w:r w:rsidR="002A11E7" w:rsidRPr="00BD7E08">
        <w:rPr>
          <w:noProof/>
        </w:rPr>
        <w:t>represent</w:t>
      </w:r>
      <w:r w:rsidR="002A11E7">
        <w:t xml:space="preserve"> </w:t>
      </w:r>
      <w:r w:rsidR="00C42F4A">
        <w:rPr>
          <w:noProof/>
        </w:rPr>
        <w:t>were</w:t>
      </w:r>
      <w:r w:rsidR="002A11E7">
        <w:t xml:space="preserve"> considered a gap in information that </w:t>
      </w:r>
      <w:r w:rsidR="002A11E7">
        <w:lastRenderedPageBreak/>
        <w:t>would be useful (1 clinical placement hour: 1 simulation hour vs. 1 clinical placement hour: 0.5 simulation hour).</w:t>
      </w:r>
    </w:p>
    <w:p w:rsidR="00501B6C" w:rsidRDefault="00E91BE4" w:rsidP="00ED6928">
      <w:pPr>
        <w:pStyle w:val="CSMLS-Body"/>
      </w:pPr>
      <w:r w:rsidRPr="000B63E7">
        <w:rPr>
          <w:noProof/>
          <w:szCs w:val="22"/>
        </w:rPr>
        <mc:AlternateContent>
          <mc:Choice Requires="wpg">
            <w:drawing>
              <wp:anchor distT="0" distB="0" distL="228600" distR="228600" simplePos="0" relativeHeight="251666432" behindDoc="0" locked="0" layoutInCell="1" allowOverlap="1" wp14:anchorId="1FD31060" wp14:editId="7F27FCC0">
                <wp:simplePos x="0" y="0"/>
                <wp:positionH relativeFrom="margin">
                  <wp:align>left</wp:align>
                </wp:positionH>
                <wp:positionV relativeFrom="page">
                  <wp:posOffset>3010535</wp:posOffset>
                </wp:positionV>
                <wp:extent cx="5744845" cy="1552575"/>
                <wp:effectExtent l="0" t="0" r="8255" b="9525"/>
                <wp:wrapSquare wrapText="bothSides"/>
                <wp:docPr id="20" name="Group 20"/>
                <wp:cNvGraphicFramePr/>
                <a:graphic xmlns:a="http://schemas.openxmlformats.org/drawingml/2006/main">
                  <a:graphicData uri="http://schemas.microsoft.com/office/word/2010/wordprocessingGroup">
                    <wpg:wgp>
                      <wpg:cNvGrpSpPr/>
                      <wpg:grpSpPr>
                        <a:xfrm>
                          <a:off x="0" y="0"/>
                          <a:ext cx="5744845" cy="1552575"/>
                          <a:chOff x="0" y="0"/>
                          <a:chExt cx="3218688" cy="3716382"/>
                        </a:xfrm>
                      </wpg:grpSpPr>
                      <wps:wsp>
                        <wps:cNvPr id="21" name="Rectangle 21"/>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 name="Group 22"/>
                        <wpg:cNvGrpSpPr/>
                        <wpg:grpSpPr>
                          <a:xfrm>
                            <a:off x="0" y="19050"/>
                            <a:ext cx="2249424" cy="832104"/>
                            <a:chOff x="228600" y="0"/>
                            <a:chExt cx="1472184" cy="1024128"/>
                          </a:xfrm>
                        </wpg:grpSpPr>
                        <wps:wsp>
                          <wps:cNvPr id="23"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Text Box 25"/>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BE4" w:rsidRDefault="00E91BE4" w:rsidP="00E91BE4">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“To hear about how simulation is being approached in other areas is made me very optimist about what can be achieved, with very low cost in some areas. it does give me a better idea of what we can offer our students, either with partnership with other hospitals or other adjudication sites.”</w:t>
                              </w:r>
                            </w:p>
                            <w:p w:rsidR="00E91BE4" w:rsidRDefault="00E91BE4" w:rsidP="00E91BE4">
                              <w:pPr>
                                <w:pStyle w:val="NoSpacing"/>
                                <w:ind w:left="360"/>
                                <w:jc w:val="right"/>
                                <w:rPr>
                                  <w:rFonts w:ascii="Century Gothic" w:hAnsi="Century Gothic"/>
                                  <w:color w:val="4F81BD" w:themeColor="accent1"/>
                                  <w:sz w:val="20"/>
                                  <w:szCs w:val="20"/>
                                </w:rPr>
                              </w:pPr>
                            </w:p>
                            <w:p w:rsidR="00E91BE4" w:rsidRPr="0083303F" w:rsidRDefault="00E91BE4" w:rsidP="00E91BE4">
                              <w:pPr>
                                <w:pStyle w:val="NoSpacing"/>
                                <w:ind w:left="360"/>
                                <w:jc w:val="right"/>
                                <w:rPr>
                                  <w:rFonts w:ascii="Century Gothic" w:hAnsi="Century Gothic"/>
                                  <w:smallCaps/>
                                  <w:color w:val="4F81BD" w:themeColor="accent1"/>
                                  <w:sz w:val="20"/>
                                  <w:szCs w:val="20"/>
                                </w:rPr>
                              </w:pPr>
                              <w:r w:rsidRPr="00E91BE4">
                                <w:rPr>
                                  <w:rFonts w:ascii="Century Gothic" w:hAnsi="Century Gothic"/>
                                  <w:smallCaps/>
                                  <w:color w:val="4F81BD" w:themeColor="accent1"/>
                                  <w:sz w:val="20"/>
                                  <w:szCs w:val="20"/>
                                </w:rPr>
                                <w:t>Julien Pho</w:t>
                              </w:r>
                              <w:r w:rsidR="003E24DC">
                                <w:rPr>
                                  <w:rFonts w:ascii="Century Gothic" w:hAnsi="Century Gothic"/>
                                  <w:smallCaps/>
                                  <w:color w:val="4F81BD" w:themeColor="accent1"/>
                                  <w:sz w:val="20"/>
                                  <w:szCs w:val="20"/>
                                </w:rPr>
                                <w:t xml:space="preserve"> -</w:t>
                              </w:r>
                              <w:r w:rsidRPr="00E91BE4">
                                <w:rPr>
                                  <w:rFonts w:ascii="Century Gothic" w:hAnsi="Century Gothic"/>
                                  <w:smallCaps/>
                                  <w:color w:val="4F81BD" w:themeColor="accent1"/>
                                  <w:sz w:val="20"/>
                                  <w:szCs w:val="20"/>
                                </w:rPr>
                                <w:t xml:space="preserve"> Learning and Development Specialist, Department of Quality and Regulatory Affairs, and student Clinical Coordinator for LifeLabs</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D31060" id="Group 20" o:spid="_x0000_s1044" style="position:absolute;margin-left:0;margin-top:237.05pt;width:452.35pt;height:122.25pt;z-index:251666432;mso-wrap-distance-left:18pt;mso-wrap-distance-right:18pt;mso-position-horizontal:left;mso-position-horizontal-relative:margin;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">
                <v:rect id="Rectangle 21" o:spid="_x0000_s1045"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" fillcolor="white [3212]" stroked="f" strokeweight="2pt">
                  <v:fill opacity="0"/>
                </v:rect>
                <v:group id="Group 22" o:spid="_x0000_s1046"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Rectangle 10" o:spid="_x0000_s1047"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" path="m,l2240281,,1659256,222885,,822960,,xe" fillcolor="#4f81bd [3204]" stroked="f" strokeweight="2pt">
                    <v:path arrowok="t" o:connecttype="custom" o:connectlocs="0,0;1466258,0;1085979,274158;0,1012274;0,0" o:connectangles="0,0,0,0,0"/>
                  </v:shape>
                  <v:rect id="Rectangle 24" o:spid="_x0000_s1048"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" stroked="f" strokeweight="2pt">
                    <v:fill r:id="rId14" o:title="" recolor="t" rotate="t" type="frame"/>
                  </v:rect>
                </v:group>
                <v:shape id="Text Box 25" o:spid="_x0000_s1049"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" filled="f" stroked="f" strokeweight=".5pt">
                  <v:textbox inset="3.6pt,7.2pt,0,0">
                    <w:txbxContent>
                      <w:p w:rsidR="00E91BE4" w:rsidRDefault="00E91BE4" w:rsidP="00E91BE4">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“To hear about how simulation is being approached in other areas is made me very optimist about what can be achieved, with very low cost in some areas. it does give me a better idea of what we can offer our students, either with partnership with other hospitals or other adjudication sites.”</w:t>
                        </w:r>
                      </w:p>
                      <w:p w:rsidR="00E91BE4" w:rsidRDefault="00E91BE4" w:rsidP="00E91BE4">
                        <w:pPr>
                          <w:pStyle w:val="NoSpacing"/>
                          <w:ind w:left="360"/>
                          <w:jc w:val="right"/>
                          <w:rPr>
                            <w:rFonts w:ascii="Century Gothic" w:hAnsi="Century Gothic"/>
                            <w:color w:val="4F81BD" w:themeColor="accent1"/>
                            <w:sz w:val="20"/>
                            <w:szCs w:val="20"/>
                          </w:rPr>
                        </w:pPr>
                      </w:p>
                      <w:p w:rsidR="00E91BE4" w:rsidRPr="0083303F" w:rsidRDefault="00E91BE4" w:rsidP="00E91BE4">
                        <w:pPr>
                          <w:pStyle w:val="NoSpacing"/>
                          <w:ind w:left="360"/>
                          <w:jc w:val="right"/>
                          <w:rPr>
                            <w:rFonts w:ascii="Century Gothic" w:hAnsi="Century Gothic"/>
                            <w:smallCaps/>
                            <w:color w:val="4F81BD" w:themeColor="accent1"/>
                            <w:sz w:val="20"/>
                            <w:szCs w:val="20"/>
                          </w:rPr>
                        </w:pPr>
                        <w:r w:rsidRPr="00E91BE4">
                          <w:rPr>
                            <w:rFonts w:ascii="Century Gothic" w:hAnsi="Century Gothic"/>
                            <w:smallCaps/>
                            <w:color w:val="4F81BD" w:themeColor="accent1"/>
                            <w:sz w:val="20"/>
                            <w:szCs w:val="20"/>
                          </w:rPr>
                          <w:t>Julien Pho</w:t>
                        </w:r>
                        <w:r w:rsidR="003E24DC">
                          <w:rPr>
                            <w:rFonts w:ascii="Century Gothic" w:hAnsi="Century Gothic"/>
                            <w:smallCaps/>
                            <w:color w:val="4F81BD" w:themeColor="accent1"/>
                            <w:sz w:val="20"/>
                            <w:szCs w:val="20"/>
                          </w:rPr>
                          <w:t xml:space="preserve"> -</w:t>
                        </w:r>
                        <w:r w:rsidRPr="00E91BE4">
                          <w:rPr>
                            <w:rFonts w:ascii="Century Gothic" w:hAnsi="Century Gothic"/>
                            <w:smallCaps/>
                            <w:color w:val="4F81BD" w:themeColor="accent1"/>
                            <w:sz w:val="20"/>
                            <w:szCs w:val="20"/>
                          </w:rPr>
                          <w:t xml:space="preserve"> Learning and Development Specialist, Department of Quality and Regulatory Affairs, and student Clinical Coordinator for LifeLabs</w:t>
                        </w:r>
                      </w:p>
                    </w:txbxContent>
                  </v:textbox>
                </v:shape>
                <w10:wrap type="square" anchorx="margin" anchory="page"/>
              </v:group>
            </w:pict>
          </mc:Fallback>
        </mc:AlternateContent>
      </w:r>
      <w:r w:rsidR="00271607">
        <w:t xml:space="preserve">The concepts of </w:t>
      </w:r>
      <w:r w:rsidR="00271607" w:rsidRPr="00BD7E08">
        <w:rPr>
          <w:noProof/>
        </w:rPr>
        <w:t>student-centred</w:t>
      </w:r>
      <w:r w:rsidR="00271607">
        <w:t xml:space="preserve"> clinical placement models were discussed in relation to Judy Tran’s presentation, highlighting the necessary movement towards incorporating more students within decision making and feedback models, as well as the concept of increasing the investment in student training as they become excellent hires (seamless transition from training to employee), potentially saving the system time and resources.</w:t>
      </w:r>
      <w:r w:rsidR="00AB40C9">
        <w:t xml:space="preserve"> For example, weekly feedback from students increases the likelihood that educators will be aware of issues before something gets out of hand or is passed over. </w:t>
      </w:r>
      <w:r w:rsidR="00501B6C">
        <w:t>The panelist</w:t>
      </w:r>
      <w:r w:rsidR="001544FB">
        <w:t>s</w:t>
      </w:r>
      <w:r w:rsidR="00501B6C">
        <w:t xml:space="preserve"> recognized that the student experience as discussed in the Recent Graduate Survey and at the Educators Forum in 2016, </w:t>
      </w:r>
      <w:r w:rsidR="00AB67BD">
        <w:rPr>
          <w:noProof/>
        </w:rPr>
        <w:t>is</w:t>
      </w:r>
      <w:r w:rsidR="00501B6C">
        <w:t xml:space="preserve"> reflective of the current situation; albeit the information needs to continue to be disseminated to ensure that employers are aware of the degree to which this is occurring. </w:t>
      </w:r>
    </w:p>
    <w:p w:rsidR="00FE2350" w:rsidRDefault="00501B6C" w:rsidP="00ED6928">
      <w:pPr>
        <w:pStyle w:val="CSMLS-Body"/>
      </w:pPr>
      <w:r>
        <w:t>A great respect for the work of c</w:t>
      </w:r>
      <w:r w:rsidR="00271607">
        <w:t xml:space="preserve">linical preceptors </w:t>
      </w:r>
      <w:r>
        <w:t xml:space="preserve">was prominent within all discussions. The panels recognized the workforce shortages, changes in workload, and lack of dedicated time clinical preceptors are given to work with students. The group discussed the concept of it being hard for clinical preceptors to make students comfortable within the clinical </w:t>
      </w:r>
      <w:r w:rsidR="0071151A">
        <w:t>setting due</w:t>
      </w:r>
      <w:r>
        <w:t xml:space="preserve"> t</w:t>
      </w:r>
      <w:r w:rsidR="00AB40C9">
        <w:t>o different personalities</w:t>
      </w:r>
      <w:r>
        <w:t xml:space="preserve"> and training styles as well as difficulties around managing student expectations. </w:t>
      </w:r>
      <w:r w:rsidR="00AB40C9">
        <w:t>The discussion further</w:t>
      </w:r>
      <w:r w:rsidR="00133F87">
        <w:t>ed</w:t>
      </w:r>
      <w:r w:rsidR="00AB40C9">
        <w:t xml:space="preserve"> the note that there is a lack of consistency in clinical preceptor training and that some individuals are required to take on the position due to demand rather than desire. It was recommended that clinical preceptors who do not wish to be in the role can and should be removed from the duty, given the current state of our profession (i.e., burnout, staffing shortages, increased workload).</w:t>
      </w:r>
    </w:p>
    <w:p w:rsidR="00AB40C9" w:rsidRDefault="004114EB" w:rsidP="00ED6928">
      <w:pPr>
        <w:pStyle w:val="CSMLS-Body"/>
      </w:pPr>
      <w:r>
        <w:t xml:space="preserve">Panelist discussed the idea that </w:t>
      </w:r>
      <w:r w:rsidR="00AB40C9">
        <w:t xml:space="preserve">there </w:t>
      </w:r>
      <w:r>
        <w:t xml:space="preserve">is </w:t>
      </w:r>
      <w:r w:rsidR="00AB40C9">
        <w:t xml:space="preserve">a </w:t>
      </w:r>
      <w:r>
        <w:t>perception</w:t>
      </w:r>
      <w:r w:rsidR="00AB40C9">
        <w:t xml:space="preserve"> that a personalized clinical placement </w:t>
      </w:r>
      <w:r>
        <w:t>program for each student</w:t>
      </w:r>
      <w:r w:rsidR="00AB40C9">
        <w:t xml:space="preserve"> </w:t>
      </w:r>
      <w:r>
        <w:t xml:space="preserve">would </w:t>
      </w:r>
      <w:r w:rsidR="00AB40C9" w:rsidRPr="00AB67BD">
        <w:rPr>
          <w:noProof/>
        </w:rPr>
        <w:t>bring</w:t>
      </w:r>
      <w:r w:rsidR="00AB40C9">
        <w:t xml:space="preserve"> </w:t>
      </w:r>
      <w:r w:rsidR="00AB67BD" w:rsidRPr="00AB67BD">
        <w:rPr>
          <w:noProof/>
        </w:rPr>
        <w:t xml:space="preserve">the </w:t>
      </w:r>
      <w:r w:rsidRPr="00AB67BD">
        <w:rPr>
          <w:noProof/>
        </w:rPr>
        <w:t>greatest</w:t>
      </w:r>
      <w:r>
        <w:t xml:space="preserve"> benefit;</w:t>
      </w:r>
      <w:r w:rsidR="00AB40C9">
        <w:t xml:space="preserve"> </w:t>
      </w:r>
      <w:r>
        <w:t xml:space="preserve">however, </w:t>
      </w:r>
      <w:r w:rsidR="00AB40C9">
        <w:t xml:space="preserve">it is unlikely that this is a viable </w:t>
      </w:r>
      <w:r w:rsidR="00AB40C9" w:rsidRPr="00AB67BD">
        <w:rPr>
          <w:noProof/>
        </w:rPr>
        <w:t>option</w:t>
      </w:r>
      <w:r w:rsidR="00AB40C9">
        <w:t xml:space="preserve"> for most academic programs and clinical sites. Nonetheless, the importance of such models </w:t>
      </w:r>
      <w:r>
        <w:t xml:space="preserve">was </w:t>
      </w:r>
      <w:r w:rsidR="00AB40C9">
        <w:t>noted and could be suggested for programs where this is possible</w:t>
      </w:r>
      <w:r w:rsidR="00CB7CF4">
        <w:t xml:space="preserve"> (e.g., buddy system model as noted in Dr. Bridge’s presentation, personalized plans for struggling students, different lengths of clinical per discipline)</w:t>
      </w:r>
      <w:r w:rsidR="00AB40C9">
        <w:t xml:space="preserve">. That being said, the panel recognized that other models with some flexibility for students in need of additional training should be activated. Depending on the model structure, a reduction in clinical placement time was noted for some advanced students which may </w:t>
      </w:r>
      <w:r w:rsidR="00AB40C9" w:rsidRPr="00AB67BD">
        <w:rPr>
          <w:noProof/>
        </w:rPr>
        <w:t>offset</w:t>
      </w:r>
      <w:r w:rsidR="00AB40C9">
        <w:t xml:space="preserve"> </w:t>
      </w:r>
      <w:r w:rsidR="001544FB">
        <w:t xml:space="preserve">time provided to students </w:t>
      </w:r>
      <w:r w:rsidR="00AB40C9">
        <w:t xml:space="preserve">requiring a more personalized approach. </w:t>
      </w:r>
    </w:p>
    <w:p w:rsidR="001D25B4" w:rsidRPr="00AB67BD" w:rsidRDefault="001D25B4" w:rsidP="00AB67BD">
      <w:pPr>
        <w:pStyle w:val="CSMLS-Body"/>
        <w:ind w:left="720"/>
        <w:rPr>
          <w:i/>
          <w:color w:val="1F497D" w:themeColor="text2"/>
        </w:rPr>
      </w:pPr>
      <w:r w:rsidRPr="00AB67BD">
        <w:rPr>
          <w:i/>
          <w:color w:val="1F497D" w:themeColor="text2"/>
        </w:rPr>
        <w:t xml:space="preserve">To further probe the idea, the facilitator asked the panelists </w:t>
      </w:r>
      <w:r w:rsidR="005F4219" w:rsidRPr="00AB67BD">
        <w:rPr>
          <w:i/>
          <w:color w:val="1F497D" w:themeColor="text2"/>
        </w:rPr>
        <w:t xml:space="preserve">to directly, “Can we reduce </w:t>
      </w:r>
      <w:r w:rsidR="005F4219" w:rsidRPr="00BD7E08">
        <w:rPr>
          <w:i/>
          <w:noProof/>
          <w:color w:val="1F497D" w:themeColor="text2"/>
        </w:rPr>
        <w:t>clinical</w:t>
      </w:r>
      <w:r w:rsidR="005F4219" w:rsidRPr="00AB67BD">
        <w:rPr>
          <w:i/>
          <w:color w:val="1F497D" w:themeColor="text2"/>
        </w:rPr>
        <w:t xml:space="preserve"> time?”</w:t>
      </w:r>
    </w:p>
    <w:p w:rsidR="00D07BFC" w:rsidRDefault="005F4219" w:rsidP="00ED6928">
      <w:pPr>
        <w:pStyle w:val="CSMLS-Body"/>
      </w:pPr>
      <w:r>
        <w:t xml:space="preserve">The responses were mainly dependent on the direct experience of the </w:t>
      </w:r>
      <w:r w:rsidRPr="00AB67BD">
        <w:rPr>
          <w:noProof/>
        </w:rPr>
        <w:t>panelist</w:t>
      </w:r>
      <w:r>
        <w:t xml:space="preserve">. For example, those with shorter clinical placement times would prefer that the training isn’t decreased further or even in cases where training was long, the concept of “don’t mess with a good thing”, comes into play. There was also support for the general statement that clinical placement hours could be reduced for some programs across Canada and that simulation can support this. A general need for employers to better understand the </w:t>
      </w:r>
      <w:r>
        <w:lastRenderedPageBreak/>
        <w:t>evidence behind this statement and the demonstration of</w:t>
      </w:r>
      <w:r w:rsidR="00AB67BD">
        <w:t xml:space="preserve"> the</w:t>
      </w:r>
      <w:r>
        <w:t xml:space="preserve"> </w:t>
      </w:r>
      <w:r w:rsidRPr="00AB67BD">
        <w:rPr>
          <w:noProof/>
        </w:rPr>
        <w:t>effectiveness</w:t>
      </w:r>
      <w:r>
        <w:t xml:space="preserve"> of simulation within medical laboratory science programs would be highly beneficial.</w:t>
      </w:r>
      <w:r w:rsidR="00445711">
        <w:t xml:space="preserve"> Understanding what competencies training would be removed or have been removed by programs within the clinical environment was of interest to the panel. All educators agreed that it was possible to</w:t>
      </w:r>
      <w:r w:rsidR="00AB67BD">
        <w:t xml:space="preserve"> r</w:t>
      </w:r>
      <w:r w:rsidR="00445711" w:rsidRPr="00AB67BD">
        <w:rPr>
          <w:noProof/>
        </w:rPr>
        <w:t>educe</w:t>
      </w:r>
      <w:r w:rsidR="00445711">
        <w:t xml:space="preserve"> hours. One panelist noted that Michener could likely continue to reduce its clinical hours and suggested that approximately half of the competencies could be removed from the training. </w:t>
      </w:r>
      <w:r w:rsidR="00D07BFC">
        <w:t>Clinical placement hour examples:</w:t>
      </w:r>
      <w:r w:rsidR="00BF19B7">
        <w:rPr>
          <w:rStyle w:val="FootnoteReference"/>
        </w:rPr>
        <w:footnoteReference w:id="9"/>
      </w:r>
    </w:p>
    <w:p w:rsidR="00D07BFC" w:rsidRDefault="00D07BFC" w:rsidP="00D07BFC">
      <w:pPr>
        <w:pStyle w:val="CSMLS-Body"/>
        <w:numPr>
          <w:ilvl w:val="0"/>
          <w:numId w:val="5"/>
        </w:numPr>
      </w:pPr>
      <w:r>
        <w:t>Ontario – 12 weeks could be reduced further with simulation</w:t>
      </w:r>
    </w:p>
    <w:p w:rsidR="00D07BFC" w:rsidRDefault="00D07BFC" w:rsidP="00D07BFC">
      <w:pPr>
        <w:pStyle w:val="CSMLS-Body"/>
        <w:numPr>
          <w:ilvl w:val="0"/>
          <w:numId w:val="5"/>
        </w:numPr>
      </w:pPr>
      <w:r>
        <w:t>British Columbia – 42 weeks decreasing to 36 weeks next year</w:t>
      </w:r>
    </w:p>
    <w:p w:rsidR="00D07BFC" w:rsidRDefault="00D07BFC" w:rsidP="00D07BFC">
      <w:pPr>
        <w:pStyle w:val="CSMLS-Body"/>
        <w:numPr>
          <w:ilvl w:val="0"/>
          <w:numId w:val="5"/>
        </w:numPr>
      </w:pPr>
      <w:r>
        <w:t>Alberta – 38 weeks currently</w:t>
      </w:r>
    </w:p>
    <w:p w:rsidR="00D07BFC" w:rsidRDefault="00C42F4A" w:rsidP="00A749B1">
      <w:pPr>
        <w:pStyle w:val="CSMLS-Body"/>
        <w:numPr>
          <w:ilvl w:val="0"/>
          <w:numId w:val="5"/>
        </w:numPr>
      </w:pPr>
      <w:r w:rsidRPr="000B63E7">
        <w:rPr>
          <w:noProof/>
          <w:szCs w:val="22"/>
        </w:rPr>
        <mc:AlternateContent>
          <mc:Choice Requires="wpg">
            <w:drawing>
              <wp:anchor distT="0" distB="0" distL="228600" distR="228600" simplePos="0" relativeHeight="251668480" behindDoc="0" locked="0" layoutInCell="1" allowOverlap="1" wp14:anchorId="11B57981" wp14:editId="7A030CEC">
                <wp:simplePos x="0" y="0"/>
                <wp:positionH relativeFrom="margin">
                  <wp:align>left</wp:align>
                </wp:positionH>
                <wp:positionV relativeFrom="page">
                  <wp:posOffset>3070584</wp:posOffset>
                </wp:positionV>
                <wp:extent cx="5744845" cy="1560830"/>
                <wp:effectExtent l="0" t="0" r="8255" b="1270"/>
                <wp:wrapSquare wrapText="bothSides"/>
                <wp:docPr id="26" name="Group 26"/>
                <wp:cNvGraphicFramePr/>
                <a:graphic xmlns:a="http://schemas.openxmlformats.org/drawingml/2006/main">
                  <a:graphicData uri="http://schemas.microsoft.com/office/word/2010/wordprocessingGroup">
                    <wpg:wgp>
                      <wpg:cNvGrpSpPr/>
                      <wpg:grpSpPr>
                        <a:xfrm>
                          <a:off x="0" y="0"/>
                          <a:ext cx="5744845" cy="1560830"/>
                          <a:chOff x="0" y="0"/>
                          <a:chExt cx="3218688" cy="3716382"/>
                        </a:xfrm>
                      </wpg:grpSpPr>
                      <wps:wsp>
                        <wps:cNvPr id="27" name="Rectangle 27"/>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 name="Group 28"/>
                        <wpg:cNvGrpSpPr/>
                        <wpg:grpSpPr>
                          <a:xfrm>
                            <a:off x="0" y="19050"/>
                            <a:ext cx="2249424" cy="832104"/>
                            <a:chOff x="228600" y="0"/>
                            <a:chExt cx="1472184" cy="1024128"/>
                          </a:xfrm>
                        </wpg:grpSpPr>
                        <wps:wsp>
                          <wps:cNvPr id="29"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 name="Text Box 31"/>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24DC" w:rsidRDefault="003E24DC" w:rsidP="003E24DC">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“About doubling [program] capacity, I think there</w:t>
                              </w:r>
                              <w:r>
                                <w:rPr>
                                  <w:rFonts w:ascii="Century Gothic" w:eastAsiaTheme="minorHAnsi" w:hAnsi="Century Gothic"/>
                                  <w:i/>
                                  <w:color w:val="1F497D" w:themeColor="text2"/>
                                  <w:lang w:val="en-CA"/>
                                </w:rPr>
                                <w:t xml:space="preserve"> is a </w:t>
                              </w:r>
                              <w:r w:rsidRPr="0083303F">
                                <w:rPr>
                                  <w:rFonts w:ascii="Century Gothic" w:eastAsiaTheme="minorHAnsi" w:hAnsi="Century Gothic"/>
                                  <w:i/>
                                  <w:color w:val="1F497D" w:themeColor="text2"/>
                                  <w:lang w:val="en-CA"/>
                                </w:rPr>
                                <w:t xml:space="preserve">lot of opportunity </w:t>
                              </w:r>
                              <w:r>
                                <w:rPr>
                                  <w:rFonts w:ascii="Century Gothic" w:eastAsiaTheme="minorHAnsi" w:hAnsi="Century Gothic"/>
                                  <w:i/>
                                  <w:color w:val="1F497D" w:themeColor="text2"/>
                                  <w:lang w:val="en-CA"/>
                                </w:rPr>
                                <w:t>i</w:t>
                              </w:r>
                              <w:r w:rsidRPr="0083303F">
                                <w:rPr>
                                  <w:rFonts w:ascii="Century Gothic" w:eastAsiaTheme="minorHAnsi" w:hAnsi="Century Gothic"/>
                                  <w:i/>
                                  <w:color w:val="1F497D" w:themeColor="text2"/>
                                  <w:lang w:val="en-CA"/>
                                </w:rPr>
                                <w:t xml:space="preserve">f you have a longer program because it gives you flexibility. When you have </w:t>
                              </w:r>
                              <w:r>
                                <w:rPr>
                                  <w:rFonts w:ascii="Century Gothic" w:eastAsiaTheme="minorHAnsi" w:hAnsi="Century Gothic"/>
                                  <w:i/>
                                  <w:color w:val="1F497D" w:themeColor="text2"/>
                                  <w:lang w:val="en-CA"/>
                                </w:rPr>
                                <w:t>a short program</w:t>
                              </w:r>
                              <w:r w:rsidRPr="0083303F">
                                <w:rPr>
                                  <w:rFonts w:ascii="Century Gothic" w:eastAsiaTheme="minorHAnsi" w:hAnsi="Century Gothic"/>
                                  <w:i/>
                                  <w:color w:val="1F497D" w:themeColor="text2"/>
                                  <w:lang w:val="en-CA"/>
                                </w:rPr>
                                <w:t xml:space="preserve"> it does, I think, make it difficult to rearrange. </w:t>
                              </w:r>
                              <w:r>
                                <w:rPr>
                                  <w:rFonts w:ascii="Century Gothic" w:eastAsiaTheme="minorHAnsi" w:hAnsi="Century Gothic"/>
                                  <w:i/>
                                  <w:color w:val="1F497D" w:themeColor="text2"/>
                                  <w:lang w:val="en-CA"/>
                                </w:rPr>
                                <w:t>T</w:t>
                              </w:r>
                              <w:r w:rsidRPr="0083303F">
                                <w:rPr>
                                  <w:rFonts w:ascii="Century Gothic" w:eastAsiaTheme="minorHAnsi" w:hAnsi="Century Gothic"/>
                                  <w:i/>
                                  <w:color w:val="1F497D" w:themeColor="text2"/>
                                  <w:lang w:val="en-CA"/>
                                </w:rPr>
                                <w:t>hat could be a challenge but I wouldn’t say it’s impossible. It just needs to be looked at.”</w:t>
                              </w:r>
                            </w:p>
                            <w:p w:rsidR="003E24DC" w:rsidRDefault="003E24DC" w:rsidP="003E24DC">
                              <w:pPr>
                                <w:pStyle w:val="NoSpacing"/>
                                <w:ind w:left="360"/>
                                <w:jc w:val="center"/>
                                <w:rPr>
                                  <w:rFonts w:ascii="Century Gothic" w:hAnsi="Century Gothic"/>
                                  <w:color w:val="4F81BD" w:themeColor="accent1"/>
                                  <w:sz w:val="20"/>
                                  <w:szCs w:val="20"/>
                                </w:rPr>
                              </w:pPr>
                            </w:p>
                            <w:p w:rsidR="003E24DC"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 xml:space="preserve">Tricia VanDenakker - Deputy Registrar, College of </w:t>
                              </w:r>
                            </w:p>
                            <w:p w:rsidR="003E24DC" w:rsidRPr="0083303F"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Medical Laboratory</w:t>
                              </w:r>
                              <w:r>
                                <w:rPr>
                                  <w:rFonts w:ascii="Century Gothic" w:hAnsi="Century Gothic"/>
                                  <w:smallCaps/>
                                  <w:color w:val="4F81BD" w:themeColor="accent1"/>
                                  <w:sz w:val="20"/>
                                  <w:szCs w:val="20"/>
                                </w:rPr>
                                <w:t xml:space="preserve"> </w:t>
                              </w:r>
                              <w:r w:rsidRPr="0083303F">
                                <w:rPr>
                                  <w:rFonts w:ascii="Century Gothic" w:hAnsi="Century Gothic"/>
                                  <w:smallCaps/>
                                  <w:color w:val="4F81BD" w:themeColor="accent1"/>
                                  <w:sz w:val="20"/>
                                  <w:szCs w:val="20"/>
                                </w:rPr>
                                <w:t>Technologists of Manitoba</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B57981" id="Group 26" o:spid="_x0000_s1050" style="position:absolute;left:0;text-align:left;margin-left:0;margin-top:241.8pt;width:452.35pt;height:122.9pt;z-index:251668480;mso-wrap-distance-left:18pt;mso-wrap-distance-right:18pt;mso-position-horizontal:left;mso-position-horizontal-relative:margin;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">
                <v:rect id="Rectangle 27" o:spid="_x0000_s1051"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" fillcolor="white [3212]" stroked="f" strokeweight="2pt">
                  <v:fill opacity="0"/>
                </v:rect>
                <v:group id="Group 28" o:spid="_x0000_s1052"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Rectangle 10" o:spid="_x0000_s1053"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" path="m,l2240281,,1659256,222885,,822960,,xe" fillcolor="#4f81bd [3204]" stroked="f" strokeweight="2pt">
                    <v:path arrowok="t" o:connecttype="custom" o:connectlocs="0,0;1466258,0;1085979,274158;0,1012274;0,0" o:connectangles="0,0,0,0,0"/>
                  </v:shape>
                  <v:rect id="Rectangle 30" o:spid="_x0000_s1054"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" stroked="f" strokeweight="2pt">
                    <v:fill r:id="rId14" o:title="" recolor="t" rotate="t" type="frame"/>
                  </v:rect>
                </v:group>
                <v:shape id="Text Box 31" o:spid="_x0000_s1055"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" filled="f" stroked="f" strokeweight=".5pt">
                  <v:textbox inset="3.6pt,7.2pt,0,0">
                    <w:txbxContent>
                      <w:p w:rsidR="003E24DC" w:rsidRDefault="003E24DC" w:rsidP="003E24DC">
                        <w:pPr>
                          <w:pStyle w:val="NoSpacing"/>
                          <w:ind w:left="360"/>
                          <w:jc w:val="center"/>
                          <w:rPr>
                            <w:rFonts w:ascii="Century Gothic" w:eastAsiaTheme="minorHAnsi" w:hAnsi="Century Gothic"/>
                            <w:i/>
                            <w:color w:val="1F497D" w:themeColor="text2"/>
                            <w:lang w:val="en-CA"/>
                          </w:rPr>
                        </w:pPr>
                        <w:r w:rsidRPr="0083303F">
                          <w:rPr>
                            <w:rFonts w:ascii="Century Gothic" w:eastAsiaTheme="minorHAnsi" w:hAnsi="Century Gothic"/>
                            <w:i/>
                            <w:color w:val="1F497D" w:themeColor="text2"/>
                            <w:lang w:val="en-CA"/>
                          </w:rPr>
                          <w:t>“About doubling [program] capacity, I think there</w:t>
                        </w:r>
                        <w:r>
                          <w:rPr>
                            <w:rFonts w:ascii="Century Gothic" w:eastAsiaTheme="minorHAnsi" w:hAnsi="Century Gothic"/>
                            <w:i/>
                            <w:color w:val="1F497D" w:themeColor="text2"/>
                            <w:lang w:val="en-CA"/>
                          </w:rPr>
                          <w:t xml:space="preserve"> is a </w:t>
                        </w:r>
                        <w:r w:rsidRPr="0083303F">
                          <w:rPr>
                            <w:rFonts w:ascii="Century Gothic" w:eastAsiaTheme="minorHAnsi" w:hAnsi="Century Gothic"/>
                            <w:i/>
                            <w:color w:val="1F497D" w:themeColor="text2"/>
                            <w:lang w:val="en-CA"/>
                          </w:rPr>
                          <w:t xml:space="preserve">lot of opportunity </w:t>
                        </w:r>
                        <w:r>
                          <w:rPr>
                            <w:rFonts w:ascii="Century Gothic" w:eastAsiaTheme="minorHAnsi" w:hAnsi="Century Gothic"/>
                            <w:i/>
                            <w:color w:val="1F497D" w:themeColor="text2"/>
                            <w:lang w:val="en-CA"/>
                          </w:rPr>
                          <w:t>i</w:t>
                        </w:r>
                        <w:r w:rsidRPr="0083303F">
                          <w:rPr>
                            <w:rFonts w:ascii="Century Gothic" w:eastAsiaTheme="minorHAnsi" w:hAnsi="Century Gothic"/>
                            <w:i/>
                            <w:color w:val="1F497D" w:themeColor="text2"/>
                            <w:lang w:val="en-CA"/>
                          </w:rPr>
                          <w:t xml:space="preserve">f you have a longer program because it gives you flexibility. When you have </w:t>
                        </w:r>
                        <w:r>
                          <w:rPr>
                            <w:rFonts w:ascii="Century Gothic" w:eastAsiaTheme="minorHAnsi" w:hAnsi="Century Gothic"/>
                            <w:i/>
                            <w:color w:val="1F497D" w:themeColor="text2"/>
                            <w:lang w:val="en-CA"/>
                          </w:rPr>
                          <w:t>a short program</w:t>
                        </w:r>
                        <w:r w:rsidRPr="0083303F">
                          <w:rPr>
                            <w:rFonts w:ascii="Century Gothic" w:eastAsiaTheme="minorHAnsi" w:hAnsi="Century Gothic"/>
                            <w:i/>
                            <w:color w:val="1F497D" w:themeColor="text2"/>
                            <w:lang w:val="en-CA"/>
                          </w:rPr>
                          <w:t xml:space="preserve"> it does, I think, make it difficult to rearrange. </w:t>
                        </w:r>
                        <w:r>
                          <w:rPr>
                            <w:rFonts w:ascii="Century Gothic" w:eastAsiaTheme="minorHAnsi" w:hAnsi="Century Gothic"/>
                            <w:i/>
                            <w:color w:val="1F497D" w:themeColor="text2"/>
                            <w:lang w:val="en-CA"/>
                          </w:rPr>
                          <w:t>T</w:t>
                        </w:r>
                        <w:r w:rsidRPr="0083303F">
                          <w:rPr>
                            <w:rFonts w:ascii="Century Gothic" w:eastAsiaTheme="minorHAnsi" w:hAnsi="Century Gothic"/>
                            <w:i/>
                            <w:color w:val="1F497D" w:themeColor="text2"/>
                            <w:lang w:val="en-CA"/>
                          </w:rPr>
                          <w:t>hat could be a challenge but I wouldn’t say it’s impossible. It just needs to be looked at.”</w:t>
                        </w:r>
                      </w:p>
                      <w:p w:rsidR="003E24DC" w:rsidRDefault="003E24DC" w:rsidP="003E24DC">
                        <w:pPr>
                          <w:pStyle w:val="NoSpacing"/>
                          <w:ind w:left="360"/>
                          <w:jc w:val="center"/>
                          <w:rPr>
                            <w:rFonts w:ascii="Century Gothic" w:hAnsi="Century Gothic"/>
                            <w:color w:val="4F81BD" w:themeColor="accent1"/>
                            <w:sz w:val="20"/>
                            <w:szCs w:val="20"/>
                          </w:rPr>
                        </w:pPr>
                      </w:p>
                      <w:p w:rsidR="003E24DC"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 xml:space="preserve">Tricia VanDenakker - Deputy Registrar, College of </w:t>
                        </w:r>
                      </w:p>
                      <w:p w:rsidR="003E24DC" w:rsidRPr="0083303F"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Medical Laboratory</w:t>
                        </w:r>
                        <w:r>
                          <w:rPr>
                            <w:rFonts w:ascii="Century Gothic" w:hAnsi="Century Gothic"/>
                            <w:smallCaps/>
                            <w:color w:val="4F81BD" w:themeColor="accent1"/>
                            <w:sz w:val="20"/>
                            <w:szCs w:val="20"/>
                          </w:rPr>
                          <w:t xml:space="preserve"> </w:t>
                        </w:r>
                        <w:r w:rsidRPr="0083303F">
                          <w:rPr>
                            <w:rFonts w:ascii="Century Gothic" w:hAnsi="Century Gothic"/>
                            <w:smallCaps/>
                            <w:color w:val="4F81BD" w:themeColor="accent1"/>
                            <w:sz w:val="20"/>
                            <w:szCs w:val="20"/>
                          </w:rPr>
                          <w:t>Technologists of Manitoba</w:t>
                        </w:r>
                      </w:p>
                    </w:txbxContent>
                  </v:textbox>
                </v:shape>
                <w10:wrap type="square" anchorx="margin" anchory="page"/>
              </v:group>
            </w:pict>
          </mc:Fallback>
        </mc:AlternateContent>
      </w:r>
      <w:r w:rsidR="00D07BFC">
        <w:t xml:space="preserve">Manitoba – 11 weeks reduced to 9 weeks for </w:t>
      </w:r>
      <w:r w:rsidR="00D07BFC" w:rsidRPr="00BD7E08">
        <w:rPr>
          <w:noProof/>
        </w:rPr>
        <w:t>microbiology</w:t>
      </w:r>
    </w:p>
    <w:p w:rsidR="005F4219" w:rsidRDefault="00445711" w:rsidP="00ED6928">
      <w:pPr>
        <w:pStyle w:val="CSMLS-Body"/>
      </w:pPr>
      <w:r>
        <w:t xml:space="preserve">Another panelist recognized that there </w:t>
      </w:r>
      <w:r w:rsidR="00E62A25">
        <w:t xml:space="preserve">should </w:t>
      </w:r>
      <w:r>
        <w:t xml:space="preserve">be a distinction between </w:t>
      </w:r>
      <w:r w:rsidRPr="00AB67BD">
        <w:rPr>
          <w:noProof/>
        </w:rPr>
        <w:t>minimal</w:t>
      </w:r>
      <w:r>
        <w:t xml:space="preserve"> competence and ready-to-work as there is a divergence between what employers need (i.e., proficient workers after graduation) and what educators are required to produce (i.e., the competency requirements for accreditation)</w:t>
      </w:r>
      <w:r w:rsidR="00D07BFC">
        <w:t>.</w:t>
      </w:r>
      <w:r w:rsidR="002A11E7">
        <w:t xml:space="preserve"> A student does not “work” within the clinical placement but, rather, is trained during this time – a good reminder of the student role and perception needed when examining clinical placement models. </w:t>
      </w:r>
    </w:p>
    <w:p w:rsidR="00192EC5" w:rsidRPr="00192EC5" w:rsidRDefault="00192EC5" w:rsidP="00ED6928">
      <w:pPr>
        <w:pStyle w:val="CSMLS-Body"/>
      </w:pPr>
      <w:r>
        <w:t xml:space="preserve">The group discussed ideas on where simulation could support a decrease in clinical hours. It was noted that </w:t>
      </w:r>
      <w:r w:rsidRPr="00BD7E08">
        <w:rPr>
          <w:noProof/>
        </w:rPr>
        <w:t>educators</w:t>
      </w:r>
      <w:r w:rsidR="00AB67BD" w:rsidRPr="00BD7E08">
        <w:rPr>
          <w:noProof/>
        </w:rPr>
        <w:t xml:space="preserve"> </w:t>
      </w:r>
      <w:r w:rsidRPr="00BD7E08">
        <w:rPr>
          <w:noProof/>
        </w:rPr>
        <w:t>in general</w:t>
      </w:r>
      <w:r>
        <w:t xml:space="preserve"> </w:t>
      </w:r>
      <w:r w:rsidRPr="00AB67BD">
        <w:rPr>
          <w:noProof/>
        </w:rPr>
        <w:t>believe</w:t>
      </w:r>
      <w:r>
        <w:t xml:space="preserve"> that </w:t>
      </w:r>
      <w:r w:rsidR="00133F87">
        <w:t xml:space="preserve">much </w:t>
      </w:r>
      <w:r>
        <w:t xml:space="preserve">can be done with simulation in this regard as well as students often have </w:t>
      </w:r>
      <w:r w:rsidRPr="00BD7E08">
        <w:rPr>
          <w:noProof/>
        </w:rPr>
        <w:t>down time</w:t>
      </w:r>
      <w:r>
        <w:t xml:space="preserve"> in clinical placements where other skills could be worked on. </w:t>
      </w:r>
      <w:r w:rsidR="002A11E7" w:rsidRPr="00BD7E08">
        <w:rPr>
          <w:noProof/>
        </w:rPr>
        <w:t>Simulation</w:t>
      </w:r>
      <w:r w:rsidR="002A11E7">
        <w:t xml:space="preserve"> was first discussed in reference to e</w:t>
      </w:r>
      <w:r>
        <w:t xml:space="preserve">ssential (soft) skills </w:t>
      </w:r>
      <w:r w:rsidR="001544FB">
        <w:t xml:space="preserve">that </w:t>
      </w:r>
      <w:r w:rsidR="002A11E7">
        <w:t xml:space="preserve">need to be </w:t>
      </w:r>
      <w:r w:rsidR="001544FB">
        <w:t xml:space="preserve">highlighted in </w:t>
      </w:r>
      <w:r w:rsidR="002A11E7">
        <w:t xml:space="preserve">for the clinical environment but can be prepared for within simulation activities. </w:t>
      </w:r>
    </w:p>
    <w:p w:rsidR="00D07BFC" w:rsidRPr="00AB67BD" w:rsidRDefault="00D07BFC" w:rsidP="00AB67BD">
      <w:pPr>
        <w:pStyle w:val="CSMLS-Body"/>
        <w:ind w:left="720"/>
        <w:rPr>
          <w:color w:val="1F497D" w:themeColor="text2"/>
        </w:rPr>
      </w:pPr>
      <w:r w:rsidRPr="00AB67BD">
        <w:rPr>
          <w:i/>
          <w:color w:val="1F497D" w:themeColor="text2"/>
        </w:rPr>
        <w:t>To bring the audience into the conversation, the facilitator asked the attendees directly, “Can clinical placement hours be shortened?</w:t>
      </w:r>
      <w:r w:rsidR="00B84C6C" w:rsidRPr="00AB67BD">
        <w:rPr>
          <w:i/>
          <w:color w:val="1F497D" w:themeColor="text2"/>
        </w:rPr>
        <w:t xml:space="preserve"> How do we know what the right number of weeks is?</w:t>
      </w:r>
      <w:r w:rsidRPr="00AB67BD">
        <w:rPr>
          <w:i/>
          <w:color w:val="1F497D" w:themeColor="text2"/>
        </w:rPr>
        <w:t xml:space="preserve">” </w:t>
      </w:r>
    </w:p>
    <w:p w:rsidR="00E62A25" w:rsidRPr="00562681" w:rsidRDefault="00E62A25" w:rsidP="00ED6928">
      <w:pPr>
        <w:pStyle w:val="CSMLS-Body"/>
      </w:pPr>
      <w:r>
        <w:t xml:space="preserve">Audience comments reflect that of the panel – a mixture of reduction </w:t>
      </w:r>
      <w:r w:rsidR="00133F87">
        <w:t xml:space="preserve">efforts </w:t>
      </w:r>
      <w:r>
        <w:t>dependent upon the local program and clinical setting needs</w:t>
      </w:r>
      <w:r w:rsidR="00133F87">
        <w:t xml:space="preserve"> </w:t>
      </w:r>
      <w:r w:rsidR="00C42F4A" w:rsidRPr="00BD7E08">
        <w:rPr>
          <w:noProof/>
        </w:rPr>
        <w:t>are</w:t>
      </w:r>
      <w:r w:rsidR="00133F87">
        <w:t xml:space="preserve"> possible</w:t>
      </w:r>
      <w:r>
        <w:t xml:space="preserve">. The question of “proof” required to achieve this reduction was raised again as a valid point. A Michener representative further provided local project experience and discussed the evidence used to reduce their clinical hours prior to the creation of the large simulation </w:t>
      </w:r>
      <w:r w:rsidRPr="00BD7E08">
        <w:rPr>
          <w:noProof/>
        </w:rPr>
        <w:t>centre</w:t>
      </w:r>
      <w:r>
        <w:t xml:space="preserve"> house</w:t>
      </w:r>
      <w:r w:rsidR="001544FB">
        <w:t>d</w:t>
      </w:r>
      <w:r>
        <w:t xml:space="preserve"> at the college. It was reiterated, in general, that there is a lack of medical </w:t>
      </w:r>
      <w:r w:rsidRPr="00C42F4A">
        <w:rPr>
          <w:noProof/>
        </w:rPr>
        <w:t>laboratory</w:t>
      </w:r>
      <w:r w:rsidR="00C42F4A">
        <w:rPr>
          <w:noProof/>
        </w:rPr>
        <w:t>-</w:t>
      </w:r>
      <w:r w:rsidRPr="00C42F4A">
        <w:rPr>
          <w:noProof/>
        </w:rPr>
        <w:t>specific</w:t>
      </w:r>
      <w:r>
        <w:t xml:space="preserve"> evidence to demonstrate that such a reduction in hours was publicly available although programs have achieved reductions across time</w:t>
      </w:r>
      <w:r w:rsidR="001544FB">
        <w:t xml:space="preserve">. This is </w:t>
      </w:r>
      <w:r>
        <w:t xml:space="preserve">an area for further investigation and dissemination </w:t>
      </w:r>
      <w:r w:rsidRPr="00562681">
        <w:t>by programs.</w:t>
      </w:r>
    </w:p>
    <w:p w:rsidR="00B84C6C" w:rsidRDefault="00B84C6C" w:rsidP="00ED6928">
      <w:pPr>
        <w:pStyle w:val="CSMLS-Body"/>
      </w:pPr>
      <w:r w:rsidRPr="00562681">
        <w:lastRenderedPageBreak/>
        <w:t>A</w:t>
      </w:r>
      <w:r w:rsidR="00562681" w:rsidRPr="00562681">
        <w:t>s a</w:t>
      </w:r>
      <w:r w:rsidRPr="00562681">
        <w:t xml:space="preserve"> generalized statement for accredited programs, an individual noted that if a program can demonstrate students are passing didactic learning but failing their clinical placement settings, the number of clinical hours is likely not enough </w:t>
      </w:r>
      <w:r w:rsidR="00562681" w:rsidRPr="00562681">
        <w:t>f</w:t>
      </w:r>
      <w:r w:rsidRPr="00562681">
        <w:t>or the didactic needs to be modified by other techniques such as simulation. Other measures to determine the right number of weeks can follow the certification exam pass</w:t>
      </w:r>
      <w:r>
        <w:t xml:space="preserve"> rates (as used by Michener), but ultimately metrics that track what the students are completing in training, ho</w:t>
      </w:r>
      <w:r w:rsidR="00133F87">
        <w:t>w much time it takes, competency</w:t>
      </w:r>
      <w:r>
        <w:t xml:space="preserve"> pass rates at specified intervals and a tracking of this information as programs change, can demonstrate that students are or are not impacted by changes in clinical hours. </w:t>
      </w:r>
    </w:p>
    <w:p w:rsidR="00E62A25" w:rsidRPr="00AB67BD" w:rsidRDefault="00B84C6C" w:rsidP="00AB67BD">
      <w:pPr>
        <w:pStyle w:val="CSMLS-Body"/>
        <w:ind w:left="720"/>
        <w:rPr>
          <w:i/>
          <w:color w:val="1F497D" w:themeColor="text2"/>
        </w:rPr>
      </w:pPr>
      <w:r w:rsidRPr="00AB67BD">
        <w:rPr>
          <w:i/>
          <w:color w:val="1F497D" w:themeColor="text2"/>
        </w:rPr>
        <w:t xml:space="preserve">The medical laboratory profession is changing in many ways. For urban large </w:t>
      </w:r>
      <w:r w:rsidRPr="00BD7E08">
        <w:rPr>
          <w:i/>
          <w:noProof/>
          <w:color w:val="1F497D" w:themeColor="text2"/>
        </w:rPr>
        <w:t>centres</w:t>
      </w:r>
      <w:r w:rsidRPr="00AB67BD">
        <w:rPr>
          <w:i/>
          <w:color w:val="1F497D" w:themeColor="text2"/>
        </w:rPr>
        <w:t xml:space="preserve">, technology, staff shortages, precision medicine, task shifting, access to larger budgets compared to rural </w:t>
      </w:r>
      <w:r w:rsidRPr="00BD7E08">
        <w:rPr>
          <w:i/>
          <w:noProof/>
          <w:color w:val="1F497D" w:themeColor="text2"/>
        </w:rPr>
        <w:t>centres</w:t>
      </w:r>
      <w:r w:rsidRPr="00AB67BD">
        <w:rPr>
          <w:i/>
          <w:color w:val="1F497D" w:themeColor="text2"/>
        </w:rPr>
        <w:t xml:space="preserve"> etc. will facilitate this change over the next couple of years. For more rural or remote locations the change is going to be longer. How can academic programs support closing the theory to practice gap for students during clinical placements in the future? What </w:t>
      </w:r>
      <w:r w:rsidRPr="00BD7E08">
        <w:rPr>
          <w:i/>
          <w:noProof/>
          <w:color w:val="1F497D" w:themeColor="text2"/>
        </w:rPr>
        <w:t>do</w:t>
      </w:r>
      <w:r w:rsidR="00AB67BD" w:rsidRPr="00BD7E08">
        <w:rPr>
          <w:i/>
          <w:noProof/>
          <w:color w:val="1F497D" w:themeColor="text2"/>
        </w:rPr>
        <w:t>es</w:t>
      </w:r>
      <w:r w:rsidRPr="00AB67BD">
        <w:rPr>
          <w:i/>
          <w:color w:val="1F497D" w:themeColor="text2"/>
        </w:rPr>
        <w:t xml:space="preserve"> the future medical laboratory student and professional look like? </w:t>
      </w:r>
      <w:r w:rsidRPr="00BD7E08">
        <w:rPr>
          <w:i/>
          <w:noProof/>
          <w:color w:val="1F497D" w:themeColor="text2"/>
        </w:rPr>
        <w:t>Are</w:t>
      </w:r>
      <w:r w:rsidRPr="00AB67BD">
        <w:rPr>
          <w:i/>
          <w:color w:val="1F497D" w:themeColor="text2"/>
        </w:rPr>
        <w:t xml:space="preserve"> academic program</w:t>
      </w:r>
      <w:r w:rsidR="00C42F4A">
        <w:rPr>
          <w:i/>
          <w:color w:val="1F497D" w:themeColor="text2"/>
        </w:rPr>
        <w:t>s</w:t>
      </w:r>
      <w:r w:rsidRPr="00AB67BD">
        <w:rPr>
          <w:i/>
          <w:color w:val="1F497D" w:themeColor="text2"/>
        </w:rPr>
        <w:t xml:space="preserve"> ready for this change?</w:t>
      </w:r>
    </w:p>
    <w:p w:rsidR="00D07BFC" w:rsidRDefault="00FB53B4" w:rsidP="00ED6928">
      <w:pPr>
        <w:pStyle w:val="CSMLS-Body"/>
      </w:pPr>
      <w:r>
        <w:t xml:space="preserve">A clear consensus that there will be a dramatic increase in technology in coming years and this is highly likely to be one of the greatest </w:t>
      </w:r>
      <w:r w:rsidRPr="00BD7E08">
        <w:rPr>
          <w:noProof/>
        </w:rPr>
        <w:t>impact</w:t>
      </w:r>
      <w:r>
        <w:t xml:space="preserve"> on the medical laboratory profession. </w:t>
      </w:r>
      <w:r w:rsidR="006F5A7D">
        <w:t>Due to this, technologists will likely be engaged in more engineering-like duties such as fixing computerized and mechanically diagnostic equipment.</w:t>
      </w:r>
      <w:r w:rsidR="00A749B1">
        <w:t xml:space="preserve"> </w:t>
      </w:r>
      <w:r w:rsidR="00133F87">
        <w:t>T</w:t>
      </w:r>
      <w:r w:rsidR="00A749B1">
        <w:t xml:space="preserve">his will create a widening theory to practice gap between academic programs and clinical environments as educators are not currently able to keep up with the technology change as it is. To </w:t>
      </w:r>
      <w:r w:rsidR="00DC3D7E">
        <w:t>rectify</w:t>
      </w:r>
      <w:r w:rsidR="00A749B1">
        <w:t xml:space="preserve"> this concept, a fundamental and systematic change would need to occur across all programs in funding models </w:t>
      </w:r>
      <w:r w:rsidR="00DC3D7E">
        <w:t>among</w:t>
      </w:r>
      <w:r w:rsidR="00A749B1">
        <w:t xml:space="preserve"> other secondary and tertiary impacts. </w:t>
      </w:r>
      <w:r w:rsidR="00DC3D7E">
        <w:t xml:space="preserve">Consideration for competencies to match this evolution of the profession were noted and that the process is delayed in relation to the practice changes – it is a limiting factor for academic programs to change. However, one panelist noted that a national competency to accommodate this change is unlikely but that the flexibility built into interpreting the competencies is valuable as it provides local and regional changes to occur. </w:t>
      </w:r>
    </w:p>
    <w:p w:rsidR="00DC3D7E" w:rsidRDefault="00DC3D7E" w:rsidP="00ED6928">
      <w:pPr>
        <w:pStyle w:val="CSMLS-Body"/>
      </w:pPr>
      <w:r>
        <w:t xml:space="preserve">Another area of consideration for the profession’s future is that of bioinformatics and biostatics as discussed by the panel. These advanced topics </w:t>
      </w:r>
      <w:r w:rsidRPr="00AB67BD">
        <w:rPr>
          <w:noProof/>
        </w:rPr>
        <w:t>were note</w:t>
      </w:r>
      <w:r w:rsidR="00AB67BD">
        <w:rPr>
          <w:noProof/>
        </w:rPr>
        <w:t>d</w:t>
      </w:r>
      <w:r>
        <w:t xml:space="preserve"> </w:t>
      </w:r>
      <w:r w:rsidR="00AB67BD">
        <w:t xml:space="preserve">as </w:t>
      </w:r>
      <w:r>
        <w:t xml:space="preserve">included in a new master’s level program </w:t>
      </w:r>
      <w:r w:rsidR="00133F87">
        <w:t xml:space="preserve">at the University of </w:t>
      </w:r>
      <w:r>
        <w:t>Alberta. It was suggested that such knowledge and skills would provide an opportunity for professionals to take on an education role with physicians and other health professions as medical laboratory professionals can act more as information agents and controllers.</w:t>
      </w:r>
      <w:r w:rsidR="00CE5782">
        <w:t xml:space="preserve"> Another panelist discussed the marketability of skills for professionals and the positive relationship that this plays </w:t>
      </w:r>
      <w:r w:rsidR="001544FB">
        <w:t xml:space="preserve">in </w:t>
      </w:r>
      <w:r w:rsidR="00CE5782">
        <w:t xml:space="preserve">the public and health professional impact of medical laboratory professionals.  </w:t>
      </w:r>
      <w:r w:rsidR="00562681">
        <w:t>Information technology</w:t>
      </w:r>
      <w:r w:rsidR="00CE5782">
        <w:t xml:space="preserve">, </w:t>
      </w:r>
      <w:r w:rsidR="00CE5782" w:rsidRPr="00AB67BD">
        <w:rPr>
          <w:noProof/>
        </w:rPr>
        <w:t>troubleshooting</w:t>
      </w:r>
      <w:r w:rsidR="00CE5782">
        <w:t xml:space="preserve"> and </w:t>
      </w:r>
      <w:r w:rsidR="00562681">
        <w:t xml:space="preserve">the </w:t>
      </w:r>
      <w:r w:rsidR="00CE5782">
        <w:t xml:space="preserve">essential skills </w:t>
      </w:r>
      <w:r w:rsidR="00562681">
        <w:t xml:space="preserve">of </w:t>
      </w:r>
      <w:r w:rsidR="00CE5782">
        <w:t>being a team player will likely be heightened in the future and part of the general image of this profession.</w:t>
      </w:r>
    </w:p>
    <w:p w:rsidR="00CE5782" w:rsidRDefault="00CE5782" w:rsidP="00ED6928">
      <w:pPr>
        <w:pStyle w:val="CSMLS-Body"/>
      </w:pPr>
      <w:r>
        <w:t xml:space="preserve">One panel member reiterated that change is continuous </w:t>
      </w:r>
      <w:r w:rsidR="00D25C79" w:rsidRPr="00AB67BD">
        <w:rPr>
          <w:noProof/>
        </w:rPr>
        <w:t xml:space="preserve">such </w:t>
      </w:r>
      <w:r w:rsidR="00D25C79">
        <w:t xml:space="preserve">as in the field of genetics </w:t>
      </w:r>
      <w:r>
        <w:t>and that we all need to be mindful that some change will be bigger than others between different groups. However, communication</w:t>
      </w:r>
      <w:r w:rsidR="00562681">
        <w:t>s</w:t>
      </w:r>
      <w:r>
        <w:t xml:space="preserve"> will be</w:t>
      </w:r>
      <w:r w:rsidRPr="00AB67BD">
        <w:rPr>
          <w:noProof/>
        </w:rPr>
        <w:t xml:space="preserve"> integral</w:t>
      </w:r>
      <w:r>
        <w:t xml:space="preserve"> in how this change is managed. </w:t>
      </w:r>
    </w:p>
    <w:p w:rsidR="00CE5782" w:rsidRDefault="00CE5782" w:rsidP="00ED6928">
      <w:pPr>
        <w:pStyle w:val="CSMLS-Body"/>
      </w:pPr>
      <w:r>
        <w:t>The concept of change and its impact was also noted in regards to regionalization and centralization of laboratories. There is</w:t>
      </w:r>
      <w:r w:rsidR="00AB67BD">
        <w:t xml:space="preserve"> a</w:t>
      </w:r>
      <w:r>
        <w:t xml:space="preserve"> </w:t>
      </w:r>
      <w:r w:rsidRPr="00AB67BD">
        <w:rPr>
          <w:noProof/>
        </w:rPr>
        <w:t>variation</w:t>
      </w:r>
      <w:r>
        <w:t xml:space="preserve"> of this impact between large and small organizations but highlights, again, the concept that change and a one size fits all solution is not likely the answer when it comes to our profession; rather what the future holds is likely to demonstrate a variety of impact due to the diversity.</w:t>
      </w:r>
    </w:p>
    <w:p w:rsidR="00366F50" w:rsidRDefault="003E24DC" w:rsidP="00ED6928">
      <w:pPr>
        <w:pStyle w:val="CSMLS-Body"/>
      </w:pPr>
      <w:r w:rsidRPr="000B63E7">
        <w:rPr>
          <w:noProof/>
          <w:szCs w:val="22"/>
        </w:rPr>
        <w:lastRenderedPageBreak/>
        <mc:AlternateContent>
          <mc:Choice Requires="wpg">
            <w:drawing>
              <wp:anchor distT="0" distB="0" distL="228600" distR="228600" simplePos="0" relativeHeight="251670528" behindDoc="0" locked="0" layoutInCell="1" allowOverlap="1" wp14:anchorId="10942A87" wp14:editId="1F304953">
                <wp:simplePos x="0" y="0"/>
                <wp:positionH relativeFrom="margin">
                  <wp:align>left</wp:align>
                </wp:positionH>
                <wp:positionV relativeFrom="page">
                  <wp:posOffset>2147570</wp:posOffset>
                </wp:positionV>
                <wp:extent cx="5839460" cy="1492250"/>
                <wp:effectExtent l="0" t="0" r="8890" b="12700"/>
                <wp:wrapSquare wrapText="bothSides"/>
                <wp:docPr id="160" name="Group 160"/>
                <wp:cNvGraphicFramePr/>
                <a:graphic xmlns:a="http://schemas.openxmlformats.org/drawingml/2006/main">
                  <a:graphicData uri="http://schemas.microsoft.com/office/word/2010/wordprocessingGroup">
                    <wpg:wgp>
                      <wpg:cNvGrpSpPr/>
                      <wpg:grpSpPr>
                        <a:xfrm>
                          <a:off x="0" y="0"/>
                          <a:ext cx="5839460" cy="1492250"/>
                          <a:chOff x="0" y="0"/>
                          <a:chExt cx="3218688" cy="3716382"/>
                        </a:xfrm>
                      </wpg:grpSpPr>
                      <wps:wsp>
                        <wps:cNvPr id="161" name="Rectangle 161"/>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2" name="Group 162"/>
                        <wpg:cNvGrpSpPr/>
                        <wpg:grpSpPr>
                          <a:xfrm>
                            <a:off x="0" y="19050"/>
                            <a:ext cx="2249424" cy="832104"/>
                            <a:chOff x="228600" y="0"/>
                            <a:chExt cx="1472184" cy="1024128"/>
                          </a:xfrm>
                        </wpg:grpSpPr>
                        <wps:wsp>
                          <wps:cNvPr id="163"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tangle 164"/>
                          <wps:cNvSpPr/>
                          <wps:spPr>
                            <a:xfrm>
                              <a:off x="228600" y="0"/>
                              <a:ext cx="1472184" cy="1024128"/>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 name="Text Box 165"/>
                        <wps:cNvSpPr txBox="1"/>
                        <wps:spPr>
                          <a:xfrm>
                            <a:off x="0" y="399837"/>
                            <a:ext cx="3217758" cy="331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24DC" w:rsidRDefault="003E24DC" w:rsidP="003E24DC">
                              <w:pPr>
                                <w:pStyle w:val="NoSpacing"/>
                                <w:ind w:left="360"/>
                                <w:jc w:val="center"/>
                                <w:rPr>
                                  <w:rFonts w:ascii="Century Gothic" w:hAnsi="Century Gothic"/>
                                  <w:color w:val="4F81BD" w:themeColor="accent1"/>
                                  <w:sz w:val="20"/>
                                  <w:szCs w:val="20"/>
                                </w:rPr>
                              </w:pPr>
                              <w:r w:rsidRPr="0083303F">
                                <w:rPr>
                                  <w:rFonts w:ascii="Century Gothic" w:eastAsiaTheme="minorHAnsi" w:hAnsi="Century Gothic"/>
                                  <w:i/>
                                  <w:color w:val="1F497D" w:themeColor="text2"/>
                                  <w:lang w:val="en-CA"/>
                                </w:rPr>
                                <w:t xml:space="preserve">“Simulation is coming. It’s definitely on the horizon… Simulation is probably </w:t>
                              </w:r>
                              <w:r>
                                <w:rPr>
                                  <w:rFonts w:ascii="Century Gothic" w:eastAsiaTheme="minorHAnsi" w:hAnsi="Century Gothic"/>
                                  <w:i/>
                                  <w:color w:val="1F497D" w:themeColor="text2"/>
                                  <w:lang w:val="en-CA"/>
                                </w:rPr>
                                <w:t xml:space="preserve">one of or </w:t>
                              </w:r>
                              <w:r w:rsidRPr="0083303F">
                                <w:rPr>
                                  <w:rFonts w:ascii="Century Gothic" w:eastAsiaTheme="minorHAnsi" w:hAnsi="Century Gothic"/>
                                  <w:i/>
                                  <w:color w:val="1F497D" w:themeColor="text2"/>
                                  <w:lang w:val="en-CA"/>
                                </w:rPr>
                                <w:t>the only solution [to the shortage crisis] so I think that we need to embrace it and I think we all need to start thinking, with everything we doing, how can we simulate it and move in that direction.”</w:t>
                              </w:r>
                            </w:p>
                            <w:p w:rsidR="003E24DC" w:rsidRDefault="003E24DC" w:rsidP="003E24DC">
                              <w:pPr>
                                <w:pStyle w:val="NoSpacing"/>
                                <w:ind w:left="360"/>
                                <w:jc w:val="right"/>
                                <w:rPr>
                                  <w:rFonts w:ascii="Century Gothic" w:hAnsi="Century Gothic"/>
                                  <w:smallCaps/>
                                  <w:color w:val="4F81BD" w:themeColor="accent1"/>
                                  <w:sz w:val="20"/>
                                  <w:szCs w:val="20"/>
                                </w:rPr>
                              </w:pPr>
                            </w:p>
                            <w:p w:rsidR="003E24DC"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 xml:space="preserve">Tricia VanDenakker - Deputy Registrar, College of </w:t>
                              </w:r>
                            </w:p>
                            <w:p w:rsidR="003E24DC" w:rsidRPr="0083303F"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Medical Laboratory</w:t>
                              </w:r>
                              <w:r>
                                <w:rPr>
                                  <w:rFonts w:ascii="Century Gothic" w:hAnsi="Century Gothic"/>
                                  <w:smallCaps/>
                                  <w:color w:val="4F81BD" w:themeColor="accent1"/>
                                  <w:sz w:val="20"/>
                                  <w:szCs w:val="20"/>
                                </w:rPr>
                                <w:t xml:space="preserve"> </w:t>
                              </w:r>
                              <w:r w:rsidRPr="0083303F">
                                <w:rPr>
                                  <w:rFonts w:ascii="Century Gothic" w:hAnsi="Century Gothic"/>
                                  <w:smallCaps/>
                                  <w:color w:val="4F81BD" w:themeColor="accent1"/>
                                  <w:sz w:val="20"/>
                                  <w:szCs w:val="20"/>
                                </w:rPr>
                                <w:t>Technologists of Manitoba</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942A87" id="Group 160" o:spid="_x0000_s1056" style="position:absolute;margin-left:0;margin-top:169.1pt;width:459.8pt;height:117.5pt;z-index:251670528;mso-wrap-distance-left:18pt;mso-wrap-distance-right:18pt;mso-position-horizontal:left;mso-position-horizontal-relative:margin;mso-position-vertical-relative:page;mso-width-relative:margin;mso-height-relative:margin" coordsize="32186,37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&#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jUwduAAAAAIAQAADwAAAGRycy9k&#10;b3ducmV2LnhtbEyPT0vDQBTE74LfYXmCN7v5Q2sb81JKUU9FaCuIt232NQnNvg3ZbZJ+e9eTHocZ&#10;Zn6TryfTioF611hGiGcRCOLS6oYrhM/j29MShPOKtWotE8KNHKyL+7tcZdqOvKfh4CsRSthlCqH2&#10;vsukdGVNRrmZ7YiDd7a9UT7IvpK6V2MoN61MomghjWo4LNSqo21N5eVwNQjvoxo3afw67C7n7e37&#10;OP/42sWE+PgwbV5AeJr8Xxh+8QM6FIHpZK+snWgRwhGPkKbLBESwV/FqAeKEMH9OE5BFLv8fKH4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">
                <v:rect id="Rectangle 161" o:spid="_x0000_s105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" fillcolor="white [3212]" stroked="f" strokeweight="2pt">
                  <v:fill opacity="0"/>
                </v:rect>
                <v:group id="Group 162" o:spid="_x0000_s105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Rectangle 10" o:spid="_x0000_s105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" path="m,l2240281,,1659256,222885,,822960,,xe" fillcolor="#4f81bd [3204]" stroked="f" strokeweight="2pt">
                    <v:path arrowok="t" o:connecttype="custom" o:connectlocs="0,0;1466258,0;1085979,274158;0,1012274;0,0" o:connectangles="0,0,0,0,0"/>
                  </v:shape>
                  <v:rect id="Rectangle 164" o:spid="_x0000_s106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" stroked="f" strokeweight="2pt">
                    <v:fill r:id="rId14" o:title="" recolor="t" rotate="t" type="frame"/>
                  </v:rect>
                </v:group>
                <v:shape id="Text Box 165" o:spid="_x0000_s1061" type="#_x0000_t202" style="position:absolute;top:3998;width:32177;height:3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" filled="f" stroked="f" strokeweight=".5pt">
                  <v:textbox inset="3.6pt,7.2pt,0,0">
                    <w:txbxContent>
                      <w:p w:rsidR="003E24DC" w:rsidRDefault="003E24DC" w:rsidP="003E24DC">
                        <w:pPr>
                          <w:pStyle w:val="NoSpacing"/>
                          <w:ind w:left="360"/>
                          <w:jc w:val="center"/>
                          <w:rPr>
                            <w:rFonts w:ascii="Century Gothic" w:hAnsi="Century Gothic"/>
                            <w:color w:val="4F81BD" w:themeColor="accent1"/>
                            <w:sz w:val="20"/>
                            <w:szCs w:val="20"/>
                          </w:rPr>
                        </w:pPr>
                        <w:r w:rsidRPr="0083303F">
                          <w:rPr>
                            <w:rFonts w:ascii="Century Gothic" w:eastAsiaTheme="minorHAnsi" w:hAnsi="Century Gothic"/>
                            <w:i/>
                            <w:color w:val="1F497D" w:themeColor="text2"/>
                            <w:lang w:val="en-CA"/>
                          </w:rPr>
                          <w:t xml:space="preserve">“Simulation is coming. It’s definitely on the horizon… Simulation is probably </w:t>
                        </w:r>
                        <w:r>
                          <w:rPr>
                            <w:rFonts w:ascii="Century Gothic" w:eastAsiaTheme="minorHAnsi" w:hAnsi="Century Gothic"/>
                            <w:i/>
                            <w:color w:val="1F497D" w:themeColor="text2"/>
                            <w:lang w:val="en-CA"/>
                          </w:rPr>
                          <w:t xml:space="preserve">one of or </w:t>
                        </w:r>
                        <w:r w:rsidRPr="0083303F">
                          <w:rPr>
                            <w:rFonts w:ascii="Century Gothic" w:eastAsiaTheme="minorHAnsi" w:hAnsi="Century Gothic"/>
                            <w:i/>
                            <w:color w:val="1F497D" w:themeColor="text2"/>
                            <w:lang w:val="en-CA"/>
                          </w:rPr>
                          <w:t>the only solution [to the shortage crisis] so I think that we need to embrace it and I think we all need to start thinking, with everything we doing, how can we simulate it and move in that direction.”</w:t>
                        </w:r>
                      </w:p>
                      <w:p w:rsidR="003E24DC" w:rsidRDefault="003E24DC" w:rsidP="003E24DC">
                        <w:pPr>
                          <w:pStyle w:val="NoSpacing"/>
                          <w:ind w:left="360"/>
                          <w:jc w:val="right"/>
                          <w:rPr>
                            <w:rFonts w:ascii="Century Gothic" w:hAnsi="Century Gothic"/>
                            <w:smallCaps/>
                            <w:color w:val="4F81BD" w:themeColor="accent1"/>
                            <w:sz w:val="20"/>
                            <w:szCs w:val="20"/>
                          </w:rPr>
                        </w:pPr>
                      </w:p>
                      <w:p w:rsidR="003E24DC"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 xml:space="preserve">Tricia VanDenakker - Deputy Registrar, College of </w:t>
                        </w:r>
                      </w:p>
                      <w:p w:rsidR="003E24DC" w:rsidRPr="0083303F" w:rsidRDefault="003E24DC" w:rsidP="003E24DC">
                        <w:pPr>
                          <w:pStyle w:val="NoSpacing"/>
                          <w:ind w:left="360"/>
                          <w:jc w:val="right"/>
                          <w:rPr>
                            <w:rFonts w:ascii="Century Gothic" w:hAnsi="Century Gothic"/>
                            <w:smallCaps/>
                            <w:color w:val="4F81BD" w:themeColor="accent1"/>
                            <w:sz w:val="20"/>
                            <w:szCs w:val="20"/>
                          </w:rPr>
                        </w:pPr>
                        <w:r w:rsidRPr="0083303F">
                          <w:rPr>
                            <w:rFonts w:ascii="Century Gothic" w:hAnsi="Century Gothic"/>
                            <w:smallCaps/>
                            <w:color w:val="4F81BD" w:themeColor="accent1"/>
                            <w:sz w:val="20"/>
                            <w:szCs w:val="20"/>
                          </w:rPr>
                          <w:t>Medical Laboratory</w:t>
                        </w:r>
                        <w:r>
                          <w:rPr>
                            <w:rFonts w:ascii="Century Gothic" w:hAnsi="Century Gothic"/>
                            <w:smallCaps/>
                            <w:color w:val="4F81BD" w:themeColor="accent1"/>
                            <w:sz w:val="20"/>
                            <w:szCs w:val="20"/>
                          </w:rPr>
                          <w:t xml:space="preserve"> </w:t>
                        </w:r>
                        <w:r w:rsidRPr="0083303F">
                          <w:rPr>
                            <w:rFonts w:ascii="Century Gothic" w:hAnsi="Century Gothic"/>
                            <w:smallCaps/>
                            <w:color w:val="4F81BD" w:themeColor="accent1"/>
                            <w:sz w:val="20"/>
                            <w:szCs w:val="20"/>
                          </w:rPr>
                          <w:t>Technologists of Manitoba</w:t>
                        </w:r>
                      </w:p>
                    </w:txbxContent>
                  </v:textbox>
                </v:shape>
                <w10:wrap type="square" anchorx="margin" anchory="page"/>
              </v:group>
            </w:pict>
          </mc:Fallback>
        </mc:AlternateContent>
      </w:r>
      <w:r w:rsidR="00366F50">
        <w:t xml:space="preserve">The audience </w:t>
      </w:r>
      <w:r w:rsidR="00366F50" w:rsidRPr="00AB67BD">
        <w:rPr>
          <w:noProof/>
        </w:rPr>
        <w:t>w</w:t>
      </w:r>
      <w:r w:rsidR="00AB67BD">
        <w:rPr>
          <w:noProof/>
        </w:rPr>
        <w:t>as</w:t>
      </w:r>
      <w:r w:rsidR="00366F50">
        <w:t xml:space="preserve"> also involved in this conversation and provided insight on possibilities. An </w:t>
      </w:r>
      <w:r w:rsidR="00B82334">
        <w:t>increase</w:t>
      </w:r>
      <w:r w:rsidR="00366F50">
        <w:t xml:space="preserve"> in curricula focused on management and research skills was noted as the medical laboratory technologists may evolve into a role that has similar </w:t>
      </w:r>
      <w:r w:rsidR="00B82334">
        <w:t>duties</w:t>
      </w:r>
      <w:r w:rsidR="00366F50">
        <w:t xml:space="preserve"> to that of a </w:t>
      </w:r>
      <w:r w:rsidR="00B82334">
        <w:t>physician</w:t>
      </w:r>
      <w:r w:rsidR="00366F50">
        <w:t xml:space="preserve"> assistant role </w:t>
      </w:r>
      <w:r w:rsidR="00D5648C">
        <w:t xml:space="preserve">– fill a gap in the </w:t>
      </w:r>
      <w:r w:rsidR="00D5648C" w:rsidRPr="00BD7E08">
        <w:rPr>
          <w:noProof/>
        </w:rPr>
        <w:t>health care</w:t>
      </w:r>
      <w:r w:rsidR="00D5648C">
        <w:t xml:space="preserve"> system where it allows </w:t>
      </w:r>
      <w:r w:rsidR="00B82334">
        <w:t>physicians</w:t>
      </w:r>
      <w:r w:rsidR="00D5648C">
        <w:t xml:space="preserve"> to focus on complex tasks and provides a secondary level of fundamental care that can be provided by an assistant. Considerations to evolving the medical laboratory professional roles may be needed more </w:t>
      </w:r>
      <w:r w:rsidR="00D5648C" w:rsidRPr="00AB67BD">
        <w:rPr>
          <w:noProof/>
        </w:rPr>
        <w:t xml:space="preserve">in </w:t>
      </w:r>
      <w:r w:rsidR="00D5648C">
        <w:t xml:space="preserve">the future such as the CLXT role, expansion of the MLT role into levels 1 and 2, and specialization </w:t>
      </w:r>
      <w:r w:rsidR="00B82334">
        <w:t>of</w:t>
      </w:r>
      <w:r w:rsidR="00D5648C">
        <w:t xml:space="preserve"> the MLA role.</w:t>
      </w:r>
    </w:p>
    <w:p w:rsidR="003E24DC" w:rsidRDefault="003E24DC" w:rsidP="00ED6928">
      <w:pPr>
        <w:pStyle w:val="CSMLS-Body"/>
        <w:rPr>
          <w:b/>
        </w:rPr>
      </w:pPr>
    </w:p>
    <w:p w:rsidR="002A5816" w:rsidRPr="005F4219" w:rsidRDefault="002A5816" w:rsidP="00ED6928">
      <w:pPr>
        <w:pStyle w:val="CSMLS-Body"/>
      </w:pPr>
      <w:r w:rsidRPr="002A5816">
        <w:rPr>
          <w:b/>
        </w:rPr>
        <w:t xml:space="preserve">Co-Chair </w:t>
      </w:r>
      <w:r w:rsidR="00366F50">
        <w:rPr>
          <w:b/>
        </w:rPr>
        <w:t>Comment</w:t>
      </w:r>
      <w:r w:rsidRPr="002A5816">
        <w:rPr>
          <w:b/>
        </w:rPr>
        <w:t>:</w:t>
      </w:r>
      <w:r>
        <w:t xml:space="preserve"> The panel provided a good understanding of the limitations facing our profession and how we are unable to control many of the external factors that are </w:t>
      </w:r>
      <w:r w:rsidR="00AB67BD">
        <w:rPr>
          <w:noProof/>
        </w:rPr>
        <w:t>a</w:t>
      </w:r>
      <w:r w:rsidRPr="00AB67BD">
        <w:rPr>
          <w:noProof/>
        </w:rPr>
        <w:t>ffecting</w:t>
      </w:r>
      <w:r>
        <w:t xml:space="preserve"> it, such as precision medicine advances, increase</w:t>
      </w:r>
      <w:r w:rsidR="00133F87">
        <w:t>d</w:t>
      </w:r>
      <w:r>
        <w:t xml:space="preserve"> depth and </w:t>
      </w:r>
      <w:r w:rsidRPr="00AB67BD">
        <w:rPr>
          <w:noProof/>
        </w:rPr>
        <w:t>brea</w:t>
      </w:r>
      <w:r w:rsidR="00AB67BD">
        <w:rPr>
          <w:noProof/>
        </w:rPr>
        <w:t>d</w:t>
      </w:r>
      <w:r w:rsidRPr="00AB67BD">
        <w:rPr>
          <w:noProof/>
        </w:rPr>
        <w:t>th</w:t>
      </w:r>
      <w:r>
        <w:t xml:space="preserve"> of diagnostic testing, and limited time and resources to train students in the clinical setting. On the flip side, the panel also provided an understanding that we can embrace this professional evolution if we are able to ad</w:t>
      </w:r>
      <w:r w:rsidR="00133F87">
        <w:t>a</w:t>
      </w:r>
      <w:r>
        <w:t xml:space="preserve">pt our system quickly enough as things unfold. This </w:t>
      </w:r>
      <w:r w:rsidRPr="00BD7E08">
        <w:rPr>
          <w:noProof/>
        </w:rPr>
        <w:t>ad</w:t>
      </w:r>
      <w:r w:rsidR="00562681" w:rsidRPr="00BD7E08">
        <w:rPr>
          <w:noProof/>
        </w:rPr>
        <w:t>a</w:t>
      </w:r>
      <w:r w:rsidRPr="00BD7E08">
        <w:rPr>
          <w:noProof/>
        </w:rPr>
        <w:t>ption</w:t>
      </w:r>
      <w:r>
        <w:t xml:space="preserve"> is likely </w:t>
      </w:r>
      <w:r w:rsidR="00562681">
        <w:t xml:space="preserve">to occur </w:t>
      </w:r>
      <w:r>
        <w:t>at a pace that has not been previous</w:t>
      </w:r>
      <w:r w:rsidR="00B82334">
        <w:t>ly</w:t>
      </w:r>
      <w:r>
        <w:t xml:space="preserve"> seen and will, therefore, require</w:t>
      </w:r>
      <w:r w:rsidR="00B82334">
        <w:t>s</w:t>
      </w:r>
      <w:r>
        <w:t xml:space="preserve"> consultation, </w:t>
      </w:r>
      <w:r w:rsidRPr="00BD7E08">
        <w:rPr>
          <w:noProof/>
        </w:rPr>
        <w:t>investigation</w:t>
      </w:r>
      <w:r>
        <w:t xml:space="preserve"> and innovations that would not </w:t>
      </w:r>
      <w:r w:rsidR="00B82334">
        <w:t xml:space="preserve">have been </w:t>
      </w:r>
      <w:r>
        <w:t>considered</w:t>
      </w:r>
      <w:r w:rsidR="00562681">
        <w:t xml:space="preserve"> previously</w:t>
      </w:r>
      <w:r>
        <w:t xml:space="preserve">. What is abundantly clear, is that the profession is changing, educators and employers are </w:t>
      </w:r>
      <w:r w:rsidRPr="00AB67BD">
        <w:rPr>
          <w:noProof/>
        </w:rPr>
        <w:t>engage</w:t>
      </w:r>
      <w:r w:rsidR="00AB67BD">
        <w:rPr>
          <w:noProof/>
        </w:rPr>
        <w:t>d</w:t>
      </w:r>
      <w:r>
        <w:t xml:space="preserve"> in this change but that the </w:t>
      </w:r>
      <w:r w:rsidRPr="00AB67BD">
        <w:rPr>
          <w:noProof/>
        </w:rPr>
        <w:t>uncertain</w:t>
      </w:r>
      <w:r w:rsidR="00AB67BD">
        <w:rPr>
          <w:noProof/>
        </w:rPr>
        <w:t>t</w:t>
      </w:r>
      <w:r w:rsidRPr="00AB67BD">
        <w:rPr>
          <w:noProof/>
        </w:rPr>
        <w:t>y</w:t>
      </w:r>
      <w:r>
        <w:t xml:space="preserve"> around how the change will happen and the ability of the </w:t>
      </w:r>
      <w:r w:rsidRPr="00AB67BD">
        <w:rPr>
          <w:noProof/>
        </w:rPr>
        <w:t>decision</w:t>
      </w:r>
      <w:r w:rsidR="00AB67BD">
        <w:rPr>
          <w:noProof/>
        </w:rPr>
        <w:t>-</w:t>
      </w:r>
      <w:r w:rsidRPr="00AB67BD">
        <w:rPr>
          <w:noProof/>
        </w:rPr>
        <w:t>makers</w:t>
      </w:r>
      <w:r>
        <w:t xml:space="preserve"> to facilitate this lays heavy on our hearts. </w:t>
      </w:r>
      <w:r w:rsidR="00366F50">
        <w:t xml:space="preserve">The Forum </w:t>
      </w:r>
      <w:r w:rsidR="00562681">
        <w:t>was</w:t>
      </w:r>
      <w:r w:rsidR="00366F50">
        <w:t xml:space="preserve"> an excellent venue to </w:t>
      </w:r>
      <w:r w:rsidR="00562681">
        <w:t>verbalize these concepts</w:t>
      </w:r>
      <w:r w:rsidR="00366F50">
        <w:t xml:space="preserve"> </w:t>
      </w:r>
      <w:r w:rsidR="00133F87">
        <w:t xml:space="preserve">to our peers and to bring </w:t>
      </w:r>
      <w:r w:rsidR="00562681">
        <w:t xml:space="preserve">about </w:t>
      </w:r>
      <w:r w:rsidR="00366F50">
        <w:t>the considerations to our local organizations to start getting a grasp of how</w:t>
      </w:r>
      <w:r w:rsidR="00AB67BD">
        <w:t xml:space="preserve"> the</w:t>
      </w:r>
      <w:r w:rsidR="00366F50">
        <w:t xml:space="preserve"> </w:t>
      </w:r>
      <w:r w:rsidR="00366F50" w:rsidRPr="00AB67BD">
        <w:rPr>
          <w:noProof/>
        </w:rPr>
        <w:t>change</w:t>
      </w:r>
      <w:r w:rsidR="00366F50">
        <w:t xml:space="preserve"> will be handled. </w:t>
      </w:r>
    </w:p>
    <w:p w:rsidR="00827599" w:rsidRDefault="00827599" w:rsidP="00BD7E08">
      <w:pPr>
        <w:pStyle w:val="Heading1"/>
      </w:pPr>
      <w:bookmarkStart w:id="42" w:name="_Toc486936713"/>
      <w:bookmarkStart w:id="43" w:name="_Toc491077416"/>
      <w:r w:rsidRPr="001F12C6">
        <w:t>Conclusion</w:t>
      </w:r>
      <w:bookmarkEnd w:id="42"/>
      <w:bookmarkEnd w:id="43"/>
    </w:p>
    <w:p w:rsidR="001F12C6" w:rsidRDefault="001F12C6" w:rsidP="001F12C6">
      <w:pPr>
        <w:pStyle w:val="CSMLS-Body"/>
      </w:pPr>
      <w:r>
        <w:rPr>
          <w:szCs w:val="22"/>
        </w:rPr>
        <w:t xml:space="preserve">The Forum was </w:t>
      </w:r>
      <w:r>
        <w:t xml:space="preserve">an excellent opportunity to start conversations with </w:t>
      </w:r>
      <w:r w:rsidRPr="001F12C6">
        <w:rPr>
          <w:noProof/>
        </w:rPr>
        <w:t>employer</w:t>
      </w:r>
      <w:r w:rsidRPr="00A01CA5">
        <w:rPr>
          <w:noProof/>
        </w:rPr>
        <w:t>s</w:t>
      </w:r>
      <w:r>
        <w:t xml:space="preserve"> that built upon the information previously obtained from graduates and academic programs on simulation and clinical placement models in Canada. As noted during the event, the Forum represented a key entry point for employer stakeholders at all level to grasp and start activating ideas that will support the profession locally, provincially and nationally. Overall, attendees represented a group of employers willing to engage, embracing academic programs in change as they recognize their connected threads which shape the fabric of the student experience and future professional workforce. Potential </w:t>
      </w:r>
      <w:r w:rsidR="00562681">
        <w:t xml:space="preserve">opportunities </w:t>
      </w:r>
      <w:r>
        <w:t xml:space="preserve">to foster this relationship and support new models of education and training were welcomed, focusing on the validity of simulation to act as a support mechanism </w:t>
      </w:r>
      <w:r w:rsidR="00C42F4A">
        <w:rPr>
          <w:noProof/>
        </w:rPr>
        <w:t>for</w:t>
      </w:r>
      <w:r>
        <w:t xml:space="preserve"> competency acquisition and student throughput to increase the workforce. Additional solutions focused on restricting and/or dedicated funding models, creating greater consistency in training for students and preceptors, increased </w:t>
      </w:r>
      <w:r w:rsidRPr="00BD7E08">
        <w:rPr>
          <w:noProof/>
        </w:rPr>
        <w:t>quality</w:t>
      </w:r>
      <w:r>
        <w:t xml:space="preserve"> of supervision models and greater exposure to simulation. Recommendations for continuing the simulation and clinical placement discussion as well as supporting research to create </w:t>
      </w:r>
      <w:r w:rsidRPr="00A01CA5">
        <w:rPr>
          <w:noProof/>
        </w:rPr>
        <w:t>evidence</w:t>
      </w:r>
      <w:r>
        <w:rPr>
          <w:noProof/>
        </w:rPr>
        <w:t>-</w:t>
      </w:r>
      <w:r w:rsidRPr="00A01CA5">
        <w:rPr>
          <w:noProof/>
        </w:rPr>
        <w:t>based</w:t>
      </w:r>
      <w:r>
        <w:t xml:space="preserve"> simulation curricula were positive outcomes of the event, reflecting the positive direction of the larger initiative to move forward. </w:t>
      </w:r>
    </w:p>
    <w:p w:rsidR="007435FF" w:rsidRDefault="001F12C6" w:rsidP="00562681">
      <w:pPr>
        <w:pStyle w:val="CSMLS-Heading"/>
      </w:pPr>
      <w:r>
        <w:br w:type="page"/>
      </w:r>
      <w:bookmarkStart w:id="44" w:name="_Toc486936714"/>
      <w:bookmarkStart w:id="45" w:name="_Toc491077417"/>
      <w:r w:rsidR="00423ACC">
        <w:lastRenderedPageBreak/>
        <w:t>Appendix A</w:t>
      </w:r>
      <w:r w:rsidR="00827599">
        <w:t xml:space="preserve"> – </w:t>
      </w:r>
      <w:r w:rsidR="00645BED">
        <w:t xml:space="preserve">Summary of the Project </w:t>
      </w:r>
      <w:r w:rsidR="00827599">
        <w:t>Phase</w:t>
      </w:r>
      <w:r w:rsidR="00645BED">
        <w:t>s</w:t>
      </w:r>
      <w:bookmarkEnd w:id="44"/>
      <w:bookmarkEnd w:id="45"/>
      <w:r w:rsidR="00827599">
        <w:t xml:space="preserve"> </w:t>
      </w:r>
    </w:p>
    <w:p w:rsidR="00423ACC" w:rsidRDefault="00423ACC" w:rsidP="00423ACC">
      <w:pPr>
        <w:rPr>
          <w:rFonts w:eastAsia="Rockwell" w:cs="Rockwell"/>
          <w:sz w:val="22"/>
          <w:szCs w:val="22"/>
        </w:rPr>
      </w:pPr>
      <w:r w:rsidRPr="00827599">
        <w:rPr>
          <w:rFonts w:eastAsia="Rockwell" w:cs="Rockwell"/>
          <w:sz w:val="22"/>
          <w:szCs w:val="22"/>
        </w:rPr>
        <w:t xml:space="preserve">In Phase 1a, the project began with the </w:t>
      </w:r>
      <w:r w:rsidRPr="00EC28D6">
        <w:rPr>
          <w:rFonts w:eastAsia="Rockwell" w:cs="Rockwell"/>
          <w:noProof/>
          <w:sz w:val="22"/>
          <w:szCs w:val="22"/>
        </w:rPr>
        <w:t>examin</w:t>
      </w:r>
      <w:r w:rsidR="00EC28D6">
        <w:rPr>
          <w:rFonts w:eastAsia="Rockwell" w:cs="Rockwell"/>
          <w:noProof/>
          <w:sz w:val="22"/>
          <w:szCs w:val="22"/>
        </w:rPr>
        <w:t>ation</w:t>
      </w:r>
      <w:r w:rsidRPr="00827599">
        <w:rPr>
          <w:rFonts w:eastAsia="Rockwell" w:cs="Rockwell"/>
          <w:sz w:val="22"/>
          <w:szCs w:val="22"/>
        </w:rPr>
        <w:t xml:space="preserve"> of the structure and usage of simulation in relation to clinical placement requirements within Canadian medical laboratory science programs. This was achieved through an environmental scan of educational program’s simulation and clinical placements models and surveying recent graduates on their student experience during</w:t>
      </w:r>
      <w:r w:rsidR="00EC28D6">
        <w:rPr>
          <w:rFonts w:eastAsia="Rockwell" w:cs="Rockwell"/>
          <w:sz w:val="22"/>
          <w:szCs w:val="22"/>
        </w:rPr>
        <w:t xml:space="preserve"> the</w:t>
      </w:r>
      <w:r w:rsidRPr="00827599">
        <w:rPr>
          <w:rFonts w:eastAsia="Rockwell" w:cs="Rockwell"/>
          <w:sz w:val="22"/>
          <w:szCs w:val="22"/>
        </w:rPr>
        <w:t xml:space="preserve"> </w:t>
      </w:r>
      <w:r w:rsidRPr="00EC28D6">
        <w:rPr>
          <w:rFonts w:eastAsia="Rockwell" w:cs="Rockwell"/>
          <w:noProof/>
          <w:sz w:val="22"/>
          <w:szCs w:val="22"/>
        </w:rPr>
        <w:t>clinical</w:t>
      </w:r>
      <w:r w:rsidRPr="00827599">
        <w:rPr>
          <w:rFonts w:eastAsia="Rockwell" w:cs="Rockwell"/>
          <w:sz w:val="22"/>
          <w:szCs w:val="22"/>
        </w:rPr>
        <w:t xml:space="preserve"> practicum. The results were discussed at an Educator Forum sponsored by CSMLS in April 2016 (Phase 1b). The discussion brought together key stakeholders and experts in the field to derive a national understanding of these education models and to determine program needs and appropriate next steps in Phase 2b (employers; April 2017). </w:t>
      </w:r>
    </w:p>
    <w:p w:rsidR="00AB40C9" w:rsidRPr="00827599" w:rsidRDefault="00AB40C9" w:rsidP="00423ACC">
      <w:pPr>
        <w:rPr>
          <w:rFonts w:eastAsia="Rockwell" w:cs="Rockwell"/>
          <w:sz w:val="22"/>
          <w:szCs w:val="22"/>
        </w:rPr>
      </w:pPr>
    </w:p>
    <w:p w:rsidR="00423ACC" w:rsidRPr="00827599" w:rsidRDefault="00423ACC" w:rsidP="00423ACC">
      <w:pPr>
        <w:rPr>
          <w:rFonts w:eastAsia="Rockwell" w:cs="Rockwell"/>
          <w:sz w:val="22"/>
          <w:szCs w:val="22"/>
        </w:rPr>
      </w:pPr>
      <w:r w:rsidRPr="00827599">
        <w:rPr>
          <w:rFonts w:eastAsia="Rockwell" w:cs="Rockwell"/>
          <w:sz w:val="22"/>
          <w:szCs w:val="22"/>
        </w:rPr>
        <w:t xml:space="preserve">The </w:t>
      </w:r>
      <w:r w:rsidRPr="00EC28D6">
        <w:rPr>
          <w:rFonts w:eastAsia="Rockwell" w:cs="Rockwell"/>
          <w:noProof/>
          <w:sz w:val="22"/>
          <w:szCs w:val="22"/>
        </w:rPr>
        <w:t>high</w:t>
      </w:r>
      <w:r w:rsidR="00EC28D6">
        <w:rPr>
          <w:rFonts w:eastAsia="Rockwell" w:cs="Rockwell"/>
          <w:noProof/>
          <w:sz w:val="22"/>
          <w:szCs w:val="22"/>
        </w:rPr>
        <w:t>-</w:t>
      </w:r>
      <w:r w:rsidRPr="00EC28D6">
        <w:rPr>
          <w:rFonts w:eastAsia="Rockwell" w:cs="Rockwell"/>
          <w:noProof/>
          <w:sz w:val="22"/>
          <w:szCs w:val="22"/>
        </w:rPr>
        <w:t>level</w:t>
      </w:r>
      <w:r w:rsidRPr="00827599">
        <w:rPr>
          <w:rFonts w:eastAsia="Rockwell" w:cs="Rockwell"/>
          <w:sz w:val="22"/>
          <w:szCs w:val="22"/>
        </w:rPr>
        <w:t xml:space="preserve"> conclusions were:  </w:t>
      </w:r>
    </w:p>
    <w:p w:rsidR="00827599" w:rsidRPr="00827599" w:rsidRDefault="00827599" w:rsidP="00423ACC">
      <w:pPr>
        <w:rPr>
          <w:rFonts w:eastAsia="Rockwell" w:cs="Rockwell"/>
          <w:sz w:val="22"/>
          <w:szCs w:val="22"/>
        </w:rPr>
      </w:pPr>
    </w:p>
    <w:p w:rsidR="00423ACC" w:rsidRPr="00827599" w:rsidRDefault="00423ACC" w:rsidP="00423ACC">
      <w:pPr>
        <w:rPr>
          <w:rFonts w:eastAsia="Rockwell" w:cs="Rockwell"/>
          <w:sz w:val="22"/>
          <w:szCs w:val="22"/>
        </w:rPr>
      </w:pPr>
      <w:r w:rsidRPr="00827599">
        <w:rPr>
          <w:rFonts w:eastAsia="Rockwell" w:cs="Rockwell"/>
          <w:b/>
          <w:bCs/>
          <w:sz w:val="22"/>
          <w:szCs w:val="22"/>
        </w:rPr>
        <w:t>Academic Program Environmental Scan:</w:t>
      </w:r>
      <w:r w:rsidRPr="00827599">
        <w:rPr>
          <w:rStyle w:val="FootnoteReference"/>
          <w:rFonts w:eastAsia="Rockwell" w:cs="Rockwell"/>
          <w:b/>
          <w:bCs/>
          <w:sz w:val="22"/>
          <w:szCs w:val="22"/>
        </w:rPr>
        <w:footnoteReference w:id="10"/>
      </w:r>
      <w:r w:rsidRPr="00827599">
        <w:rPr>
          <w:rFonts w:eastAsia="Rockwell" w:cs="Rockwell"/>
          <w:sz w:val="22"/>
          <w:szCs w:val="22"/>
        </w:rPr>
        <w:t xml:space="preserve"> The use of a clinical placement may be enough to meet accreditation and program requirements, but there was</w:t>
      </w:r>
      <w:r w:rsidR="00EC28D6">
        <w:rPr>
          <w:rFonts w:eastAsia="Rockwell" w:cs="Rockwell"/>
          <w:sz w:val="22"/>
          <w:szCs w:val="22"/>
        </w:rPr>
        <w:t xml:space="preserve"> a</w:t>
      </w:r>
      <w:r w:rsidRPr="00827599">
        <w:rPr>
          <w:rFonts w:eastAsia="Rockwell" w:cs="Rockwell"/>
          <w:sz w:val="22"/>
          <w:szCs w:val="22"/>
        </w:rPr>
        <w:t xml:space="preserve"> </w:t>
      </w:r>
      <w:r w:rsidRPr="00EC28D6">
        <w:rPr>
          <w:rFonts w:eastAsia="Rockwell" w:cs="Rockwell"/>
          <w:noProof/>
          <w:sz w:val="22"/>
          <w:szCs w:val="22"/>
        </w:rPr>
        <w:t>discussion</w:t>
      </w:r>
      <w:r w:rsidRPr="00827599">
        <w:rPr>
          <w:rFonts w:eastAsia="Rockwell" w:cs="Rockwell"/>
          <w:sz w:val="22"/>
          <w:szCs w:val="22"/>
        </w:rPr>
        <w:t xml:space="preserve"> to suggest that the limited quantity and potential impact of current HHRs and fiscal constraints on quality may be negatively affecting certain </w:t>
      </w:r>
      <w:r w:rsidRPr="00827599">
        <w:rPr>
          <w:rFonts w:eastAsia="Rockwell" w:cs="Rockwell"/>
          <w:noProof/>
          <w:sz w:val="22"/>
          <w:szCs w:val="22"/>
        </w:rPr>
        <w:t>organizations</w:t>
      </w:r>
      <w:r w:rsidRPr="00827599">
        <w:rPr>
          <w:rFonts w:eastAsia="Rockwell" w:cs="Rockwell"/>
          <w:sz w:val="22"/>
          <w:szCs w:val="22"/>
        </w:rPr>
        <w:t xml:space="preserve">. It was noted that programs are doing their due diligence to meet demand, but the suggestion to create new education models is appropriate and recommended to support increase student throughput. Overall, simulation is supported as an incorporated component of medical laboratory science programs; however, a lack of </w:t>
      </w:r>
      <w:r w:rsidRPr="00827599">
        <w:rPr>
          <w:rFonts w:eastAsia="Rockwell" w:cs="Rockwell"/>
          <w:noProof/>
          <w:sz w:val="22"/>
          <w:szCs w:val="22"/>
        </w:rPr>
        <w:t>standardization</w:t>
      </w:r>
      <w:r w:rsidRPr="00827599">
        <w:rPr>
          <w:rFonts w:eastAsia="Rockwell" w:cs="Rockwell"/>
          <w:sz w:val="22"/>
          <w:szCs w:val="22"/>
        </w:rPr>
        <w:t xml:space="preserve"> in its definition and use nationally is hindering this. This environmental scan demonstrates the growing trend for </w:t>
      </w:r>
      <w:r w:rsidRPr="00BD7E08">
        <w:rPr>
          <w:rFonts w:eastAsia="Rockwell" w:cs="Rockwell"/>
          <w:noProof/>
          <w:sz w:val="22"/>
          <w:szCs w:val="22"/>
        </w:rPr>
        <w:t>simulation</w:t>
      </w:r>
      <w:r w:rsidRPr="00827599">
        <w:rPr>
          <w:rFonts w:eastAsia="Rockwell" w:cs="Rockwell"/>
          <w:sz w:val="22"/>
          <w:szCs w:val="22"/>
        </w:rPr>
        <w:t xml:space="preserve"> to enhance curricula as well as the need for a national consensus on the direction it should take in the future. Programs were eager to understand more about simulation and obtain opportunities to grow a simulation network. However, budgetary constraints and lack of information exchange </w:t>
      </w:r>
      <w:r w:rsidRPr="00BD7E08">
        <w:rPr>
          <w:rFonts w:eastAsia="Rockwell" w:cs="Rockwell"/>
          <w:noProof/>
          <w:sz w:val="22"/>
          <w:szCs w:val="22"/>
        </w:rPr>
        <w:t>is</w:t>
      </w:r>
      <w:r w:rsidRPr="00827599">
        <w:rPr>
          <w:rFonts w:eastAsia="Rockwell" w:cs="Rockwell"/>
          <w:sz w:val="22"/>
          <w:szCs w:val="22"/>
        </w:rPr>
        <w:t xml:space="preserve"> hampering further simulation incorporation into curricula. </w:t>
      </w:r>
      <w:r w:rsidRPr="00BD7E08">
        <w:rPr>
          <w:rFonts w:eastAsia="Rockwell" w:cs="Rockwell"/>
          <w:noProof/>
          <w:sz w:val="22"/>
          <w:szCs w:val="22"/>
        </w:rPr>
        <w:t>Evidence</w:t>
      </w:r>
      <w:r w:rsidR="00EC28D6" w:rsidRPr="00BD7E08">
        <w:rPr>
          <w:rFonts w:eastAsia="Rockwell" w:cs="Rockwell"/>
          <w:noProof/>
          <w:sz w:val="22"/>
          <w:szCs w:val="22"/>
        </w:rPr>
        <w:t>-</w:t>
      </w:r>
      <w:r w:rsidRPr="00BD7E08">
        <w:rPr>
          <w:rFonts w:eastAsia="Rockwell" w:cs="Rockwell"/>
          <w:noProof/>
          <w:sz w:val="22"/>
          <w:szCs w:val="22"/>
        </w:rPr>
        <w:t>based</w:t>
      </w:r>
      <w:r w:rsidRPr="00827599">
        <w:rPr>
          <w:rFonts w:eastAsia="Rockwell" w:cs="Rockwell"/>
          <w:sz w:val="22"/>
          <w:szCs w:val="22"/>
        </w:rPr>
        <w:t xml:space="preserve"> research focused within the profession would support each of these goals and provide the basis for business cases to evolve education models, as determined by the needs of students and programs within the current </w:t>
      </w:r>
      <w:r w:rsidRPr="00BD7E08">
        <w:rPr>
          <w:rFonts w:eastAsia="Rockwell" w:cs="Rockwell"/>
          <w:noProof/>
          <w:sz w:val="22"/>
          <w:szCs w:val="22"/>
        </w:rPr>
        <w:t>health</w:t>
      </w:r>
      <w:r w:rsidR="001E3F8F" w:rsidRPr="00BD7E08">
        <w:rPr>
          <w:rFonts w:eastAsia="Rockwell" w:cs="Rockwell"/>
          <w:noProof/>
          <w:sz w:val="22"/>
          <w:szCs w:val="22"/>
        </w:rPr>
        <w:t xml:space="preserve"> </w:t>
      </w:r>
      <w:r w:rsidRPr="00BD7E08">
        <w:rPr>
          <w:rFonts w:eastAsia="Rockwell" w:cs="Rockwell"/>
          <w:noProof/>
          <w:sz w:val="22"/>
          <w:szCs w:val="22"/>
        </w:rPr>
        <w:t>care</w:t>
      </w:r>
      <w:r w:rsidRPr="00827599">
        <w:rPr>
          <w:rFonts w:eastAsia="Rockwell" w:cs="Rockwell"/>
          <w:sz w:val="22"/>
          <w:szCs w:val="22"/>
        </w:rPr>
        <w:t xml:space="preserve"> and educational constraints.  </w:t>
      </w:r>
    </w:p>
    <w:p w:rsidR="00827599" w:rsidRPr="00827599" w:rsidRDefault="00827599" w:rsidP="00423ACC">
      <w:pPr>
        <w:rPr>
          <w:rFonts w:eastAsia="Rockwell" w:cs="Rockwell"/>
          <w:sz w:val="22"/>
          <w:szCs w:val="22"/>
        </w:rPr>
      </w:pPr>
    </w:p>
    <w:p w:rsidR="00423ACC" w:rsidRPr="00827599" w:rsidRDefault="00423ACC" w:rsidP="00423ACC">
      <w:pPr>
        <w:rPr>
          <w:rFonts w:eastAsia="Rockwell" w:cs="Rockwell"/>
          <w:sz w:val="22"/>
          <w:szCs w:val="22"/>
        </w:rPr>
      </w:pPr>
      <w:r w:rsidRPr="00827599">
        <w:rPr>
          <w:rFonts w:eastAsia="Rockwell" w:cs="Rockwell"/>
          <w:b/>
          <w:bCs/>
          <w:sz w:val="22"/>
          <w:szCs w:val="22"/>
        </w:rPr>
        <w:t>Recent Graduate Clinical Placement Experience Survey:</w:t>
      </w:r>
      <w:r w:rsidRPr="00827599">
        <w:rPr>
          <w:rStyle w:val="FootnoteReference"/>
          <w:rFonts w:eastAsia="Rockwell" w:cs="Rockwell"/>
          <w:b/>
          <w:bCs/>
          <w:sz w:val="22"/>
          <w:szCs w:val="22"/>
        </w:rPr>
        <w:footnoteReference w:id="11"/>
      </w:r>
      <w:r w:rsidRPr="00827599">
        <w:rPr>
          <w:rFonts w:eastAsia="Rockwell" w:cs="Rockwell"/>
          <w:sz w:val="22"/>
          <w:szCs w:val="22"/>
        </w:rPr>
        <w:t xml:space="preserve"> A survey was disseminated to individuals who </w:t>
      </w:r>
      <w:r w:rsidRPr="00EC28D6">
        <w:rPr>
          <w:rFonts w:eastAsia="Rockwell" w:cs="Rockwell"/>
          <w:noProof/>
          <w:sz w:val="22"/>
          <w:szCs w:val="22"/>
        </w:rPr>
        <w:t>ha</w:t>
      </w:r>
      <w:r w:rsidR="00562681">
        <w:rPr>
          <w:rFonts w:eastAsia="Rockwell" w:cs="Rockwell"/>
          <w:noProof/>
          <w:sz w:val="22"/>
          <w:szCs w:val="22"/>
        </w:rPr>
        <w:t>d</w:t>
      </w:r>
      <w:r w:rsidRPr="00827599">
        <w:rPr>
          <w:rFonts w:eastAsia="Rockwell" w:cs="Rockwell"/>
          <w:sz w:val="22"/>
          <w:szCs w:val="22"/>
        </w:rPr>
        <w:t xml:space="preserve"> successfully passed the CSMLS certification exam within </w:t>
      </w:r>
      <w:r w:rsidRPr="00EC28D6">
        <w:rPr>
          <w:rFonts w:eastAsia="Rockwell" w:cs="Rockwell"/>
          <w:noProof/>
          <w:sz w:val="22"/>
          <w:szCs w:val="22"/>
        </w:rPr>
        <w:t>five</w:t>
      </w:r>
      <w:r w:rsidR="00EC28D6">
        <w:rPr>
          <w:rFonts w:eastAsia="Rockwell" w:cs="Rockwell"/>
          <w:noProof/>
          <w:sz w:val="22"/>
          <w:szCs w:val="22"/>
        </w:rPr>
        <w:t xml:space="preserve"> </w:t>
      </w:r>
      <w:r w:rsidRPr="00EC28D6">
        <w:rPr>
          <w:rFonts w:eastAsia="Rockwell" w:cs="Rockwell"/>
          <w:noProof/>
          <w:sz w:val="22"/>
          <w:szCs w:val="22"/>
        </w:rPr>
        <w:t>years</w:t>
      </w:r>
      <w:r w:rsidRPr="00827599">
        <w:rPr>
          <w:rFonts w:eastAsia="Rockwell" w:cs="Rockwell"/>
          <w:sz w:val="22"/>
          <w:szCs w:val="22"/>
        </w:rPr>
        <w:t xml:space="preserve"> of the survey date (response N=483). General satisfaction </w:t>
      </w:r>
      <w:r w:rsidR="00EC28D6">
        <w:rPr>
          <w:rFonts w:eastAsia="Rockwell" w:cs="Rockwell"/>
          <w:noProof/>
          <w:sz w:val="22"/>
          <w:szCs w:val="22"/>
        </w:rPr>
        <w:t>with</w:t>
      </w:r>
      <w:r w:rsidRPr="00827599">
        <w:rPr>
          <w:rFonts w:eastAsia="Rockwell" w:cs="Rockwell"/>
          <w:sz w:val="22"/>
          <w:szCs w:val="22"/>
        </w:rPr>
        <w:t xml:space="preserve"> clinical placement preparedness and on-site training was high, meeting student demands in regards to their technical and practical skills, and ability to practice skills on quality equipment. Graduates expressed less satisfaction in areas of safety and noted concerns about specific experiences, indicating an area for further review. More specifically, the data reflected the impact of HHR shortages and impact on medical laboratory professionals which in turn impacted the student experience. Comments </w:t>
      </w:r>
      <w:r w:rsidRPr="00BD7E08">
        <w:rPr>
          <w:rFonts w:eastAsia="Rockwell" w:cs="Rockwell"/>
          <w:noProof/>
          <w:sz w:val="22"/>
          <w:szCs w:val="22"/>
        </w:rPr>
        <w:t>centred</w:t>
      </w:r>
      <w:r w:rsidRPr="00827599">
        <w:rPr>
          <w:rFonts w:eastAsia="Rockwell" w:cs="Rockwell"/>
          <w:sz w:val="22"/>
          <w:szCs w:val="22"/>
        </w:rPr>
        <w:t xml:space="preserve"> on increased stress and burnout associated with the change in staffing and workload </w:t>
      </w:r>
      <w:r w:rsidRPr="00BD7E08">
        <w:rPr>
          <w:rFonts w:eastAsia="Rockwell" w:cs="Rockwell"/>
          <w:noProof/>
          <w:sz w:val="22"/>
          <w:szCs w:val="22"/>
        </w:rPr>
        <w:t>models,</w:t>
      </w:r>
      <w:r w:rsidRPr="00827599">
        <w:rPr>
          <w:rFonts w:eastAsia="Rockwell" w:cs="Rockwell"/>
          <w:sz w:val="22"/>
          <w:szCs w:val="22"/>
        </w:rPr>
        <w:t xml:space="preserve"> and added</w:t>
      </w:r>
      <w:r w:rsidR="00EC28D6">
        <w:rPr>
          <w:rFonts w:eastAsia="Rockwell" w:cs="Rockwell"/>
          <w:sz w:val="22"/>
          <w:szCs w:val="22"/>
        </w:rPr>
        <w:t xml:space="preserve"> the</w:t>
      </w:r>
      <w:r w:rsidRPr="00827599">
        <w:rPr>
          <w:rFonts w:eastAsia="Rockwell" w:cs="Rockwell"/>
          <w:sz w:val="22"/>
          <w:szCs w:val="22"/>
        </w:rPr>
        <w:t xml:space="preserve"> </w:t>
      </w:r>
      <w:r w:rsidRPr="00EC28D6">
        <w:rPr>
          <w:rFonts w:eastAsia="Rockwell" w:cs="Rockwell"/>
          <w:noProof/>
          <w:sz w:val="22"/>
          <w:szCs w:val="22"/>
        </w:rPr>
        <w:t>complexity</w:t>
      </w:r>
      <w:r w:rsidRPr="00827599">
        <w:rPr>
          <w:rFonts w:eastAsia="Rockwell" w:cs="Rockwell"/>
          <w:sz w:val="22"/>
          <w:szCs w:val="22"/>
        </w:rPr>
        <w:t xml:space="preserve"> of monitoring students during constrained times. These factors have started to come to the surface and are likely impacting students, with projections for this to increase given the evolution of the </w:t>
      </w:r>
      <w:r w:rsidRPr="00BD7E08">
        <w:rPr>
          <w:rFonts w:eastAsia="Rockwell" w:cs="Rockwell"/>
          <w:noProof/>
          <w:sz w:val="22"/>
          <w:szCs w:val="22"/>
        </w:rPr>
        <w:t>health</w:t>
      </w:r>
      <w:r w:rsidR="001E3F8F" w:rsidRPr="00BD7E08">
        <w:rPr>
          <w:rFonts w:eastAsia="Rockwell" w:cs="Rockwell"/>
          <w:noProof/>
          <w:sz w:val="22"/>
          <w:szCs w:val="22"/>
        </w:rPr>
        <w:t xml:space="preserve"> </w:t>
      </w:r>
      <w:r w:rsidRPr="00BD7E08">
        <w:rPr>
          <w:rFonts w:eastAsia="Rockwell" w:cs="Rockwell"/>
          <w:noProof/>
          <w:sz w:val="22"/>
          <w:szCs w:val="22"/>
        </w:rPr>
        <w:t>care</w:t>
      </w:r>
      <w:r w:rsidRPr="00827599">
        <w:rPr>
          <w:rFonts w:eastAsia="Rockwell" w:cs="Rockwell"/>
          <w:sz w:val="22"/>
          <w:szCs w:val="22"/>
        </w:rPr>
        <w:t xml:space="preserve"> system. </w:t>
      </w:r>
    </w:p>
    <w:p w:rsidR="00827599" w:rsidRPr="00827599" w:rsidRDefault="00827599" w:rsidP="00423ACC">
      <w:pPr>
        <w:rPr>
          <w:rFonts w:eastAsia="Rockwell" w:cs="Rockwell"/>
          <w:b/>
          <w:bCs/>
          <w:sz w:val="22"/>
          <w:szCs w:val="22"/>
        </w:rPr>
      </w:pPr>
    </w:p>
    <w:p w:rsidR="00423ACC" w:rsidRPr="00827599" w:rsidRDefault="00423ACC" w:rsidP="00423ACC">
      <w:pPr>
        <w:rPr>
          <w:rFonts w:eastAsia="Rockwell" w:cs="Rockwell"/>
          <w:sz w:val="22"/>
          <w:szCs w:val="22"/>
        </w:rPr>
      </w:pPr>
      <w:r w:rsidRPr="00827599">
        <w:rPr>
          <w:rFonts w:eastAsia="Rockwell" w:cs="Rockwell"/>
          <w:b/>
          <w:bCs/>
          <w:sz w:val="22"/>
          <w:szCs w:val="22"/>
        </w:rPr>
        <w:t>CSMLS Simulation and Clinical Placement Educator Forum (2016):</w:t>
      </w:r>
      <w:r w:rsidRPr="00827599">
        <w:rPr>
          <w:rStyle w:val="FootnoteReference"/>
          <w:rFonts w:eastAsia="Rockwell" w:cs="Rockwell"/>
          <w:b/>
          <w:bCs/>
          <w:sz w:val="22"/>
          <w:szCs w:val="22"/>
        </w:rPr>
        <w:footnoteReference w:id="12"/>
      </w:r>
      <w:r w:rsidRPr="00827599">
        <w:rPr>
          <w:rFonts w:eastAsia="Rockwell" w:cs="Rockwell"/>
          <w:sz w:val="22"/>
          <w:szCs w:val="22"/>
        </w:rPr>
        <w:t xml:space="preserve"> The Simulation and Clinical Placement Forum can be considered a great success, having achieved the goals set </w:t>
      </w:r>
      <w:r w:rsidRPr="00827599">
        <w:rPr>
          <w:rFonts w:eastAsia="Rockwell" w:cs="Rockwell"/>
          <w:sz w:val="22"/>
          <w:szCs w:val="22"/>
        </w:rPr>
        <w:lastRenderedPageBreak/>
        <w:t xml:space="preserve">for the day. Attendees were able to come to a consistent national understanding of the positive impact simulation can have on enhancing curricula through quality improvement and decreasing clinical placement hours. The following are key conclusions and recommendations from the day’s event: </w:t>
      </w:r>
    </w:p>
    <w:p w:rsidR="00423ACC" w:rsidRPr="00827599" w:rsidRDefault="00423ACC" w:rsidP="00423ACC">
      <w:pPr>
        <w:pStyle w:val="ListParagraph"/>
        <w:numPr>
          <w:ilvl w:val="0"/>
          <w:numId w:val="2"/>
        </w:numPr>
        <w:spacing w:line="276" w:lineRule="auto"/>
        <w:rPr>
          <w:rFonts w:eastAsia="Rockwell" w:cs="Rockwell"/>
          <w:sz w:val="22"/>
          <w:szCs w:val="22"/>
        </w:rPr>
      </w:pPr>
      <w:r w:rsidRPr="00827599">
        <w:rPr>
          <w:rFonts w:eastAsia="Rockwell" w:cs="Rockwell"/>
          <w:sz w:val="22"/>
          <w:szCs w:val="22"/>
        </w:rPr>
        <w:t xml:space="preserve">Simulation can now be understood as an evidence-based technique that is capable of reducing clinical hours in a positive and meaningful way for students. </w:t>
      </w:r>
    </w:p>
    <w:p w:rsidR="00423ACC" w:rsidRPr="00827599" w:rsidRDefault="00423ACC" w:rsidP="00423ACC">
      <w:pPr>
        <w:pStyle w:val="ListParagraph"/>
        <w:numPr>
          <w:ilvl w:val="0"/>
          <w:numId w:val="2"/>
        </w:numPr>
        <w:spacing w:line="276" w:lineRule="auto"/>
        <w:rPr>
          <w:rFonts w:eastAsia="Rockwell" w:cs="Rockwell"/>
          <w:sz w:val="22"/>
          <w:szCs w:val="22"/>
        </w:rPr>
      </w:pPr>
      <w:r w:rsidRPr="00827599">
        <w:rPr>
          <w:rFonts w:eastAsia="Rockwell" w:cs="Rockwell"/>
          <w:sz w:val="22"/>
          <w:szCs w:val="22"/>
        </w:rPr>
        <w:t xml:space="preserve">A new model to increase communication between programs and cultivate simulation curricula sharing is required to support program change moving forward. </w:t>
      </w:r>
    </w:p>
    <w:p w:rsidR="00423ACC" w:rsidRPr="00827599" w:rsidRDefault="00423ACC" w:rsidP="00423ACC">
      <w:pPr>
        <w:pStyle w:val="ListParagraph"/>
        <w:numPr>
          <w:ilvl w:val="0"/>
          <w:numId w:val="2"/>
        </w:numPr>
        <w:spacing w:line="276" w:lineRule="auto"/>
        <w:rPr>
          <w:rFonts w:eastAsia="Rockwell" w:cs="Rockwell"/>
          <w:sz w:val="22"/>
          <w:szCs w:val="22"/>
        </w:rPr>
      </w:pPr>
      <w:r w:rsidRPr="00827599">
        <w:rPr>
          <w:rFonts w:eastAsia="Rockwell" w:cs="Rockwell"/>
          <w:sz w:val="22"/>
          <w:szCs w:val="22"/>
        </w:rPr>
        <w:t>Programs are engaged and invested in looking towards future changes in curricula to support students to achieve competency through the highest quality clinical placement and simulation experience possible.</w:t>
      </w:r>
    </w:p>
    <w:p w:rsidR="00423ACC" w:rsidRPr="00827599" w:rsidRDefault="00423ACC" w:rsidP="00423ACC">
      <w:pPr>
        <w:pStyle w:val="ListParagraph"/>
        <w:numPr>
          <w:ilvl w:val="0"/>
          <w:numId w:val="2"/>
        </w:numPr>
        <w:spacing w:line="276" w:lineRule="auto"/>
        <w:rPr>
          <w:rFonts w:eastAsia="Rockwell" w:cs="Rockwell"/>
          <w:sz w:val="22"/>
          <w:szCs w:val="22"/>
        </w:rPr>
      </w:pPr>
      <w:r w:rsidRPr="00827599">
        <w:rPr>
          <w:rFonts w:eastAsia="Rockwell" w:cs="Rockwell"/>
          <w:sz w:val="22"/>
          <w:szCs w:val="22"/>
        </w:rPr>
        <w:t xml:space="preserve">The </w:t>
      </w:r>
      <w:r w:rsidRPr="00EC28D6">
        <w:rPr>
          <w:rFonts w:eastAsia="Rockwell" w:cs="Rockwell"/>
          <w:noProof/>
          <w:sz w:val="22"/>
          <w:szCs w:val="22"/>
        </w:rPr>
        <w:t>profession</w:t>
      </w:r>
      <w:r w:rsidR="00EC28D6">
        <w:rPr>
          <w:rFonts w:eastAsia="Rockwell" w:cs="Rockwell"/>
          <w:noProof/>
          <w:sz w:val="22"/>
          <w:szCs w:val="22"/>
        </w:rPr>
        <w:t>-</w:t>
      </w:r>
      <w:r w:rsidRPr="00EC28D6">
        <w:rPr>
          <w:rFonts w:eastAsia="Rockwell" w:cs="Rockwell"/>
          <w:noProof/>
          <w:sz w:val="22"/>
          <w:szCs w:val="22"/>
        </w:rPr>
        <w:t>specific</w:t>
      </w:r>
      <w:r w:rsidRPr="00827599">
        <w:rPr>
          <w:rFonts w:eastAsia="Rockwell" w:cs="Rockwell"/>
          <w:sz w:val="22"/>
          <w:szCs w:val="22"/>
        </w:rPr>
        <w:t xml:space="preserve"> simulation definition, derived by Forum participants, and information contained in this report can be used to support a national understanding of simulation and be communicated to</w:t>
      </w:r>
      <w:r w:rsidR="00EC28D6">
        <w:rPr>
          <w:rFonts w:eastAsia="Rockwell" w:cs="Rockwell"/>
          <w:sz w:val="22"/>
          <w:szCs w:val="22"/>
        </w:rPr>
        <w:t xml:space="preserve"> the</w:t>
      </w:r>
      <w:r w:rsidRPr="00827599">
        <w:rPr>
          <w:rFonts w:eastAsia="Rockwell" w:cs="Rockwell"/>
          <w:sz w:val="22"/>
          <w:szCs w:val="22"/>
        </w:rPr>
        <w:t xml:space="preserve"> </w:t>
      </w:r>
      <w:r w:rsidRPr="00EC28D6">
        <w:rPr>
          <w:rFonts w:eastAsia="Rockwell" w:cs="Rockwell"/>
          <w:noProof/>
          <w:sz w:val="22"/>
          <w:szCs w:val="22"/>
        </w:rPr>
        <w:t>administration</w:t>
      </w:r>
      <w:r w:rsidRPr="00827599">
        <w:rPr>
          <w:rFonts w:eastAsia="Rockwell" w:cs="Rockwell"/>
          <w:sz w:val="22"/>
          <w:szCs w:val="22"/>
        </w:rPr>
        <w:t xml:space="preserve"> for business case models.</w:t>
      </w:r>
    </w:p>
    <w:p w:rsidR="00423ACC" w:rsidRPr="00827599" w:rsidRDefault="00423ACC" w:rsidP="00423ACC">
      <w:pPr>
        <w:rPr>
          <w:rFonts w:eastAsia="Rockwell" w:cs="Rockwell"/>
          <w:sz w:val="22"/>
          <w:szCs w:val="22"/>
        </w:rPr>
      </w:pPr>
    </w:p>
    <w:p w:rsidR="00423ACC" w:rsidRPr="00827599" w:rsidRDefault="00423ACC" w:rsidP="00423ACC">
      <w:pPr>
        <w:rPr>
          <w:rFonts w:eastAsia="Rockwell" w:cs="Rockwell"/>
          <w:sz w:val="22"/>
          <w:szCs w:val="22"/>
        </w:rPr>
      </w:pPr>
      <w:r w:rsidRPr="00827599">
        <w:rPr>
          <w:rFonts w:eastAsia="Rockwell" w:cs="Rockwell"/>
          <w:sz w:val="22"/>
          <w:szCs w:val="22"/>
        </w:rPr>
        <w:t xml:space="preserve">In order to continue the simulation and clinical placement movement, there are specific recommendations to maintain momentum and support programs in achieving change. These initiatives include, but are not limited to: </w:t>
      </w:r>
    </w:p>
    <w:p w:rsidR="00423ACC" w:rsidRPr="00827599" w:rsidRDefault="00423ACC" w:rsidP="00423ACC">
      <w:pPr>
        <w:pStyle w:val="ListParagraph"/>
        <w:numPr>
          <w:ilvl w:val="0"/>
          <w:numId w:val="1"/>
        </w:numPr>
        <w:spacing w:line="276" w:lineRule="auto"/>
        <w:rPr>
          <w:rFonts w:eastAsia="Rockwell" w:cs="Rockwell"/>
          <w:sz w:val="22"/>
          <w:szCs w:val="22"/>
        </w:rPr>
      </w:pPr>
      <w:r w:rsidRPr="00827599">
        <w:rPr>
          <w:rFonts w:eastAsia="Rockwell" w:cs="Rockwell"/>
          <w:sz w:val="22"/>
          <w:szCs w:val="22"/>
        </w:rPr>
        <w:t xml:space="preserve">Create a discussion platform for simulation and clinical placement evidence and knowledge sharing (e.g. information repository, conference, teleconference). </w:t>
      </w:r>
    </w:p>
    <w:p w:rsidR="00423ACC" w:rsidRPr="00827599" w:rsidRDefault="00423ACC" w:rsidP="00423ACC">
      <w:pPr>
        <w:pStyle w:val="ListParagraph"/>
        <w:numPr>
          <w:ilvl w:val="0"/>
          <w:numId w:val="1"/>
        </w:numPr>
        <w:spacing w:line="276" w:lineRule="auto"/>
        <w:rPr>
          <w:rFonts w:eastAsia="Rockwell" w:cs="Rockwell"/>
          <w:sz w:val="22"/>
          <w:szCs w:val="22"/>
        </w:rPr>
      </w:pPr>
      <w:r w:rsidRPr="00827599">
        <w:rPr>
          <w:rFonts w:eastAsia="Rockwell" w:cs="Rockwell"/>
          <w:sz w:val="22"/>
          <w:szCs w:val="22"/>
        </w:rPr>
        <w:t xml:space="preserve">The employers of clinical sites should be brought into the conversation in the next project phase as a </w:t>
      </w:r>
      <w:r w:rsidRPr="00827599">
        <w:rPr>
          <w:rFonts w:eastAsia="Rockwell" w:cs="Rockwell"/>
          <w:noProof/>
          <w:sz w:val="22"/>
          <w:szCs w:val="22"/>
        </w:rPr>
        <w:t>major</w:t>
      </w:r>
      <w:r w:rsidRPr="00827599">
        <w:rPr>
          <w:rFonts w:eastAsia="Rockwell" w:cs="Rockwell"/>
          <w:sz w:val="22"/>
          <w:szCs w:val="22"/>
        </w:rPr>
        <w:t xml:space="preserve"> change in programs will be dependent on their participation. </w:t>
      </w:r>
    </w:p>
    <w:p w:rsidR="00423ACC" w:rsidRPr="00827599" w:rsidRDefault="00423ACC" w:rsidP="00423ACC">
      <w:pPr>
        <w:pStyle w:val="ListParagraph"/>
        <w:numPr>
          <w:ilvl w:val="0"/>
          <w:numId w:val="1"/>
        </w:numPr>
        <w:spacing w:line="276" w:lineRule="auto"/>
        <w:rPr>
          <w:rFonts w:eastAsia="Rockwell" w:cs="Rockwell"/>
          <w:sz w:val="22"/>
          <w:szCs w:val="22"/>
        </w:rPr>
      </w:pPr>
      <w:r w:rsidRPr="00827599">
        <w:rPr>
          <w:rFonts w:eastAsia="Rockwell" w:cs="Rockwell"/>
          <w:sz w:val="22"/>
          <w:szCs w:val="22"/>
        </w:rPr>
        <w:t xml:space="preserve">Through further information gathering from other professionals and profession specific research, determine how </w:t>
      </w:r>
      <w:r w:rsidRPr="00827599">
        <w:rPr>
          <w:rFonts w:eastAsia="Rockwell" w:cs="Rockwell"/>
          <w:noProof/>
          <w:sz w:val="22"/>
          <w:szCs w:val="22"/>
        </w:rPr>
        <w:t>standardized</w:t>
      </w:r>
      <w:r w:rsidRPr="00827599">
        <w:rPr>
          <w:rFonts w:eastAsia="Rockwell" w:cs="Rockwell"/>
          <w:sz w:val="22"/>
          <w:szCs w:val="22"/>
        </w:rPr>
        <w:t xml:space="preserve"> simulation can be created.</w:t>
      </w:r>
    </w:p>
    <w:p w:rsidR="00423ACC" w:rsidRPr="00827599" w:rsidRDefault="00423ACC" w:rsidP="00423ACC">
      <w:pPr>
        <w:rPr>
          <w:sz w:val="22"/>
          <w:szCs w:val="22"/>
        </w:rPr>
      </w:pPr>
    </w:p>
    <w:p w:rsidR="00423ACC" w:rsidRPr="00827599" w:rsidRDefault="00423ACC" w:rsidP="00423ACC">
      <w:pPr>
        <w:pStyle w:val="CSMLS-Body"/>
        <w:spacing w:line="276" w:lineRule="auto"/>
        <w:rPr>
          <w:szCs w:val="22"/>
        </w:rPr>
      </w:pPr>
      <w:r w:rsidRPr="00827599">
        <w:rPr>
          <w:b/>
          <w:bCs/>
          <w:szCs w:val="22"/>
        </w:rPr>
        <w:t>Simulation Knowledge Exchange – Research Network (SimKERN)</w:t>
      </w:r>
      <w:r w:rsidRPr="00827599">
        <w:rPr>
          <w:szCs w:val="22"/>
        </w:rPr>
        <w:t xml:space="preserve">: SimKERN was brought together by CSMLS to create networking and knowledge transfer opportunities for medical laboratory science programs across Canada to create simulation and clinical placement research that supports the quality of student learning and experience, increases the quality of program curricula through </w:t>
      </w:r>
      <w:r w:rsidRPr="00827599">
        <w:rPr>
          <w:noProof/>
          <w:szCs w:val="22"/>
        </w:rPr>
        <w:t>evidence-based</w:t>
      </w:r>
      <w:r w:rsidRPr="00827599">
        <w:rPr>
          <w:szCs w:val="22"/>
        </w:rPr>
        <w:t xml:space="preserve"> </w:t>
      </w:r>
      <w:r w:rsidRPr="00827599">
        <w:rPr>
          <w:noProof/>
          <w:szCs w:val="22"/>
        </w:rPr>
        <w:t>information</w:t>
      </w:r>
      <w:r w:rsidRPr="00827599">
        <w:rPr>
          <w:szCs w:val="22"/>
        </w:rPr>
        <w:t xml:space="preserve"> and supports employers to increase student placement capacity. It is a direct result of the recommendations made at the Educator Forum in 2016.</w:t>
      </w:r>
    </w:p>
    <w:p w:rsidR="00423ACC" w:rsidRPr="00827599" w:rsidRDefault="00423ACC" w:rsidP="00423ACC">
      <w:pPr>
        <w:pStyle w:val="CSMLS-Body"/>
        <w:spacing w:line="276" w:lineRule="auto"/>
        <w:rPr>
          <w:szCs w:val="22"/>
        </w:rPr>
      </w:pPr>
      <w:r w:rsidRPr="00827599">
        <w:rPr>
          <w:szCs w:val="22"/>
        </w:rPr>
        <w:t xml:space="preserve">Overall, a goal was set to increase the national recognition of medical laboratory science programs as innovators of </w:t>
      </w:r>
      <w:r w:rsidRPr="00BD7E08">
        <w:rPr>
          <w:noProof/>
          <w:szCs w:val="22"/>
        </w:rPr>
        <w:t>student-centred</w:t>
      </w:r>
      <w:r w:rsidRPr="00827599">
        <w:rPr>
          <w:szCs w:val="22"/>
        </w:rPr>
        <w:t xml:space="preserve"> curricula and become leaders in simulation research. This group was constructed from the recommendations that were made by the educators and stakeholders at the Educator Forum in April 2016. To date (Jun 2017), there are 15 active academic programs involved with 31 members.</w:t>
      </w:r>
    </w:p>
    <w:p w:rsidR="00423ACC" w:rsidRPr="00827599" w:rsidRDefault="00423ACC" w:rsidP="00423ACC">
      <w:pPr>
        <w:pStyle w:val="CSMLS-Body"/>
        <w:spacing w:line="276" w:lineRule="auto"/>
        <w:rPr>
          <w:szCs w:val="22"/>
        </w:rPr>
      </w:pPr>
      <w:r w:rsidRPr="00827599">
        <w:rPr>
          <w:szCs w:val="22"/>
        </w:rPr>
        <w:t xml:space="preserve">The group has committed to creating quality assurance and research projects during 2017, support the Simulation and Clinical Placement National Discussion – Teleconference Series and contribute to </w:t>
      </w:r>
      <w:r w:rsidR="00562681">
        <w:rPr>
          <w:szCs w:val="22"/>
        </w:rPr>
        <w:t>a large-scale grant application.</w:t>
      </w:r>
    </w:p>
    <w:p w:rsidR="00423ACC" w:rsidRPr="00827599" w:rsidRDefault="00423ACC" w:rsidP="00423ACC">
      <w:pPr>
        <w:rPr>
          <w:rFonts w:eastAsia="Rockwell" w:cs="Rockwell"/>
          <w:sz w:val="22"/>
          <w:szCs w:val="22"/>
        </w:rPr>
      </w:pPr>
      <w:r w:rsidRPr="00827599">
        <w:rPr>
          <w:rFonts w:eastAsia="Rockwell" w:cs="Rockwell"/>
          <w:b/>
          <w:bCs/>
          <w:sz w:val="22"/>
          <w:szCs w:val="22"/>
        </w:rPr>
        <w:t>Simulation and Clinical Placement National Discussion – Teleconference Series</w:t>
      </w:r>
      <w:r w:rsidRPr="00827599">
        <w:rPr>
          <w:rFonts w:eastAsia="Rockwell" w:cs="Rockwell"/>
          <w:sz w:val="22"/>
          <w:szCs w:val="22"/>
        </w:rPr>
        <w:t xml:space="preserve"> (SimTele): SimTele was created by CSMLS and SimKERN, consisting of individuals who share a common interest in creating profession-specific research and </w:t>
      </w:r>
      <w:r w:rsidRPr="00827599">
        <w:rPr>
          <w:rFonts w:eastAsia="Rockwell" w:cs="Rockwell"/>
          <w:noProof/>
          <w:sz w:val="22"/>
          <w:szCs w:val="22"/>
        </w:rPr>
        <w:t>evidence-based</w:t>
      </w:r>
      <w:r w:rsidRPr="00827599">
        <w:rPr>
          <w:rFonts w:eastAsia="Rockwell" w:cs="Rockwell"/>
          <w:sz w:val="22"/>
          <w:szCs w:val="22"/>
        </w:rPr>
        <w:t xml:space="preserve"> information </w:t>
      </w:r>
      <w:r w:rsidRPr="00827599">
        <w:rPr>
          <w:rFonts w:eastAsia="Rockwell" w:cs="Rockwell"/>
          <w:sz w:val="22"/>
          <w:szCs w:val="22"/>
        </w:rPr>
        <w:lastRenderedPageBreak/>
        <w:t xml:space="preserve">on simulation and clinical placement topics. Together, the group is increasing the national understanding </w:t>
      </w:r>
      <w:r w:rsidRPr="00827599">
        <w:rPr>
          <w:rFonts w:eastAsia="Rockwell" w:cs="Rockwell"/>
          <w:noProof/>
          <w:sz w:val="22"/>
          <w:szCs w:val="22"/>
        </w:rPr>
        <w:t>of</w:t>
      </w:r>
      <w:r w:rsidRPr="00827599">
        <w:rPr>
          <w:rFonts w:eastAsia="Rockwell" w:cs="Rockwell"/>
          <w:sz w:val="22"/>
          <w:szCs w:val="22"/>
        </w:rPr>
        <w:t xml:space="preserve"> medical laboratory science through research and knowledge transfer activities through a monthly teleconference. </w:t>
      </w:r>
    </w:p>
    <w:p w:rsidR="00645BED" w:rsidRDefault="00645BED" w:rsidP="00423ACC">
      <w:pPr>
        <w:rPr>
          <w:rFonts w:eastAsia="Rockwell" w:cs="Rockwell"/>
          <w:sz w:val="22"/>
          <w:szCs w:val="22"/>
        </w:rPr>
      </w:pPr>
    </w:p>
    <w:p w:rsidR="00423ACC" w:rsidRPr="00827599" w:rsidRDefault="00423ACC" w:rsidP="00423ACC">
      <w:pPr>
        <w:rPr>
          <w:rFonts w:eastAsia="Rockwell" w:cs="Rockwell"/>
          <w:sz w:val="22"/>
          <w:szCs w:val="22"/>
        </w:rPr>
      </w:pPr>
      <w:r w:rsidRPr="00827599">
        <w:rPr>
          <w:rFonts w:eastAsia="Rockwell" w:cs="Rockwell"/>
          <w:sz w:val="22"/>
          <w:szCs w:val="22"/>
        </w:rPr>
        <w:t xml:space="preserve">Event Website: </w:t>
      </w:r>
      <w:hyperlink r:id="rId39">
        <w:r w:rsidRPr="00827599">
          <w:rPr>
            <w:rStyle w:val="Hyperlink"/>
            <w:rFonts w:eastAsia="Rockwell" w:cs="Rockwell"/>
            <w:sz w:val="22"/>
            <w:szCs w:val="22"/>
          </w:rPr>
          <w:t>http://www.csmls.org/Professional-Development/Events/Simulation-and-Clinical-Placement-National-Discuss.aspx</w:t>
        </w:r>
      </w:hyperlink>
    </w:p>
    <w:p w:rsidR="00645BED" w:rsidRDefault="00645BED" w:rsidP="00423ACC">
      <w:pPr>
        <w:rPr>
          <w:rFonts w:eastAsia="Rockwell" w:cs="Rockwell"/>
          <w:b/>
          <w:bCs/>
          <w:sz w:val="22"/>
          <w:szCs w:val="22"/>
        </w:rPr>
      </w:pPr>
    </w:p>
    <w:p w:rsidR="00423ACC" w:rsidRPr="00827599" w:rsidRDefault="00423ACC" w:rsidP="00423ACC">
      <w:pPr>
        <w:rPr>
          <w:rFonts w:eastAsia="Rockwell" w:cs="Rockwell"/>
          <w:sz w:val="22"/>
          <w:szCs w:val="22"/>
        </w:rPr>
      </w:pPr>
      <w:r w:rsidRPr="00827599">
        <w:rPr>
          <w:rFonts w:eastAsia="Rockwell" w:cs="Rockwell"/>
          <w:b/>
          <w:bCs/>
          <w:sz w:val="22"/>
          <w:szCs w:val="22"/>
        </w:rPr>
        <w:t xml:space="preserve">Employer Survey: </w:t>
      </w:r>
      <w:r w:rsidRPr="00827599">
        <w:rPr>
          <w:rFonts w:eastAsia="Rockwell" w:cs="Rockwell"/>
          <w:sz w:val="22"/>
          <w:szCs w:val="22"/>
        </w:rPr>
        <w:t>A two-part survey was created to foster information from employers on their clinical setting needs associated with students during their practicum as well as</w:t>
      </w:r>
      <w:r w:rsidR="00EC28D6">
        <w:rPr>
          <w:rFonts w:eastAsia="Rockwell" w:cs="Rockwell"/>
          <w:sz w:val="22"/>
          <w:szCs w:val="22"/>
        </w:rPr>
        <w:t xml:space="preserve"> an</w:t>
      </w:r>
      <w:r w:rsidRPr="00827599">
        <w:rPr>
          <w:rFonts w:eastAsia="Rockwell" w:cs="Rockwell"/>
          <w:sz w:val="22"/>
          <w:szCs w:val="22"/>
        </w:rPr>
        <w:t xml:space="preserve"> </w:t>
      </w:r>
      <w:r w:rsidRPr="00EC28D6">
        <w:rPr>
          <w:rFonts w:eastAsia="Rockwell" w:cs="Rockwell"/>
          <w:noProof/>
          <w:sz w:val="22"/>
          <w:szCs w:val="22"/>
        </w:rPr>
        <w:t>understanding</w:t>
      </w:r>
      <w:r w:rsidRPr="00827599">
        <w:rPr>
          <w:rFonts w:eastAsia="Rockwell" w:cs="Rockwell"/>
          <w:sz w:val="22"/>
          <w:szCs w:val="22"/>
        </w:rPr>
        <w:t xml:space="preserve"> of simulation as a useful tool to support student learning. Key conclusions can be derived from the results and will </w:t>
      </w:r>
      <w:r w:rsidR="00EC28D6" w:rsidRPr="00EC28D6">
        <w:rPr>
          <w:rFonts w:eastAsia="Rockwell" w:cs="Rockwell"/>
          <w:noProof/>
          <w:sz w:val="22"/>
          <w:szCs w:val="22"/>
        </w:rPr>
        <w:t>be</w:t>
      </w:r>
      <w:r w:rsidRPr="00827599">
        <w:rPr>
          <w:rFonts w:eastAsia="Rockwell" w:cs="Rockwell"/>
          <w:sz w:val="22"/>
          <w:szCs w:val="22"/>
        </w:rPr>
        <w:t xml:space="preserve"> published on </w:t>
      </w:r>
      <w:r w:rsidRPr="00EC28D6">
        <w:rPr>
          <w:rFonts w:eastAsia="Rockwell" w:cs="Rockwell"/>
          <w:noProof/>
          <w:sz w:val="22"/>
          <w:szCs w:val="22"/>
        </w:rPr>
        <w:t>th</w:t>
      </w:r>
      <w:r w:rsidR="00EC28D6">
        <w:rPr>
          <w:rFonts w:eastAsia="Rockwell" w:cs="Rockwell"/>
          <w:noProof/>
          <w:sz w:val="22"/>
          <w:szCs w:val="22"/>
        </w:rPr>
        <w:t>e</w:t>
      </w:r>
      <w:r w:rsidRPr="00827599">
        <w:rPr>
          <w:rFonts w:eastAsia="Rockwell" w:cs="Rockwell"/>
          <w:sz w:val="22"/>
          <w:szCs w:val="22"/>
        </w:rPr>
        <w:t xml:space="preserve"> CSMLS website for public availability in the summer of 2017.As a highlight, some f the conclusions will inform aspects of the proposed study, including:</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BD7E08">
        <w:rPr>
          <w:rFonts w:eastAsia="Rockwell" w:cs="Rockwell"/>
          <w:noProof/>
          <w:sz w:val="22"/>
          <w:szCs w:val="22"/>
        </w:rPr>
        <w:t>areas where employers identified that specific discipline sand topics</w:t>
      </w:r>
      <w:r w:rsidRPr="00827599">
        <w:rPr>
          <w:rFonts w:eastAsia="Rockwell" w:cs="Rockwell"/>
          <w:sz w:val="22"/>
          <w:szCs w:val="22"/>
        </w:rPr>
        <w:t xml:space="preserve"> did not need to be taught in the clinical setting,</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827599">
        <w:rPr>
          <w:rFonts w:eastAsia="Rockwell" w:cs="Rockwell"/>
          <w:sz w:val="22"/>
          <w:szCs w:val="22"/>
        </w:rPr>
        <w:t>identification that 21% of clinical sites surveyed said they could take on more students,</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827599">
        <w:rPr>
          <w:rFonts w:eastAsia="Rockwell" w:cs="Rockwell"/>
          <w:sz w:val="22"/>
          <w:szCs w:val="22"/>
        </w:rPr>
        <w:t xml:space="preserve">reasons why clinical sites could not take on more students focused on burnout, </w:t>
      </w:r>
      <w:r w:rsidRPr="00BD7E08">
        <w:rPr>
          <w:rFonts w:eastAsia="Rockwell" w:cs="Rockwell"/>
          <w:noProof/>
          <w:sz w:val="22"/>
          <w:szCs w:val="22"/>
        </w:rPr>
        <w:t>workload</w:t>
      </w:r>
      <w:r w:rsidRPr="00827599">
        <w:rPr>
          <w:rFonts w:eastAsia="Rockwell" w:cs="Rockwell"/>
          <w:sz w:val="22"/>
          <w:szCs w:val="22"/>
        </w:rPr>
        <w:t xml:space="preserve"> and lack of staff to supervise students,</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827599">
        <w:rPr>
          <w:rFonts w:eastAsia="Rockwell" w:cs="Rockwell"/>
          <w:sz w:val="22"/>
          <w:szCs w:val="22"/>
        </w:rPr>
        <w:t>recognition that 74% of employers said students were sufficiently prepared for clinical placements (indicating room for improvement),</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827599">
        <w:rPr>
          <w:rFonts w:eastAsia="Rockwell" w:cs="Rockwell"/>
          <w:sz w:val="22"/>
          <w:szCs w:val="22"/>
        </w:rPr>
        <w:t xml:space="preserve">disconnects between educator, student and employer perceptions on quality of different teaching components during clinical (e.g., safety, soft/essential skills), and </w:t>
      </w:r>
    </w:p>
    <w:p w:rsidR="00423ACC" w:rsidRPr="00827599" w:rsidRDefault="00423ACC" w:rsidP="00423ACC">
      <w:pPr>
        <w:pStyle w:val="ListParagraph"/>
        <w:numPr>
          <w:ilvl w:val="0"/>
          <w:numId w:val="3"/>
        </w:numPr>
        <w:spacing w:after="200" w:line="276" w:lineRule="auto"/>
        <w:rPr>
          <w:rFonts w:eastAsia="Rockwell" w:cs="Rockwell"/>
          <w:sz w:val="22"/>
          <w:szCs w:val="22"/>
        </w:rPr>
      </w:pPr>
      <w:r w:rsidRPr="00827599">
        <w:rPr>
          <w:rFonts w:eastAsia="Rockwell" w:cs="Rockwell"/>
          <w:sz w:val="22"/>
          <w:szCs w:val="22"/>
        </w:rPr>
        <w:t>majority agreement that simulation is an effective technique to educate medical laboratory students.</w:t>
      </w:r>
    </w:p>
    <w:p w:rsidR="00423ACC" w:rsidRPr="00DE4F8F" w:rsidRDefault="00423ACC" w:rsidP="007435FF">
      <w:pPr>
        <w:pStyle w:val="CSMLS-Body"/>
      </w:pPr>
    </w:p>
    <w:sectPr w:rsidR="00423ACC" w:rsidRPr="00DE4F8F" w:rsidSect="003C79CB">
      <w:type w:val="continuous"/>
      <w:pgSz w:w="12240" w:h="15840" w:code="1"/>
      <w:pgMar w:top="992" w:right="1440" w:bottom="720" w:left="1440" w:header="28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771E" w:rsidRDefault="00A8771E" w:rsidP="001A499C">
      <w:r>
        <w:separator/>
      </w:r>
    </w:p>
  </w:endnote>
  <w:endnote w:type="continuationSeparator" w:id="0">
    <w:p w:rsidR="00A8771E" w:rsidRDefault="00A8771E" w:rsidP="001A49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Archer-Medium">
    <w:altName w:val="Cambria"/>
    <w:panose1 w:val="00000000000000000000"/>
    <w:charset w:val="00"/>
    <w:family w:val="roman"/>
    <w:notTrueType/>
    <w:pitch w:val="default"/>
    <w:sig w:usb0="00000003" w:usb1="00000000" w:usb2="00000000" w:usb3="00000000" w:csb0="00000001" w:csb1="00000000"/>
  </w:font>
  <w:font w:name="Rockwell,MinionPro-Regular">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55FA" w:rsidRDefault="009955FA" w:rsidP="001F06F0">
    <w:pPr>
      <w:pStyle w:val="Footer"/>
      <w:jc w:val="right"/>
    </w:pPr>
    <w:r>
      <w:rPr>
        <w:sz w:val="20"/>
        <w:szCs w:val="28"/>
      </w:rPr>
      <w:t>Aug 2017</w:t>
    </w:r>
    <w:r w:rsidRPr="0055469A">
      <w:rPr>
        <w:sz w:val="20"/>
        <w:szCs w:val="28"/>
      </w:rPr>
      <w:t xml:space="preserve"> - Page </w:t>
    </w:r>
    <w:r w:rsidRPr="0055469A">
      <w:rPr>
        <w:sz w:val="20"/>
        <w:szCs w:val="28"/>
      </w:rPr>
      <w:fldChar w:fldCharType="begin"/>
    </w:r>
    <w:r w:rsidRPr="0055469A">
      <w:rPr>
        <w:sz w:val="20"/>
        <w:szCs w:val="28"/>
      </w:rPr>
      <w:instrText xml:space="preserve"> PAGE   \* MERGEFORMAT </w:instrText>
    </w:r>
    <w:r w:rsidRPr="0055469A">
      <w:rPr>
        <w:sz w:val="20"/>
        <w:szCs w:val="28"/>
      </w:rPr>
      <w:fldChar w:fldCharType="separate"/>
    </w:r>
    <w:r w:rsidR="00BD7521">
      <w:rPr>
        <w:noProof/>
        <w:sz w:val="20"/>
        <w:szCs w:val="28"/>
      </w:rPr>
      <w:t>8</w:t>
    </w:r>
    <w:r w:rsidRPr="0055469A">
      <w:rPr>
        <w:noProof/>
        <w:sz w:val="20"/>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55FA" w:rsidRDefault="009955FA" w:rsidP="001D7B1F">
    <w:pPr>
      <w:pStyle w:val="Footer"/>
      <w:jc w:val="center"/>
      <w:rPr>
        <w:color w:val="005A88"/>
        <w:szCs w:val="28"/>
      </w:rPr>
    </w:pPr>
  </w:p>
  <w:p w:rsidR="009955FA" w:rsidRPr="0055469A" w:rsidRDefault="009955FA" w:rsidP="0055469A">
    <w:pPr>
      <w:pStyle w:val="Footer"/>
      <w:rPr>
        <w:sz w:val="20"/>
        <w:szCs w:val="28"/>
      </w:rPr>
    </w:pPr>
    <w:r w:rsidRPr="0055469A">
      <w:rPr>
        <w:sz w:val="20"/>
        <w:szCs w:val="28"/>
      </w:rPr>
      <w:t xml:space="preserve">Page </w:t>
    </w:r>
    <w:r w:rsidRPr="0055469A">
      <w:rPr>
        <w:sz w:val="20"/>
        <w:szCs w:val="28"/>
      </w:rPr>
      <w:fldChar w:fldCharType="begin"/>
    </w:r>
    <w:r w:rsidRPr="0055469A">
      <w:rPr>
        <w:sz w:val="20"/>
        <w:szCs w:val="28"/>
      </w:rPr>
      <w:instrText xml:space="preserve"> PAGE   \* MERGEFORMAT </w:instrText>
    </w:r>
    <w:r w:rsidRPr="0055469A">
      <w:rPr>
        <w:sz w:val="20"/>
        <w:szCs w:val="28"/>
      </w:rPr>
      <w:fldChar w:fldCharType="separate"/>
    </w:r>
    <w:r w:rsidR="00BD7521">
      <w:rPr>
        <w:noProof/>
        <w:sz w:val="20"/>
        <w:szCs w:val="28"/>
      </w:rPr>
      <w:t>7</w:t>
    </w:r>
    <w:r w:rsidRPr="0055469A">
      <w:rPr>
        <w:noProof/>
        <w:sz w:val="20"/>
        <w:szCs w:val="28"/>
      </w:rPr>
      <w:fldChar w:fldCharType="end"/>
    </w:r>
    <w:r>
      <w:rPr>
        <w:noProof/>
        <w:sz w:val="20"/>
        <w:szCs w:val="28"/>
      </w:rPr>
      <w:t xml:space="preserve"> – Aug 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55FA" w:rsidRPr="00450A37" w:rsidRDefault="009955FA" w:rsidP="00450A37">
    <w:pPr>
      <w:pStyle w:val="Footer"/>
      <w:jc w:val="right"/>
      <w:rPr>
        <w:sz w:val="20"/>
        <w:szCs w:val="28"/>
      </w:rPr>
    </w:pPr>
    <w:r>
      <w:rPr>
        <w:sz w:val="20"/>
        <w:szCs w:val="28"/>
      </w:rPr>
      <w:t>July 2017</w:t>
    </w:r>
    <w:r w:rsidRPr="0055469A">
      <w:rPr>
        <w:sz w:val="20"/>
        <w:szCs w:val="28"/>
      </w:rPr>
      <w:t xml:space="preserve"> - Page </w:t>
    </w:r>
    <w:r w:rsidRPr="0055469A">
      <w:rPr>
        <w:sz w:val="20"/>
        <w:szCs w:val="28"/>
      </w:rPr>
      <w:fldChar w:fldCharType="begin"/>
    </w:r>
    <w:r w:rsidRPr="0055469A">
      <w:rPr>
        <w:sz w:val="20"/>
        <w:szCs w:val="28"/>
      </w:rPr>
      <w:instrText xml:space="preserve"> PAGE   \* MERGEFORMAT </w:instrText>
    </w:r>
    <w:r w:rsidRPr="0055469A">
      <w:rPr>
        <w:sz w:val="20"/>
        <w:szCs w:val="28"/>
      </w:rPr>
      <w:fldChar w:fldCharType="separate"/>
    </w:r>
    <w:r w:rsidR="00BD7521">
      <w:rPr>
        <w:noProof/>
        <w:sz w:val="20"/>
        <w:szCs w:val="28"/>
      </w:rPr>
      <w:t>14</w:t>
    </w:r>
    <w:r w:rsidRPr="0055469A">
      <w:rPr>
        <w:noProof/>
        <w:sz w:val="20"/>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771E" w:rsidRDefault="00A8771E" w:rsidP="001A499C">
      <w:r>
        <w:separator/>
      </w:r>
    </w:p>
  </w:footnote>
  <w:footnote w:type="continuationSeparator" w:id="0">
    <w:p w:rsidR="00A8771E" w:rsidRDefault="00A8771E" w:rsidP="001A499C">
      <w:r>
        <w:continuationSeparator/>
      </w:r>
    </w:p>
  </w:footnote>
  <w:footnote w:id="1">
    <w:p w:rsidR="009955FA" w:rsidRPr="00BD7E08" w:rsidRDefault="009955FA" w:rsidP="00E6045F">
      <w:pPr>
        <w:autoSpaceDE w:val="0"/>
        <w:autoSpaceDN w:val="0"/>
        <w:adjustRightInd w:val="0"/>
        <w:rPr>
          <w:rFonts w:asciiTheme="majorHAnsi" w:hAnsiTheme="majorHAnsi" w:cstheme="majorHAnsi"/>
          <w:sz w:val="18"/>
          <w:szCs w:val="18"/>
          <w:lang w:val="en-US"/>
        </w:rPr>
      </w:pPr>
      <w:r w:rsidRPr="00BD7E08">
        <w:rPr>
          <w:rStyle w:val="FootnoteReference"/>
          <w:rFonts w:asciiTheme="majorHAnsi" w:hAnsiTheme="majorHAnsi" w:cstheme="majorHAnsi"/>
          <w:sz w:val="18"/>
          <w:szCs w:val="18"/>
        </w:rPr>
        <w:footnoteRef/>
      </w:r>
      <w:r w:rsidRPr="00BD7E08">
        <w:rPr>
          <w:rFonts w:asciiTheme="majorHAnsi" w:hAnsiTheme="majorHAnsi" w:cstheme="majorHAnsi"/>
          <w:sz w:val="18"/>
          <w:szCs w:val="18"/>
        </w:rPr>
        <w:t xml:space="preserve"> </w:t>
      </w:r>
      <w:r w:rsidRPr="00BD7E08">
        <w:rPr>
          <w:rFonts w:asciiTheme="majorHAnsi" w:hAnsiTheme="majorHAnsi" w:cstheme="majorHAnsi"/>
          <w:sz w:val="18"/>
          <w:szCs w:val="18"/>
          <w:lang w:val="en-US"/>
        </w:rPr>
        <w:t>Government of Canada (2015a). Medical Laboratory Technicians. Last retrieved April 11 2016 from www.servicecanada.gc.ca/eng/ qc/job_futures/statistics/3212.shtml</w:t>
      </w:r>
    </w:p>
    <w:p w:rsidR="009955FA" w:rsidRPr="00BD7E08" w:rsidRDefault="009955FA" w:rsidP="00E6045F">
      <w:pPr>
        <w:autoSpaceDE w:val="0"/>
        <w:autoSpaceDN w:val="0"/>
        <w:adjustRightInd w:val="0"/>
        <w:rPr>
          <w:rFonts w:asciiTheme="majorHAnsi" w:hAnsiTheme="majorHAnsi" w:cstheme="majorHAnsi"/>
          <w:sz w:val="18"/>
          <w:szCs w:val="18"/>
          <w:lang w:val="en-US"/>
        </w:rPr>
      </w:pPr>
      <w:r w:rsidRPr="00BD7E08">
        <w:rPr>
          <w:rFonts w:asciiTheme="majorHAnsi" w:hAnsiTheme="majorHAnsi" w:cstheme="majorHAnsi"/>
          <w:sz w:val="18"/>
          <w:szCs w:val="18"/>
          <w:lang w:val="en-US"/>
        </w:rPr>
        <w:t xml:space="preserve">CIHI (2010). </w:t>
      </w:r>
      <w:r w:rsidRPr="00BD7E08">
        <w:rPr>
          <w:rFonts w:asciiTheme="majorHAnsi" w:hAnsiTheme="majorHAnsi" w:cstheme="majorHAnsi"/>
          <w:i/>
          <w:sz w:val="18"/>
          <w:szCs w:val="18"/>
        </w:rPr>
        <w:t>Medical Laboratory Technologists in Canada, 2010</w:t>
      </w:r>
      <w:r w:rsidRPr="00BD7E08">
        <w:rPr>
          <w:rFonts w:asciiTheme="majorHAnsi" w:hAnsiTheme="majorHAnsi" w:cstheme="majorHAnsi"/>
          <w:sz w:val="18"/>
          <w:szCs w:val="18"/>
        </w:rPr>
        <w:t xml:space="preserve">. Last retrieved June 15 2017 from </w:t>
      </w:r>
      <w:r w:rsidRPr="00BD7E08">
        <w:rPr>
          <w:rFonts w:asciiTheme="majorHAnsi" w:hAnsiTheme="majorHAnsi" w:cstheme="majorHAnsi"/>
          <w:sz w:val="18"/>
          <w:szCs w:val="18"/>
          <w:lang w:val="en-US"/>
        </w:rPr>
        <w:t>https://secure.cihi.ca/free_products/MLT_2010_Report_EN-web.pdf</w:t>
      </w:r>
    </w:p>
    <w:p w:rsidR="009955FA" w:rsidRPr="00BD7E08" w:rsidRDefault="009955FA" w:rsidP="00E6045F">
      <w:pPr>
        <w:autoSpaceDE w:val="0"/>
        <w:autoSpaceDN w:val="0"/>
        <w:adjustRightInd w:val="0"/>
        <w:rPr>
          <w:rFonts w:asciiTheme="majorHAnsi" w:hAnsiTheme="majorHAnsi" w:cstheme="majorHAnsi"/>
          <w:color w:val="000000" w:themeColor="text1"/>
          <w:sz w:val="18"/>
          <w:szCs w:val="18"/>
          <w:lang w:val="en-US"/>
        </w:rPr>
      </w:pPr>
      <w:r w:rsidRPr="00BD7E08">
        <w:rPr>
          <w:rFonts w:asciiTheme="majorHAnsi" w:hAnsiTheme="majorHAnsi" w:cstheme="majorHAnsi"/>
          <w:color w:val="000000" w:themeColor="text1"/>
          <w:sz w:val="18"/>
          <w:szCs w:val="18"/>
          <w:lang w:val="en-US"/>
        </w:rPr>
        <w:t>Lab Product News (2015). Looming shortage of medical laboratory technologists needs action: CSMLS. Last retrieved April 11 2016 from www.labcanada.com/news/looming-shortage-of-medical-laboratory-technologistsneeds-action-csmls/1003600268/?&amp;er=NA</w:t>
      </w:r>
    </w:p>
    <w:p w:rsidR="009955FA" w:rsidRPr="00BD7E08" w:rsidRDefault="009955FA" w:rsidP="00E6045F">
      <w:pPr>
        <w:autoSpaceDE w:val="0"/>
        <w:autoSpaceDN w:val="0"/>
        <w:adjustRightInd w:val="0"/>
        <w:rPr>
          <w:rFonts w:asciiTheme="majorHAnsi" w:hAnsiTheme="majorHAnsi" w:cstheme="majorHAnsi"/>
          <w:color w:val="000000" w:themeColor="text1"/>
          <w:sz w:val="18"/>
          <w:szCs w:val="18"/>
          <w:lang w:val="en-US"/>
        </w:rPr>
      </w:pPr>
      <w:r w:rsidRPr="00BD7E08">
        <w:rPr>
          <w:rFonts w:asciiTheme="majorHAnsi" w:hAnsiTheme="majorHAnsi" w:cstheme="majorHAnsi"/>
          <w:color w:val="000000" w:themeColor="text1"/>
          <w:sz w:val="18"/>
          <w:szCs w:val="18"/>
          <w:lang w:val="en-US"/>
        </w:rPr>
        <w:t>Rockcliffe A (2014). Saskatchewan facing shortage of medical lab professionals. Last retrieved April 11 2016 from http://globalnews.ca/news/1409676/saskatchewanfacing-shortage-of-medical-lab-professionals</w:t>
      </w:r>
    </w:p>
  </w:footnote>
  <w:footnote w:id="2">
    <w:p w:rsidR="009955FA" w:rsidRPr="00BD7E08" w:rsidRDefault="009955FA" w:rsidP="00E6045F">
      <w:pPr>
        <w:autoSpaceDE w:val="0"/>
        <w:autoSpaceDN w:val="0"/>
        <w:adjustRightInd w:val="0"/>
        <w:rPr>
          <w:rFonts w:asciiTheme="majorHAnsi" w:hAnsiTheme="majorHAnsi" w:cstheme="majorHAnsi"/>
          <w:color w:val="000000" w:themeColor="text1"/>
          <w:sz w:val="18"/>
          <w:szCs w:val="18"/>
          <w:lang w:val="en-US"/>
        </w:rPr>
      </w:pPr>
      <w:r w:rsidRPr="00BD7E08">
        <w:rPr>
          <w:rStyle w:val="FootnoteReference"/>
          <w:rFonts w:asciiTheme="majorHAnsi" w:hAnsiTheme="majorHAnsi" w:cstheme="majorHAnsi"/>
          <w:sz w:val="18"/>
          <w:szCs w:val="18"/>
        </w:rPr>
        <w:footnoteRef/>
      </w:r>
      <w:r w:rsidRPr="00BD7E08">
        <w:rPr>
          <w:rFonts w:asciiTheme="majorHAnsi" w:hAnsiTheme="majorHAnsi" w:cstheme="majorHAnsi"/>
          <w:color w:val="000000"/>
          <w:sz w:val="18"/>
          <w:szCs w:val="18"/>
          <w:lang w:val="en-US"/>
        </w:rPr>
        <w:t xml:space="preserve"> Canadian Institute of Health Information (2015). Medical Laboratory Technologists, 2014. Last retrieved April 11 2016 from</w:t>
      </w:r>
    </w:p>
    <w:p w:rsidR="009955FA" w:rsidRPr="00BD7E08" w:rsidRDefault="009955FA" w:rsidP="00E6045F">
      <w:pPr>
        <w:autoSpaceDE w:val="0"/>
        <w:autoSpaceDN w:val="0"/>
        <w:adjustRightInd w:val="0"/>
        <w:rPr>
          <w:rFonts w:asciiTheme="majorHAnsi" w:hAnsiTheme="majorHAnsi" w:cstheme="majorHAnsi"/>
          <w:sz w:val="18"/>
          <w:szCs w:val="18"/>
        </w:rPr>
      </w:pPr>
      <w:r w:rsidRPr="00BD7E08">
        <w:rPr>
          <w:rFonts w:asciiTheme="majorHAnsi" w:hAnsiTheme="majorHAnsi" w:cstheme="majorHAnsi"/>
          <w:color w:val="000000"/>
          <w:sz w:val="18"/>
          <w:szCs w:val="18"/>
          <w:lang w:val="en-US"/>
        </w:rPr>
        <w:t>https://secure.cihi.ca/estore/productSeries.htm?pc=PCC513</w:t>
      </w:r>
    </w:p>
  </w:footnote>
  <w:footnote w:id="3">
    <w:p w:rsidR="009955FA" w:rsidRPr="00BD7E08" w:rsidRDefault="009955FA" w:rsidP="00E6045F">
      <w:pPr>
        <w:autoSpaceDE w:val="0"/>
        <w:autoSpaceDN w:val="0"/>
        <w:adjustRightInd w:val="0"/>
        <w:rPr>
          <w:rFonts w:asciiTheme="majorHAnsi" w:hAnsiTheme="majorHAnsi" w:cstheme="majorHAnsi"/>
          <w:color w:val="0052FB"/>
          <w:sz w:val="18"/>
          <w:szCs w:val="18"/>
          <w:lang w:val="en-US"/>
        </w:rPr>
      </w:pPr>
      <w:r w:rsidRPr="00BD7E08">
        <w:rPr>
          <w:rStyle w:val="FootnoteReference"/>
          <w:rFonts w:asciiTheme="majorHAnsi" w:hAnsiTheme="majorHAnsi" w:cstheme="majorHAnsi"/>
          <w:sz w:val="18"/>
          <w:szCs w:val="18"/>
        </w:rPr>
        <w:footnoteRef/>
      </w:r>
      <w:r w:rsidRPr="00BD7E08">
        <w:rPr>
          <w:rFonts w:asciiTheme="majorHAnsi" w:hAnsiTheme="majorHAnsi" w:cstheme="majorHAnsi"/>
          <w:sz w:val="18"/>
          <w:szCs w:val="18"/>
        </w:rPr>
        <w:t xml:space="preserve"> </w:t>
      </w:r>
      <w:r w:rsidRPr="00BD7E08">
        <w:rPr>
          <w:rFonts w:asciiTheme="majorHAnsi" w:hAnsiTheme="majorHAnsi" w:cstheme="majorHAnsi"/>
          <w:color w:val="000000"/>
          <w:sz w:val="18"/>
          <w:szCs w:val="18"/>
          <w:lang w:val="en-US"/>
        </w:rPr>
        <w:t>Assessment Strategies (2001). An Environmental Scan of the Human Resource Issues Affecting Medical Laboratory Technologists and Medical Radiation Technologists. Last retrieved April 11 2016 from http://tools.hhr-rhs.ca/index.php?option=com_mtree&amp;task=att_download&amp;link_id=5012&amp;cf_id=68&amp;lang=en</w:t>
      </w:r>
      <w:r w:rsidRPr="00BD7E08">
        <w:rPr>
          <w:rFonts w:asciiTheme="majorHAnsi" w:hAnsiTheme="majorHAnsi" w:cstheme="majorHAnsi"/>
          <w:color w:val="0052FB"/>
          <w:sz w:val="18"/>
          <w:szCs w:val="18"/>
          <w:lang w:val="en-US"/>
        </w:rPr>
        <w:t xml:space="preserve"> </w:t>
      </w:r>
    </w:p>
    <w:p w:rsidR="009955FA" w:rsidRPr="00BD7E08" w:rsidRDefault="009955FA" w:rsidP="00E6045F">
      <w:pPr>
        <w:autoSpaceDE w:val="0"/>
        <w:autoSpaceDN w:val="0"/>
        <w:adjustRightInd w:val="0"/>
        <w:rPr>
          <w:rFonts w:asciiTheme="majorHAnsi" w:hAnsiTheme="majorHAnsi" w:cstheme="majorHAnsi"/>
          <w:color w:val="000000" w:themeColor="text1"/>
          <w:sz w:val="18"/>
          <w:szCs w:val="18"/>
          <w:lang w:val="en-US"/>
        </w:rPr>
      </w:pPr>
      <w:r w:rsidRPr="00BD7E08">
        <w:rPr>
          <w:rFonts w:asciiTheme="majorHAnsi" w:hAnsiTheme="majorHAnsi" w:cstheme="majorHAnsi"/>
          <w:color w:val="000000" w:themeColor="text1"/>
          <w:sz w:val="18"/>
          <w:szCs w:val="18"/>
          <w:lang w:val="en-US"/>
        </w:rPr>
        <w:t>Government of Newfoundland and Labrador (2011). Medical Laboratory Technologists Workforce Model Report Newfoundland and Labrador. Last retrieved April 11 2016 from www.health.gov.nl.ca/health/publications/MLT%20Workforce%20Model%20Report%20</w:t>
      </w:r>
    </w:p>
    <w:p w:rsidR="009955FA" w:rsidRPr="00BD7E08" w:rsidRDefault="009955FA" w:rsidP="00E6045F">
      <w:pPr>
        <w:pStyle w:val="FootnoteText"/>
        <w:rPr>
          <w:rFonts w:asciiTheme="majorHAnsi" w:eastAsiaTheme="minorEastAsia" w:hAnsiTheme="majorHAnsi" w:cstheme="majorHAnsi"/>
          <w:sz w:val="18"/>
          <w:szCs w:val="18"/>
        </w:rPr>
      </w:pPr>
      <w:r w:rsidRPr="00BD7E08">
        <w:rPr>
          <w:rFonts w:asciiTheme="majorHAnsi" w:eastAsiaTheme="minorEastAsia" w:hAnsiTheme="majorHAnsi" w:cstheme="majorHAnsi"/>
          <w:color w:val="000000" w:themeColor="text1"/>
          <w:sz w:val="18"/>
          <w:szCs w:val="18"/>
          <w:lang w:val="en-US"/>
        </w:rPr>
        <w:t>FINAL.pdf</w:t>
      </w:r>
    </w:p>
  </w:footnote>
  <w:footnote w:id="4">
    <w:p w:rsidR="009955FA" w:rsidRPr="00BD7E08" w:rsidRDefault="009955FA" w:rsidP="00E6045F">
      <w:pPr>
        <w:autoSpaceDE w:val="0"/>
        <w:autoSpaceDN w:val="0"/>
        <w:adjustRightInd w:val="0"/>
        <w:rPr>
          <w:rFonts w:asciiTheme="majorHAnsi" w:hAnsiTheme="majorHAnsi" w:cstheme="majorHAnsi"/>
          <w:sz w:val="18"/>
          <w:szCs w:val="18"/>
        </w:rPr>
      </w:pPr>
      <w:r w:rsidRPr="00BD7E08">
        <w:rPr>
          <w:rStyle w:val="FootnoteReference"/>
          <w:rFonts w:asciiTheme="majorHAnsi" w:hAnsiTheme="majorHAnsi" w:cstheme="majorHAnsi"/>
          <w:sz w:val="18"/>
          <w:szCs w:val="18"/>
        </w:rPr>
        <w:footnoteRef/>
      </w:r>
      <w:r w:rsidRPr="00BD7E08">
        <w:rPr>
          <w:rFonts w:asciiTheme="majorHAnsi" w:hAnsiTheme="majorHAnsi" w:cstheme="majorHAnsi"/>
          <w:sz w:val="18"/>
          <w:szCs w:val="18"/>
        </w:rPr>
        <w:t xml:space="preserve"> </w:t>
      </w:r>
      <w:r w:rsidRPr="00BD7E08">
        <w:rPr>
          <w:rFonts w:asciiTheme="majorHAnsi" w:hAnsiTheme="majorHAnsi" w:cstheme="majorHAnsi"/>
          <w:sz w:val="18"/>
          <w:szCs w:val="18"/>
          <w:lang w:val="en-US"/>
        </w:rPr>
        <w:t>Sweetman A (2015). LABCON lunch plenary (Canadian Society for Medical Laboratory Science, CSMLS, Montreal) “Exploring the predicted increase in lab testing and the impending shortage of lab professionals”</w:t>
      </w:r>
    </w:p>
  </w:footnote>
  <w:footnote w:id="5">
    <w:p w:rsidR="009955FA" w:rsidRPr="00BD7E08" w:rsidRDefault="009955FA" w:rsidP="00E6045F">
      <w:pPr>
        <w:autoSpaceDE w:val="0"/>
        <w:autoSpaceDN w:val="0"/>
        <w:adjustRightInd w:val="0"/>
        <w:rPr>
          <w:rFonts w:asciiTheme="majorHAnsi" w:hAnsiTheme="majorHAnsi" w:cstheme="majorHAnsi"/>
          <w:sz w:val="18"/>
          <w:szCs w:val="18"/>
        </w:rPr>
      </w:pPr>
      <w:r w:rsidRPr="00BD7E08">
        <w:rPr>
          <w:rStyle w:val="FootnoteReference"/>
          <w:rFonts w:asciiTheme="majorHAnsi" w:hAnsiTheme="majorHAnsi" w:cstheme="majorHAnsi"/>
          <w:sz w:val="18"/>
          <w:szCs w:val="18"/>
        </w:rPr>
        <w:footnoteRef/>
      </w:r>
      <w:r w:rsidRPr="00BD7E08">
        <w:rPr>
          <w:rFonts w:asciiTheme="majorHAnsi" w:hAnsiTheme="majorHAnsi" w:cstheme="majorHAnsi"/>
          <w:sz w:val="18"/>
          <w:szCs w:val="18"/>
        </w:rPr>
        <w:t xml:space="preserve"> </w:t>
      </w:r>
      <w:r w:rsidRPr="00BD7E08">
        <w:rPr>
          <w:rFonts w:asciiTheme="majorHAnsi" w:hAnsiTheme="majorHAnsi" w:cstheme="majorHAnsi"/>
          <w:sz w:val="18"/>
          <w:szCs w:val="18"/>
          <w:lang w:val="en-US"/>
        </w:rPr>
        <w:t>National Center for Biotechnology Information (2013). Genetic Test Registry News. Last Retrieved April 11 2016 from www.ncbi.nlm.nih.gov/projects/gtr/gtr_news.cgi?id=7</w:t>
      </w:r>
    </w:p>
  </w:footnote>
  <w:footnote w:id="6">
    <w:p w:rsidR="009955FA" w:rsidRPr="00BD7E08" w:rsidRDefault="009955FA" w:rsidP="00E6045F">
      <w:pPr>
        <w:pStyle w:val="FootnoteText"/>
        <w:rPr>
          <w:rFonts w:asciiTheme="majorHAnsi" w:hAnsiTheme="majorHAnsi" w:cstheme="majorHAnsi"/>
          <w:sz w:val="18"/>
          <w:szCs w:val="18"/>
        </w:rPr>
      </w:pPr>
      <w:r w:rsidRPr="00BD7E08">
        <w:rPr>
          <w:rStyle w:val="FootnoteReference"/>
          <w:rFonts w:asciiTheme="majorHAnsi" w:hAnsiTheme="majorHAnsi" w:cstheme="majorHAnsi"/>
          <w:sz w:val="18"/>
          <w:szCs w:val="18"/>
        </w:rPr>
        <w:footnoteRef/>
      </w:r>
      <w:r w:rsidRPr="00BD7E08">
        <w:rPr>
          <w:rFonts w:asciiTheme="majorHAnsi" w:hAnsiTheme="majorHAnsi" w:cstheme="majorHAnsi"/>
          <w:sz w:val="18"/>
          <w:szCs w:val="18"/>
        </w:rPr>
        <w:t xml:space="preserve"> Clements R, &amp; Mackenzie R. (2005). Competence in prehospital care: evolving concepts. Emergency Medicine Journal, 22, 516–519.</w:t>
      </w:r>
    </w:p>
    <w:p w:rsidR="009955FA" w:rsidRPr="00E93FC3" w:rsidRDefault="009955FA" w:rsidP="00E6045F">
      <w:pPr>
        <w:pStyle w:val="FootnoteText"/>
        <w:rPr>
          <w:sz w:val="18"/>
          <w:szCs w:val="18"/>
        </w:rPr>
      </w:pPr>
      <w:r w:rsidRPr="00BD7E08">
        <w:rPr>
          <w:rFonts w:asciiTheme="majorHAnsi" w:hAnsiTheme="majorHAnsi" w:cstheme="majorHAnsi"/>
          <w:sz w:val="18"/>
          <w:szCs w:val="18"/>
        </w:rPr>
        <w:t>Tilley S. (2008). Competency in nursing: A Concept Analysis. J Contin Educ Nurs. 39(2), 58–64.</w:t>
      </w:r>
    </w:p>
  </w:footnote>
  <w:footnote w:id="7">
    <w:p w:rsidR="009955FA" w:rsidRPr="00E93FC3" w:rsidRDefault="009955FA" w:rsidP="00E6045F">
      <w:pPr>
        <w:pStyle w:val="FootnoteText"/>
        <w:rPr>
          <w:sz w:val="18"/>
          <w:szCs w:val="18"/>
        </w:rPr>
      </w:pPr>
      <w:r w:rsidRPr="00E93FC3">
        <w:rPr>
          <w:rStyle w:val="FootnoteReference"/>
          <w:sz w:val="18"/>
          <w:szCs w:val="18"/>
        </w:rPr>
        <w:footnoteRef/>
      </w:r>
      <w:r w:rsidRPr="00E93FC3">
        <w:rPr>
          <w:sz w:val="18"/>
          <w:szCs w:val="18"/>
        </w:rPr>
        <w:t xml:space="preserve"> Results discussed in the CSMLS Initiative section.</w:t>
      </w:r>
    </w:p>
  </w:footnote>
  <w:footnote w:id="8">
    <w:p w:rsidR="009955FA" w:rsidRPr="00BA5D6B" w:rsidRDefault="009955FA" w:rsidP="00E6045F">
      <w:pPr>
        <w:pStyle w:val="FootnoteText"/>
      </w:pPr>
      <w:r w:rsidRPr="00E93FC3">
        <w:rPr>
          <w:rStyle w:val="FootnoteReference"/>
          <w:sz w:val="18"/>
          <w:szCs w:val="18"/>
        </w:rPr>
        <w:footnoteRef/>
      </w:r>
      <w:r w:rsidRPr="00E93FC3">
        <w:rPr>
          <w:sz w:val="18"/>
          <w:szCs w:val="18"/>
        </w:rPr>
        <w:t xml:space="preserve"> Michau R, Roberts S, Williams B, &amp; Boyle M. (2009). An investigation of theory-practice gap in undergraduate paramedic education. </w:t>
      </w:r>
      <w:r w:rsidRPr="00E93FC3">
        <w:rPr>
          <w:i/>
          <w:iCs/>
          <w:sz w:val="18"/>
          <w:szCs w:val="18"/>
        </w:rPr>
        <w:t>BMC Med Educ, 9</w:t>
      </w:r>
      <w:r w:rsidRPr="00E93FC3">
        <w:rPr>
          <w:sz w:val="18"/>
          <w:szCs w:val="18"/>
        </w:rPr>
        <w:t>, p. 23.</w:t>
      </w:r>
    </w:p>
  </w:footnote>
  <w:footnote w:id="9">
    <w:p w:rsidR="009955FA" w:rsidRDefault="009955FA">
      <w:pPr>
        <w:pStyle w:val="FootnoteText"/>
      </w:pPr>
      <w:r>
        <w:rPr>
          <w:rStyle w:val="FootnoteReference"/>
        </w:rPr>
        <w:footnoteRef/>
      </w:r>
      <w:r>
        <w:t xml:space="preserve"> Values taken from one set of recorded notes. Please contact programs within province to obtain verified information.</w:t>
      </w:r>
    </w:p>
  </w:footnote>
  <w:footnote w:id="10">
    <w:p w:rsidR="009955FA" w:rsidRDefault="009955FA" w:rsidP="00423ACC">
      <w:pPr>
        <w:pStyle w:val="FootnoteText"/>
      </w:pPr>
      <w:r>
        <w:rPr>
          <w:rStyle w:val="FootnoteReference"/>
        </w:rPr>
        <w:footnoteRef/>
      </w:r>
      <w:r>
        <w:t xml:space="preserve"> For full report:</w:t>
      </w:r>
      <w:r w:rsidRPr="00895DC0">
        <w:t xml:space="preserve"> http://csmls.org/csmls/media/documents/resources/CurrentStateofMedicalLaboratorySciencePrograms(August2016).pdf</w:t>
      </w:r>
    </w:p>
  </w:footnote>
  <w:footnote w:id="11">
    <w:p w:rsidR="009955FA" w:rsidRDefault="009955FA" w:rsidP="00423ACC">
      <w:pPr>
        <w:pStyle w:val="FootnoteText"/>
      </w:pPr>
      <w:r>
        <w:rPr>
          <w:rStyle w:val="FootnoteReference"/>
        </w:rPr>
        <w:footnoteRef/>
      </w:r>
      <w:r>
        <w:t xml:space="preserve"> For full report:</w:t>
      </w:r>
      <w:r w:rsidRPr="00895DC0">
        <w:t xml:space="preserve"> http://csmls.org/csmls/media/documents/resources/RecentGraduate-sClinicalPlacementExperiencewithinMedicalLaboratoryScienceProgramsacrossCanada(August2016).pdf</w:t>
      </w:r>
    </w:p>
  </w:footnote>
  <w:footnote w:id="12">
    <w:p w:rsidR="009955FA" w:rsidRDefault="009955FA" w:rsidP="00423ACC">
      <w:pPr>
        <w:pStyle w:val="FootnoteText"/>
      </w:pPr>
      <w:r>
        <w:rPr>
          <w:rStyle w:val="FootnoteReference"/>
        </w:rPr>
        <w:footnoteRef/>
      </w:r>
      <w:r>
        <w:t xml:space="preserve"> For full report:</w:t>
      </w:r>
      <w:r w:rsidRPr="00895DC0">
        <w:t xml:space="preserve"> http://csmls.org/csmls/media/documents/resources/SimulationandClinicalPlacementNationalForum.pdf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55FA" w:rsidRPr="002A2C06" w:rsidRDefault="009955FA" w:rsidP="001A499C">
    <w:pPr>
      <w:jc w:val="center"/>
      <w:rPr>
        <w:sz w:val="14"/>
        <w:szCs w:val="14"/>
        <w:vertAlign w:val="subscript"/>
      </w:rPr>
    </w:pPr>
  </w:p>
  <w:p w:rsidR="009955FA" w:rsidRDefault="009955FA" w:rsidP="001A499C">
    <w:pPr>
      <w:jc w:val="center"/>
      <w:rPr>
        <w:sz w:val="12"/>
        <w:szCs w:val="12"/>
      </w:rPr>
    </w:pPr>
  </w:p>
  <w:p w:rsidR="009955FA" w:rsidRDefault="009955FA" w:rsidP="001A499C">
    <w:pPr>
      <w:jc w:val="center"/>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27100"/>
    <w:multiLevelType w:val="hybridMultilevel"/>
    <w:tmpl w:val="D06EC88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9AA6D8D"/>
    <w:multiLevelType w:val="hybridMultilevel"/>
    <w:tmpl w:val="DC402484"/>
    <w:lvl w:ilvl="0" w:tplc="91B08DDE">
      <w:numFmt w:val="bullet"/>
      <w:lvlText w:val="•"/>
      <w:lvlJc w:val="left"/>
      <w:pPr>
        <w:ind w:left="1080" w:hanging="720"/>
      </w:pPr>
      <w:rPr>
        <w:rFonts w:ascii="Rockwell" w:eastAsiaTheme="minorEastAsia" w:hAnsi="Rockwel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159F4"/>
    <w:multiLevelType w:val="hybridMultilevel"/>
    <w:tmpl w:val="5AA6EA92"/>
    <w:lvl w:ilvl="0" w:tplc="10090003">
      <w:start w:val="1"/>
      <w:numFmt w:val="bullet"/>
      <w:lvlText w:val="o"/>
      <w:lvlJc w:val="left"/>
      <w:pPr>
        <w:ind w:left="1440" w:hanging="360"/>
      </w:pPr>
      <w:rPr>
        <w:rFonts w:ascii="Courier New" w:hAnsi="Courier New" w:cs="Courier New"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 w15:restartNumberingAfterBreak="0">
    <w:nsid w:val="16F328D2"/>
    <w:multiLevelType w:val="hybridMultilevel"/>
    <w:tmpl w:val="5E1E311E"/>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1ED86A21"/>
    <w:multiLevelType w:val="hybridMultilevel"/>
    <w:tmpl w:val="4E023686"/>
    <w:lvl w:ilvl="0" w:tplc="1F36D12E">
      <w:start w:val="1"/>
      <w:numFmt w:val="decimal"/>
      <w:lvlText w:val="%1."/>
      <w:lvlJc w:val="left"/>
      <w:pPr>
        <w:ind w:left="720" w:hanging="360"/>
      </w:pPr>
      <w:rPr>
        <w:rFonts w:ascii="Rockwell" w:hAnsi="Rockwell" w:hint="default"/>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23D4284"/>
    <w:multiLevelType w:val="hybridMultilevel"/>
    <w:tmpl w:val="05A633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4A62C3E"/>
    <w:multiLevelType w:val="hybridMultilevel"/>
    <w:tmpl w:val="0DDC1C7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41186AE8"/>
    <w:multiLevelType w:val="multilevel"/>
    <w:tmpl w:val="329AA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93E08CD"/>
    <w:multiLevelType w:val="hybridMultilevel"/>
    <w:tmpl w:val="3110BE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C07640E"/>
    <w:multiLevelType w:val="hybridMultilevel"/>
    <w:tmpl w:val="70500DD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E456ECB"/>
    <w:multiLevelType w:val="hybridMultilevel"/>
    <w:tmpl w:val="0E4AA5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3DF4D63"/>
    <w:multiLevelType w:val="hybridMultilevel"/>
    <w:tmpl w:val="4EEE5BE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7105B54"/>
    <w:multiLevelType w:val="hybridMultilevel"/>
    <w:tmpl w:val="8926222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5ADC745C"/>
    <w:multiLevelType w:val="hybridMultilevel"/>
    <w:tmpl w:val="4BD0CEF4"/>
    <w:lvl w:ilvl="0" w:tplc="91B08DDE">
      <w:numFmt w:val="bullet"/>
      <w:lvlText w:val="•"/>
      <w:lvlJc w:val="left"/>
      <w:pPr>
        <w:ind w:left="1080" w:hanging="720"/>
      </w:pPr>
      <w:rPr>
        <w:rFonts w:ascii="Rockwell" w:eastAsiaTheme="minorEastAsia" w:hAnsi="Rockwel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4D21F1"/>
    <w:multiLevelType w:val="hybridMultilevel"/>
    <w:tmpl w:val="A6B628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645611FA"/>
    <w:multiLevelType w:val="hybridMultilevel"/>
    <w:tmpl w:val="CBC0342A"/>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6" w15:restartNumberingAfterBreak="0">
    <w:nsid w:val="6B572F58"/>
    <w:multiLevelType w:val="hybridMultilevel"/>
    <w:tmpl w:val="F8F6A5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E171E5F"/>
    <w:multiLevelType w:val="hybridMultilevel"/>
    <w:tmpl w:val="8E605D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5"/>
  </w:num>
  <w:num w:numId="4">
    <w:abstractNumId w:val="16"/>
  </w:num>
  <w:num w:numId="5">
    <w:abstractNumId w:val="14"/>
  </w:num>
  <w:num w:numId="6">
    <w:abstractNumId w:val="7"/>
  </w:num>
  <w:num w:numId="7">
    <w:abstractNumId w:val="11"/>
  </w:num>
  <w:num w:numId="8">
    <w:abstractNumId w:val="12"/>
  </w:num>
  <w:num w:numId="9">
    <w:abstractNumId w:val="9"/>
  </w:num>
  <w:num w:numId="10">
    <w:abstractNumId w:val="15"/>
  </w:num>
  <w:num w:numId="11">
    <w:abstractNumId w:val="2"/>
  </w:num>
  <w:num w:numId="12">
    <w:abstractNumId w:val="10"/>
  </w:num>
  <w:num w:numId="13">
    <w:abstractNumId w:val="3"/>
  </w:num>
  <w:num w:numId="14">
    <w:abstractNumId w:val="6"/>
  </w:num>
  <w:num w:numId="15">
    <w:abstractNumId w:val="8"/>
  </w:num>
  <w:num w:numId="16">
    <w:abstractNumId w:val="17"/>
  </w:num>
  <w:num w:numId="17">
    <w:abstractNumId w:val="0"/>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EyNbcwNjc2MgMxlXSUglOLizPz80AKTGoBEC8kDywAAAA="/>
  </w:docVars>
  <w:rsids>
    <w:rsidRoot w:val="00580825"/>
    <w:rsid w:val="00007C5F"/>
    <w:rsid w:val="000249E9"/>
    <w:rsid w:val="00064069"/>
    <w:rsid w:val="0007795F"/>
    <w:rsid w:val="0009106F"/>
    <w:rsid w:val="000A39FD"/>
    <w:rsid w:val="000A6803"/>
    <w:rsid w:val="000B63E7"/>
    <w:rsid w:val="000C7BE9"/>
    <w:rsid w:val="000E4ACE"/>
    <w:rsid w:val="00133F87"/>
    <w:rsid w:val="001544FB"/>
    <w:rsid w:val="001727D6"/>
    <w:rsid w:val="00190E80"/>
    <w:rsid w:val="00192EC5"/>
    <w:rsid w:val="0019564F"/>
    <w:rsid w:val="001A499C"/>
    <w:rsid w:val="001D1534"/>
    <w:rsid w:val="001D25B4"/>
    <w:rsid w:val="001D7B1F"/>
    <w:rsid w:val="001E3F8F"/>
    <w:rsid w:val="001F06F0"/>
    <w:rsid w:val="001F12C6"/>
    <w:rsid w:val="00210DB5"/>
    <w:rsid w:val="00213FCF"/>
    <w:rsid w:val="00216F36"/>
    <w:rsid w:val="0024310D"/>
    <w:rsid w:val="002431E1"/>
    <w:rsid w:val="002707F6"/>
    <w:rsid w:val="00271607"/>
    <w:rsid w:val="00295391"/>
    <w:rsid w:val="002A11E7"/>
    <w:rsid w:val="002A2C06"/>
    <w:rsid w:val="002A5816"/>
    <w:rsid w:val="002B62C9"/>
    <w:rsid w:val="002C6072"/>
    <w:rsid w:val="002F3BCA"/>
    <w:rsid w:val="00301356"/>
    <w:rsid w:val="0030680B"/>
    <w:rsid w:val="00347299"/>
    <w:rsid w:val="00366F50"/>
    <w:rsid w:val="003C2DDF"/>
    <w:rsid w:val="003C79CB"/>
    <w:rsid w:val="003E24DC"/>
    <w:rsid w:val="004114EB"/>
    <w:rsid w:val="00423ACC"/>
    <w:rsid w:val="00445711"/>
    <w:rsid w:val="00445C5E"/>
    <w:rsid w:val="00450A37"/>
    <w:rsid w:val="00453167"/>
    <w:rsid w:val="00457D28"/>
    <w:rsid w:val="00476F85"/>
    <w:rsid w:val="004F6936"/>
    <w:rsid w:val="00501B6C"/>
    <w:rsid w:val="0055469A"/>
    <w:rsid w:val="00560E1E"/>
    <w:rsid w:val="00562681"/>
    <w:rsid w:val="00580825"/>
    <w:rsid w:val="00595652"/>
    <w:rsid w:val="00595D00"/>
    <w:rsid w:val="005A0147"/>
    <w:rsid w:val="005B3FB5"/>
    <w:rsid w:val="005E15D2"/>
    <w:rsid w:val="005F4219"/>
    <w:rsid w:val="00604D8E"/>
    <w:rsid w:val="0062354F"/>
    <w:rsid w:val="00634F26"/>
    <w:rsid w:val="00645BED"/>
    <w:rsid w:val="00680331"/>
    <w:rsid w:val="006A2F45"/>
    <w:rsid w:val="006D5443"/>
    <w:rsid w:val="006F5A7D"/>
    <w:rsid w:val="0071151A"/>
    <w:rsid w:val="00725D35"/>
    <w:rsid w:val="00734B84"/>
    <w:rsid w:val="00735498"/>
    <w:rsid w:val="00741D6F"/>
    <w:rsid w:val="007435FF"/>
    <w:rsid w:val="0074781F"/>
    <w:rsid w:val="0076411A"/>
    <w:rsid w:val="007642E1"/>
    <w:rsid w:val="007752AB"/>
    <w:rsid w:val="00790130"/>
    <w:rsid w:val="00795F12"/>
    <w:rsid w:val="00806C47"/>
    <w:rsid w:val="00816E03"/>
    <w:rsid w:val="00827599"/>
    <w:rsid w:val="00852E66"/>
    <w:rsid w:val="008D0A28"/>
    <w:rsid w:val="008D4154"/>
    <w:rsid w:val="008F5293"/>
    <w:rsid w:val="008F6C5C"/>
    <w:rsid w:val="009058E3"/>
    <w:rsid w:val="00924323"/>
    <w:rsid w:val="00934CA4"/>
    <w:rsid w:val="009352C3"/>
    <w:rsid w:val="0096139A"/>
    <w:rsid w:val="00966DDE"/>
    <w:rsid w:val="00983569"/>
    <w:rsid w:val="0098445B"/>
    <w:rsid w:val="00987AD5"/>
    <w:rsid w:val="009955FA"/>
    <w:rsid w:val="009A02B4"/>
    <w:rsid w:val="009C01EB"/>
    <w:rsid w:val="009C62DC"/>
    <w:rsid w:val="009D5B64"/>
    <w:rsid w:val="00A01CA5"/>
    <w:rsid w:val="00A0212E"/>
    <w:rsid w:val="00A12E76"/>
    <w:rsid w:val="00A17664"/>
    <w:rsid w:val="00A44685"/>
    <w:rsid w:val="00A749B1"/>
    <w:rsid w:val="00A8771E"/>
    <w:rsid w:val="00A906BB"/>
    <w:rsid w:val="00A94399"/>
    <w:rsid w:val="00AB40C9"/>
    <w:rsid w:val="00AB67BD"/>
    <w:rsid w:val="00AD6D4A"/>
    <w:rsid w:val="00AE687D"/>
    <w:rsid w:val="00AE728E"/>
    <w:rsid w:val="00B13B93"/>
    <w:rsid w:val="00B65278"/>
    <w:rsid w:val="00B80AFB"/>
    <w:rsid w:val="00B82334"/>
    <w:rsid w:val="00B84C6C"/>
    <w:rsid w:val="00BB3237"/>
    <w:rsid w:val="00BD7521"/>
    <w:rsid w:val="00BD7E08"/>
    <w:rsid w:val="00BF19B7"/>
    <w:rsid w:val="00C024B4"/>
    <w:rsid w:val="00C22E39"/>
    <w:rsid w:val="00C42F4A"/>
    <w:rsid w:val="00CB7CF4"/>
    <w:rsid w:val="00CE4868"/>
    <w:rsid w:val="00CE5782"/>
    <w:rsid w:val="00CF4D9F"/>
    <w:rsid w:val="00CF6836"/>
    <w:rsid w:val="00D023E1"/>
    <w:rsid w:val="00D07BFC"/>
    <w:rsid w:val="00D25C79"/>
    <w:rsid w:val="00D400B6"/>
    <w:rsid w:val="00D5648C"/>
    <w:rsid w:val="00D70F6F"/>
    <w:rsid w:val="00D96183"/>
    <w:rsid w:val="00D961AF"/>
    <w:rsid w:val="00DC3526"/>
    <w:rsid w:val="00DC3D7E"/>
    <w:rsid w:val="00DE465F"/>
    <w:rsid w:val="00DE4F8F"/>
    <w:rsid w:val="00DF6F8E"/>
    <w:rsid w:val="00DF7877"/>
    <w:rsid w:val="00E2302F"/>
    <w:rsid w:val="00E269AC"/>
    <w:rsid w:val="00E6045F"/>
    <w:rsid w:val="00E62A25"/>
    <w:rsid w:val="00E7027A"/>
    <w:rsid w:val="00E72D88"/>
    <w:rsid w:val="00E91BE4"/>
    <w:rsid w:val="00EC0A51"/>
    <w:rsid w:val="00EC28D6"/>
    <w:rsid w:val="00ED6928"/>
    <w:rsid w:val="00ED7119"/>
    <w:rsid w:val="00EE1D13"/>
    <w:rsid w:val="00F037AA"/>
    <w:rsid w:val="00F361AA"/>
    <w:rsid w:val="00F75480"/>
    <w:rsid w:val="00FB53B4"/>
    <w:rsid w:val="00FD0417"/>
    <w:rsid w:val="00FE2350"/>
    <w:rsid w:val="00FF64B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04A973"/>
  <w14:defaultImageDpi w14:val="330"/>
  <w15:docId w15:val="{A0AB0B8E-B4CB-46B0-9592-286721FB0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E4F8F"/>
    <w:rPr>
      <w:rFonts w:ascii="Rockwell" w:hAnsi="Rockwell"/>
      <w:sz w:val="20"/>
    </w:rPr>
  </w:style>
  <w:style w:type="paragraph" w:styleId="Heading1">
    <w:name w:val="heading 1"/>
    <w:aliases w:val="Heading"/>
    <w:basedOn w:val="CSMLS-Heading"/>
    <w:next w:val="CSMLS-SubHeading"/>
    <w:link w:val="Heading1Char"/>
    <w:autoRedefine/>
    <w:uiPriority w:val="9"/>
    <w:qFormat/>
    <w:rsid w:val="00BD7E08"/>
    <w:pPr>
      <w:keepNext/>
      <w:spacing w:before="480" w:after="0"/>
    </w:pPr>
    <w:rPr>
      <w:rFonts w:eastAsiaTheme="majorEastAsia" w:cstheme="majorBidi"/>
      <w:bCs/>
      <w:szCs w:val="32"/>
    </w:rPr>
  </w:style>
  <w:style w:type="paragraph" w:styleId="Heading2">
    <w:name w:val="heading 2"/>
    <w:basedOn w:val="CSMLS-SubHeading"/>
    <w:next w:val="Normal"/>
    <w:link w:val="Heading2Char"/>
    <w:uiPriority w:val="9"/>
    <w:unhideWhenUsed/>
    <w:qFormat/>
    <w:rsid w:val="0024310D"/>
    <w:pPr>
      <w:keepNext/>
      <w:keepLines/>
      <w:spacing w:before="200"/>
      <w:outlineLvl w:val="1"/>
    </w:pPr>
    <w:rPr>
      <w:rFonts w:eastAsiaTheme="majorEastAsia" w:cstheme="majorBidi"/>
      <w:bCs w:val="0"/>
      <w:szCs w:val="26"/>
    </w:rPr>
  </w:style>
  <w:style w:type="paragraph" w:styleId="Heading3">
    <w:name w:val="heading 3"/>
    <w:basedOn w:val="Normal"/>
    <w:next w:val="Normal"/>
    <w:link w:val="Heading3Char"/>
    <w:uiPriority w:val="9"/>
    <w:unhideWhenUsed/>
    <w:qFormat/>
    <w:rsid w:val="00741D6F"/>
    <w:pPr>
      <w:keepNext/>
      <w:keepLines/>
      <w:spacing w:before="40"/>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unhideWhenUsed/>
    <w:qFormat/>
    <w:rsid w:val="00934CA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25D35"/>
    <w:pPr>
      <w:tabs>
        <w:tab w:val="center" w:pos="4320"/>
        <w:tab w:val="right" w:pos="8640"/>
      </w:tabs>
    </w:pPr>
    <w:rPr>
      <w:rFonts w:ascii="Century Gothic" w:hAnsi="Century Gothic"/>
      <w:sz w:val="28"/>
    </w:rPr>
  </w:style>
  <w:style w:type="character" w:customStyle="1" w:styleId="FooterChar">
    <w:name w:val="Footer Char"/>
    <w:basedOn w:val="DefaultParagraphFont"/>
    <w:link w:val="Footer"/>
    <w:uiPriority w:val="99"/>
    <w:rsid w:val="00725D35"/>
    <w:rPr>
      <w:rFonts w:ascii="Century Gothic" w:hAnsi="Century Gothic"/>
      <w:sz w:val="28"/>
    </w:rPr>
  </w:style>
  <w:style w:type="paragraph" w:styleId="BalloonText">
    <w:name w:val="Balloon Text"/>
    <w:basedOn w:val="Normal"/>
    <w:link w:val="BalloonTextChar"/>
    <w:uiPriority w:val="99"/>
    <w:semiHidden/>
    <w:unhideWhenUsed/>
    <w:rsid w:val="00725D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5D35"/>
    <w:rPr>
      <w:rFonts w:ascii="Lucida Grande" w:hAnsi="Lucida Grande" w:cs="Lucida Grande"/>
      <w:sz w:val="18"/>
      <w:szCs w:val="18"/>
    </w:rPr>
  </w:style>
  <w:style w:type="character" w:customStyle="1" w:styleId="Heading1Char">
    <w:name w:val="Heading 1 Char"/>
    <w:aliases w:val="Heading Char"/>
    <w:basedOn w:val="DefaultParagraphFont"/>
    <w:link w:val="Heading1"/>
    <w:uiPriority w:val="9"/>
    <w:rsid w:val="00BD7E08"/>
    <w:rPr>
      <w:rFonts w:ascii="Century Gothic" w:eastAsiaTheme="majorEastAsia" w:hAnsi="Century Gothic" w:cstheme="majorBidi"/>
      <w:bCs/>
      <w:color w:val="0078AE"/>
      <w:sz w:val="32"/>
      <w:szCs w:val="32"/>
    </w:rPr>
  </w:style>
  <w:style w:type="paragraph" w:styleId="TOCHeading">
    <w:name w:val="TOC Heading"/>
    <w:basedOn w:val="Heading1"/>
    <w:next w:val="Normal"/>
    <w:uiPriority w:val="39"/>
    <w:unhideWhenUsed/>
    <w:qFormat/>
    <w:rsid w:val="001D7B1F"/>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1D7B1F"/>
    <w:pPr>
      <w:spacing w:before="120"/>
    </w:pPr>
    <w:rPr>
      <w:b/>
    </w:rPr>
  </w:style>
  <w:style w:type="paragraph" w:customStyle="1" w:styleId="CSMLS-Heading">
    <w:name w:val="CSMLS-Heading"/>
    <w:link w:val="CSMLS-HeadingChar"/>
    <w:qFormat/>
    <w:rsid w:val="007435FF"/>
    <w:pPr>
      <w:keepLines/>
      <w:suppressAutoHyphens/>
      <w:spacing w:before="160" w:after="160"/>
      <w:outlineLvl w:val="0"/>
    </w:pPr>
    <w:rPr>
      <w:rFonts w:ascii="Century Gothic" w:hAnsi="Century Gothic"/>
      <w:color w:val="0078AE"/>
      <w:sz w:val="32"/>
    </w:rPr>
  </w:style>
  <w:style w:type="character" w:customStyle="1" w:styleId="CSMLS-HeadingChar">
    <w:name w:val="CSMLS-Heading Char"/>
    <w:basedOn w:val="DefaultParagraphFont"/>
    <w:link w:val="CSMLS-Heading"/>
    <w:rsid w:val="007435FF"/>
    <w:rPr>
      <w:rFonts w:ascii="Century Gothic" w:hAnsi="Century Gothic"/>
      <w:color w:val="0078AE"/>
      <w:sz w:val="32"/>
    </w:rPr>
  </w:style>
  <w:style w:type="paragraph" w:customStyle="1" w:styleId="CSMLS-SubHeading">
    <w:name w:val="CSMLS-SubHeading"/>
    <w:next w:val="Normal"/>
    <w:qFormat/>
    <w:rsid w:val="007435FF"/>
    <w:pPr>
      <w:suppressAutoHyphens/>
      <w:spacing w:after="160"/>
    </w:pPr>
    <w:rPr>
      <w:rFonts w:ascii="Century Gothic" w:hAnsi="Century Gothic"/>
      <w:b/>
      <w:bCs/>
      <w:sz w:val="20"/>
      <w:szCs w:val="20"/>
    </w:rPr>
  </w:style>
  <w:style w:type="paragraph" w:customStyle="1" w:styleId="CSMLS-Body">
    <w:name w:val="CSMLS-Body"/>
    <w:qFormat/>
    <w:rsid w:val="0098445B"/>
    <w:pPr>
      <w:spacing w:after="160"/>
    </w:pPr>
    <w:rPr>
      <w:rFonts w:ascii="Rockwell" w:hAnsi="Rockwell"/>
      <w:sz w:val="22"/>
      <w:szCs w:val="20"/>
    </w:rPr>
  </w:style>
  <w:style w:type="character" w:customStyle="1" w:styleId="Heading2Char">
    <w:name w:val="Heading 2 Char"/>
    <w:basedOn w:val="DefaultParagraphFont"/>
    <w:link w:val="Heading2"/>
    <w:uiPriority w:val="9"/>
    <w:rsid w:val="0024310D"/>
    <w:rPr>
      <w:rFonts w:ascii="Century Gothic" w:eastAsiaTheme="majorEastAsia" w:hAnsi="Century Gothic" w:cstheme="majorBidi"/>
      <w:b/>
      <w:sz w:val="20"/>
      <w:szCs w:val="26"/>
    </w:rPr>
  </w:style>
  <w:style w:type="paragraph" w:styleId="Title">
    <w:name w:val="Title"/>
    <w:basedOn w:val="CSMLS-Heading"/>
    <w:next w:val="CSMLS-SubHeading"/>
    <w:link w:val="TitleChar"/>
    <w:uiPriority w:val="10"/>
    <w:qFormat/>
    <w:rsid w:val="0024310D"/>
    <w:pPr>
      <w:pBdr>
        <w:bottom w:val="single" w:sz="8" w:space="4" w:color="4F81BD" w:themeColor="accent1"/>
      </w:pBdr>
      <w:spacing w:after="300"/>
      <w:contextualSpacing/>
    </w:pPr>
    <w:rPr>
      <w:rFonts w:eastAsiaTheme="majorEastAsia" w:cstheme="majorBidi"/>
      <w:spacing w:val="5"/>
      <w:kern w:val="28"/>
      <w:szCs w:val="52"/>
    </w:rPr>
  </w:style>
  <w:style w:type="character" w:customStyle="1" w:styleId="TitleChar">
    <w:name w:val="Title Char"/>
    <w:basedOn w:val="DefaultParagraphFont"/>
    <w:link w:val="Title"/>
    <w:uiPriority w:val="10"/>
    <w:rsid w:val="0024310D"/>
    <w:rPr>
      <w:rFonts w:ascii="Century Gothic" w:eastAsiaTheme="majorEastAsia" w:hAnsi="Century Gothic" w:cstheme="majorBidi"/>
      <w:color w:val="0078AE"/>
      <w:spacing w:val="5"/>
      <w:kern w:val="28"/>
      <w:sz w:val="32"/>
      <w:szCs w:val="52"/>
    </w:rPr>
  </w:style>
  <w:style w:type="paragraph" w:styleId="Subtitle">
    <w:name w:val="Subtitle"/>
    <w:basedOn w:val="CSMLS-SubHeading"/>
    <w:next w:val="Normal"/>
    <w:link w:val="SubtitleChar"/>
    <w:uiPriority w:val="11"/>
    <w:qFormat/>
    <w:rsid w:val="0024310D"/>
    <w:pPr>
      <w:numPr>
        <w:ilvl w:val="1"/>
      </w:numPr>
    </w:pPr>
    <w:rPr>
      <w:rFonts w:eastAsiaTheme="majorEastAsia" w:cstheme="majorBidi"/>
      <w:iCs/>
      <w:spacing w:val="15"/>
    </w:rPr>
  </w:style>
  <w:style w:type="character" w:customStyle="1" w:styleId="SubtitleChar">
    <w:name w:val="Subtitle Char"/>
    <w:basedOn w:val="DefaultParagraphFont"/>
    <w:link w:val="Subtitle"/>
    <w:uiPriority w:val="11"/>
    <w:rsid w:val="0024310D"/>
    <w:rPr>
      <w:rFonts w:ascii="Century Gothic" w:eastAsiaTheme="majorEastAsia" w:hAnsi="Century Gothic" w:cstheme="majorBidi"/>
      <w:b/>
      <w:bCs/>
      <w:iCs/>
      <w:spacing w:val="15"/>
      <w:sz w:val="20"/>
      <w:szCs w:val="20"/>
    </w:rPr>
  </w:style>
  <w:style w:type="character" w:styleId="SubtleEmphasis">
    <w:name w:val="Subtle Emphasis"/>
    <w:uiPriority w:val="19"/>
    <w:qFormat/>
    <w:rsid w:val="0024310D"/>
    <w:rPr>
      <w:i/>
      <w:iCs/>
      <w:color w:val="808080" w:themeColor="text1" w:themeTint="7F"/>
    </w:rPr>
  </w:style>
  <w:style w:type="character" w:styleId="Emphasis">
    <w:name w:val="Emphasis"/>
    <w:uiPriority w:val="20"/>
    <w:qFormat/>
    <w:rsid w:val="0024310D"/>
    <w:rPr>
      <w:i/>
      <w:iCs/>
    </w:rPr>
  </w:style>
  <w:style w:type="character" w:styleId="Strong">
    <w:name w:val="Strong"/>
    <w:uiPriority w:val="22"/>
    <w:qFormat/>
    <w:rsid w:val="0024310D"/>
    <w:rPr>
      <w:b/>
      <w:bCs/>
    </w:rPr>
  </w:style>
  <w:style w:type="paragraph" w:styleId="Quote">
    <w:name w:val="Quote"/>
    <w:basedOn w:val="CSMLS-Body"/>
    <w:next w:val="CSMLS-Body"/>
    <w:link w:val="QuoteChar"/>
    <w:uiPriority w:val="29"/>
    <w:qFormat/>
    <w:rsid w:val="0024310D"/>
    <w:rPr>
      <w:i/>
      <w:iCs/>
      <w:color w:val="000000" w:themeColor="text1"/>
    </w:rPr>
  </w:style>
  <w:style w:type="character" w:customStyle="1" w:styleId="QuoteChar">
    <w:name w:val="Quote Char"/>
    <w:basedOn w:val="DefaultParagraphFont"/>
    <w:link w:val="Quote"/>
    <w:uiPriority w:val="29"/>
    <w:rsid w:val="0024310D"/>
    <w:rPr>
      <w:rFonts w:ascii="Rockwell" w:hAnsi="Rockwell"/>
      <w:i/>
      <w:iCs/>
      <w:color w:val="000000" w:themeColor="text1"/>
      <w:sz w:val="20"/>
      <w:szCs w:val="20"/>
    </w:rPr>
  </w:style>
  <w:style w:type="paragraph" w:styleId="IntenseQuote">
    <w:name w:val="Intense Quote"/>
    <w:basedOn w:val="CSMLS-Body"/>
    <w:next w:val="CSMLS-Body"/>
    <w:link w:val="IntenseQuoteChar"/>
    <w:uiPriority w:val="30"/>
    <w:qFormat/>
    <w:rsid w:val="0024310D"/>
    <w:pPr>
      <w:pBdr>
        <w:bottom w:val="single" w:sz="4" w:space="4" w:color="4F81BD" w:themeColor="accent1"/>
      </w:pBdr>
      <w:spacing w:before="200" w:after="280"/>
      <w:ind w:left="936" w:right="936"/>
    </w:pPr>
    <w:rPr>
      <w:b/>
      <w:bCs/>
      <w:i/>
      <w:iCs/>
      <w:color w:val="0078AE"/>
    </w:rPr>
  </w:style>
  <w:style w:type="character" w:customStyle="1" w:styleId="IntenseQuoteChar">
    <w:name w:val="Intense Quote Char"/>
    <w:basedOn w:val="DefaultParagraphFont"/>
    <w:link w:val="IntenseQuote"/>
    <w:uiPriority w:val="30"/>
    <w:rsid w:val="0024310D"/>
    <w:rPr>
      <w:rFonts w:ascii="Rockwell" w:hAnsi="Rockwell"/>
      <w:b/>
      <w:bCs/>
      <w:i/>
      <w:iCs/>
      <w:color w:val="0078AE"/>
      <w:sz w:val="20"/>
      <w:szCs w:val="20"/>
    </w:rPr>
  </w:style>
  <w:style w:type="character" w:styleId="SubtleReference">
    <w:name w:val="Subtle Reference"/>
    <w:uiPriority w:val="31"/>
    <w:qFormat/>
    <w:rsid w:val="0024310D"/>
    <w:rPr>
      <w:smallCaps/>
      <w:color w:val="0078AE"/>
      <w:u w:val="single"/>
    </w:rPr>
  </w:style>
  <w:style w:type="paragraph" w:styleId="ListParagraph">
    <w:name w:val="List Paragraph"/>
    <w:uiPriority w:val="34"/>
    <w:qFormat/>
    <w:rsid w:val="0024310D"/>
    <w:pPr>
      <w:ind w:left="720"/>
      <w:contextualSpacing/>
    </w:pPr>
    <w:rPr>
      <w:rFonts w:ascii="Rockwell" w:hAnsi="Rockwell"/>
      <w:sz w:val="20"/>
    </w:rPr>
  </w:style>
  <w:style w:type="paragraph" w:styleId="Header">
    <w:name w:val="header"/>
    <w:basedOn w:val="Normal"/>
    <w:link w:val="HeaderChar"/>
    <w:uiPriority w:val="99"/>
    <w:unhideWhenUsed/>
    <w:rsid w:val="00795F12"/>
    <w:pPr>
      <w:tabs>
        <w:tab w:val="center" w:pos="4320"/>
        <w:tab w:val="right" w:pos="8640"/>
      </w:tabs>
    </w:pPr>
  </w:style>
  <w:style w:type="character" w:customStyle="1" w:styleId="HeaderChar">
    <w:name w:val="Header Char"/>
    <w:basedOn w:val="DefaultParagraphFont"/>
    <w:link w:val="Header"/>
    <w:uiPriority w:val="99"/>
    <w:rsid w:val="00795F12"/>
    <w:rPr>
      <w:rFonts w:ascii="Rockwell" w:hAnsi="Rockwell"/>
      <w:sz w:val="20"/>
    </w:rPr>
  </w:style>
  <w:style w:type="table" w:styleId="TableGrid">
    <w:name w:val="Table Grid"/>
    <w:basedOn w:val="TableNormal"/>
    <w:uiPriority w:val="59"/>
    <w:rsid w:val="00580825"/>
    <w:rPr>
      <w:rFonts w:eastAsiaTheme="minorHAns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9564F"/>
    <w:rPr>
      <w:color w:val="0000FF" w:themeColor="hyperlink"/>
      <w:u w:val="single"/>
    </w:rPr>
  </w:style>
  <w:style w:type="character" w:customStyle="1" w:styleId="UnresolvedMention1">
    <w:name w:val="Unresolved Mention1"/>
    <w:basedOn w:val="DefaultParagraphFont"/>
    <w:uiPriority w:val="99"/>
    <w:semiHidden/>
    <w:unhideWhenUsed/>
    <w:rsid w:val="0019564F"/>
    <w:rPr>
      <w:color w:val="808080"/>
      <w:shd w:val="clear" w:color="auto" w:fill="E6E6E6"/>
    </w:rPr>
  </w:style>
  <w:style w:type="paragraph" w:styleId="FootnoteText">
    <w:name w:val="footnote text"/>
    <w:basedOn w:val="Normal"/>
    <w:link w:val="FootnoteTextChar"/>
    <w:uiPriority w:val="99"/>
    <w:unhideWhenUsed/>
    <w:rsid w:val="00E6045F"/>
    <w:rPr>
      <w:rFonts w:asciiTheme="minorHAnsi" w:eastAsiaTheme="minorHAnsi" w:hAnsiTheme="minorHAnsi"/>
      <w:szCs w:val="20"/>
    </w:rPr>
  </w:style>
  <w:style w:type="character" w:customStyle="1" w:styleId="FootnoteTextChar">
    <w:name w:val="Footnote Text Char"/>
    <w:basedOn w:val="DefaultParagraphFont"/>
    <w:link w:val="FootnoteText"/>
    <w:uiPriority w:val="99"/>
    <w:rsid w:val="00E6045F"/>
    <w:rPr>
      <w:rFonts w:eastAsiaTheme="minorHAnsi"/>
      <w:sz w:val="20"/>
      <w:szCs w:val="20"/>
    </w:rPr>
  </w:style>
  <w:style w:type="character" w:styleId="FootnoteReference">
    <w:name w:val="footnote reference"/>
    <w:basedOn w:val="DefaultParagraphFont"/>
    <w:uiPriority w:val="99"/>
    <w:semiHidden/>
    <w:unhideWhenUsed/>
    <w:rsid w:val="00E6045F"/>
    <w:rPr>
      <w:vertAlign w:val="superscript"/>
    </w:rPr>
  </w:style>
  <w:style w:type="paragraph" w:customStyle="1" w:styleId="paragraph">
    <w:name w:val="paragraph"/>
    <w:basedOn w:val="Normal"/>
    <w:rsid w:val="00BF19B7"/>
    <w:pPr>
      <w:spacing w:before="100" w:beforeAutospacing="1" w:after="100" w:afterAutospacing="1"/>
    </w:pPr>
    <w:rPr>
      <w:rFonts w:ascii="Times New Roman" w:eastAsia="Times New Roman" w:hAnsi="Times New Roman" w:cs="Times New Roman"/>
      <w:sz w:val="24"/>
      <w:lang w:eastAsia="en-CA"/>
    </w:rPr>
  </w:style>
  <w:style w:type="character" w:customStyle="1" w:styleId="normaltextrun">
    <w:name w:val="normaltextrun"/>
    <w:basedOn w:val="DefaultParagraphFont"/>
    <w:rsid w:val="00BF19B7"/>
  </w:style>
  <w:style w:type="character" w:customStyle="1" w:styleId="eop">
    <w:name w:val="eop"/>
    <w:basedOn w:val="DefaultParagraphFont"/>
    <w:rsid w:val="00BF19B7"/>
  </w:style>
  <w:style w:type="table" w:customStyle="1" w:styleId="TableGrid1">
    <w:name w:val="Table Grid1"/>
    <w:basedOn w:val="TableNormal"/>
    <w:next w:val="TableGrid"/>
    <w:uiPriority w:val="39"/>
    <w:rsid w:val="00BF19B7"/>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352C3"/>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3C79CB"/>
    <w:pPr>
      <w:spacing w:after="100"/>
      <w:ind w:left="200"/>
    </w:pPr>
  </w:style>
  <w:style w:type="paragraph" w:styleId="TOC3">
    <w:name w:val="toc 3"/>
    <w:basedOn w:val="Normal"/>
    <w:next w:val="Normal"/>
    <w:autoRedefine/>
    <w:uiPriority w:val="39"/>
    <w:unhideWhenUsed/>
    <w:rsid w:val="00445C5E"/>
    <w:pPr>
      <w:spacing w:after="100" w:line="259" w:lineRule="auto"/>
      <w:ind w:left="440"/>
    </w:pPr>
    <w:rPr>
      <w:rFonts w:asciiTheme="minorHAnsi" w:hAnsiTheme="minorHAnsi" w:cs="Times New Roman"/>
      <w:sz w:val="22"/>
      <w:szCs w:val="22"/>
      <w:lang w:val="en-US"/>
    </w:rPr>
  </w:style>
  <w:style w:type="character" w:customStyle="1" w:styleId="Heading3Char">
    <w:name w:val="Heading 3 Char"/>
    <w:basedOn w:val="DefaultParagraphFont"/>
    <w:link w:val="Heading3"/>
    <w:uiPriority w:val="9"/>
    <w:rsid w:val="00741D6F"/>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934CA4"/>
    <w:rPr>
      <w:rFonts w:asciiTheme="majorHAnsi" w:eastAsiaTheme="majorEastAsia" w:hAnsiTheme="majorHAnsi" w:cstheme="majorBidi"/>
      <w:i/>
      <w:iCs/>
      <w:color w:val="365F91" w:themeColor="accent1" w:themeShade="BF"/>
      <w:sz w:val="20"/>
    </w:rPr>
  </w:style>
  <w:style w:type="character" w:customStyle="1" w:styleId="spellingerror">
    <w:name w:val="spellingerror"/>
    <w:basedOn w:val="DefaultParagraphFont"/>
    <w:rsid w:val="00595652"/>
  </w:style>
  <w:style w:type="paragraph" w:styleId="NoSpacing">
    <w:name w:val="No Spacing"/>
    <w:link w:val="NoSpacingChar"/>
    <w:uiPriority w:val="1"/>
    <w:qFormat/>
    <w:rsid w:val="000B63E7"/>
    <w:rPr>
      <w:sz w:val="22"/>
      <w:szCs w:val="22"/>
      <w:lang w:val="en-US"/>
    </w:rPr>
  </w:style>
  <w:style w:type="character" w:customStyle="1" w:styleId="NoSpacingChar">
    <w:name w:val="No Spacing Char"/>
    <w:basedOn w:val="DefaultParagraphFont"/>
    <w:link w:val="NoSpacing"/>
    <w:uiPriority w:val="1"/>
    <w:rsid w:val="000B63E7"/>
    <w:rPr>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83187">
      <w:bodyDiv w:val="1"/>
      <w:marLeft w:val="0"/>
      <w:marRight w:val="0"/>
      <w:marTop w:val="0"/>
      <w:marBottom w:val="0"/>
      <w:divBdr>
        <w:top w:val="none" w:sz="0" w:space="0" w:color="auto"/>
        <w:left w:val="none" w:sz="0" w:space="0" w:color="auto"/>
        <w:bottom w:val="none" w:sz="0" w:space="0" w:color="auto"/>
        <w:right w:val="none" w:sz="0" w:space="0" w:color="auto"/>
      </w:divBdr>
      <w:divsChild>
        <w:div w:id="851727611">
          <w:marLeft w:val="0"/>
          <w:marRight w:val="0"/>
          <w:marTop w:val="0"/>
          <w:marBottom w:val="0"/>
          <w:divBdr>
            <w:top w:val="none" w:sz="0" w:space="0" w:color="auto"/>
            <w:left w:val="none" w:sz="0" w:space="0" w:color="auto"/>
            <w:bottom w:val="none" w:sz="0" w:space="0" w:color="auto"/>
            <w:right w:val="none" w:sz="0" w:space="0" w:color="auto"/>
          </w:divBdr>
        </w:div>
        <w:div w:id="1032536897">
          <w:marLeft w:val="0"/>
          <w:marRight w:val="0"/>
          <w:marTop w:val="0"/>
          <w:marBottom w:val="0"/>
          <w:divBdr>
            <w:top w:val="none" w:sz="0" w:space="0" w:color="auto"/>
            <w:left w:val="none" w:sz="0" w:space="0" w:color="auto"/>
            <w:bottom w:val="none" w:sz="0" w:space="0" w:color="auto"/>
            <w:right w:val="none" w:sz="0" w:space="0" w:color="auto"/>
          </w:divBdr>
        </w:div>
        <w:div w:id="949555635">
          <w:marLeft w:val="0"/>
          <w:marRight w:val="0"/>
          <w:marTop w:val="0"/>
          <w:marBottom w:val="0"/>
          <w:divBdr>
            <w:top w:val="none" w:sz="0" w:space="0" w:color="auto"/>
            <w:left w:val="none" w:sz="0" w:space="0" w:color="auto"/>
            <w:bottom w:val="none" w:sz="0" w:space="0" w:color="auto"/>
            <w:right w:val="none" w:sz="0" w:space="0" w:color="auto"/>
          </w:divBdr>
        </w:div>
        <w:div w:id="167328579">
          <w:marLeft w:val="0"/>
          <w:marRight w:val="0"/>
          <w:marTop w:val="0"/>
          <w:marBottom w:val="0"/>
          <w:divBdr>
            <w:top w:val="none" w:sz="0" w:space="0" w:color="auto"/>
            <w:left w:val="none" w:sz="0" w:space="0" w:color="auto"/>
            <w:bottom w:val="none" w:sz="0" w:space="0" w:color="auto"/>
            <w:right w:val="none" w:sz="0" w:space="0" w:color="auto"/>
          </w:divBdr>
        </w:div>
      </w:divsChild>
    </w:div>
    <w:div w:id="398670215">
      <w:bodyDiv w:val="1"/>
      <w:marLeft w:val="0"/>
      <w:marRight w:val="0"/>
      <w:marTop w:val="0"/>
      <w:marBottom w:val="0"/>
      <w:divBdr>
        <w:top w:val="none" w:sz="0" w:space="0" w:color="auto"/>
        <w:left w:val="none" w:sz="0" w:space="0" w:color="auto"/>
        <w:bottom w:val="none" w:sz="0" w:space="0" w:color="auto"/>
        <w:right w:val="none" w:sz="0" w:space="0" w:color="auto"/>
      </w:divBdr>
      <w:divsChild>
        <w:div w:id="120350004">
          <w:marLeft w:val="0"/>
          <w:marRight w:val="0"/>
          <w:marTop w:val="0"/>
          <w:marBottom w:val="0"/>
          <w:divBdr>
            <w:top w:val="none" w:sz="0" w:space="0" w:color="auto"/>
            <w:left w:val="none" w:sz="0" w:space="0" w:color="auto"/>
            <w:bottom w:val="none" w:sz="0" w:space="0" w:color="auto"/>
            <w:right w:val="none" w:sz="0" w:space="0" w:color="auto"/>
          </w:divBdr>
        </w:div>
        <w:div w:id="823395418">
          <w:marLeft w:val="0"/>
          <w:marRight w:val="0"/>
          <w:marTop w:val="0"/>
          <w:marBottom w:val="0"/>
          <w:divBdr>
            <w:top w:val="none" w:sz="0" w:space="0" w:color="auto"/>
            <w:left w:val="none" w:sz="0" w:space="0" w:color="auto"/>
            <w:bottom w:val="none" w:sz="0" w:space="0" w:color="auto"/>
            <w:right w:val="none" w:sz="0" w:space="0" w:color="auto"/>
          </w:divBdr>
        </w:div>
        <w:div w:id="2133357924">
          <w:marLeft w:val="0"/>
          <w:marRight w:val="0"/>
          <w:marTop w:val="0"/>
          <w:marBottom w:val="0"/>
          <w:divBdr>
            <w:top w:val="none" w:sz="0" w:space="0" w:color="auto"/>
            <w:left w:val="none" w:sz="0" w:space="0" w:color="auto"/>
            <w:bottom w:val="none" w:sz="0" w:space="0" w:color="auto"/>
            <w:right w:val="none" w:sz="0" w:space="0" w:color="auto"/>
          </w:divBdr>
        </w:div>
        <w:div w:id="852956670">
          <w:marLeft w:val="0"/>
          <w:marRight w:val="0"/>
          <w:marTop w:val="0"/>
          <w:marBottom w:val="0"/>
          <w:divBdr>
            <w:top w:val="none" w:sz="0" w:space="0" w:color="auto"/>
            <w:left w:val="none" w:sz="0" w:space="0" w:color="auto"/>
            <w:bottom w:val="none" w:sz="0" w:space="0" w:color="auto"/>
            <w:right w:val="none" w:sz="0" w:space="0" w:color="auto"/>
          </w:divBdr>
        </w:div>
        <w:div w:id="1347059104">
          <w:marLeft w:val="0"/>
          <w:marRight w:val="0"/>
          <w:marTop w:val="0"/>
          <w:marBottom w:val="0"/>
          <w:divBdr>
            <w:top w:val="none" w:sz="0" w:space="0" w:color="auto"/>
            <w:left w:val="none" w:sz="0" w:space="0" w:color="auto"/>
            <w:bottom w:val="none" w:sz="0" w:space="0" w:color="auto"/>
            <w:right w:val="none" w:sz="0" w:space="0" w:color="auto"/>
          </w:divBdr>
        </w:div>
      </w:divsChild>
    </w:div>
    <w:div w:id="514736244">
      <w:bodyDiv w:val="1"/>
      <w:marLeft w:val="0"/>
      <w:marRight w:val="0"/>
      <w:marTop w:val="0"/>
      <w:marBottom w:val="0"/>
      <w:divBdr>
        <w:top w:val="none" w:sz="0" w:space="0" w:color="auto"/>
        <w:left w:val="none" w:sz="0" w:space="0" w:color="auto"/>
        <w:bottom w:val="none" w:sz="0" w:space="0" w:color="auto"/>
        <w:right w:val="none" w:sz="0" w:space="0" w:color="auto"/>
      </w:divBdr>
    </w:div>
    <w:div w:id="1049306442">
      <w:bodyDiv w:val="1"/>
      <w:marLeft w:val="0"/>
      <w:marRight w:val="0"/>
      <w:marTop w:val="0"/>
      <w:marBottom w:val="0"/>
      <w:divBdr>
        <w:top w:val="none" w:sz="0" w:space="0" w:color="auto"/>
        <w:left w:val="none" w:sz="0" w:space="0" w:color="auto"/>
        <w:bottom w:val="none" w:sz="0" w:space="0" w:color="auto"/>
        <w:right w:val="none" w:sz="0" w:space="0" w:color="auto"/>
      </w:divBdr>
      <w:divsChild>
        <w:div w:id="1345520177">
          <w:marLeft w:val="0"/>
          <w:marRight w:val="0"/>
          <w:marTop w:val="0"/>
          <w:marBottom w:val="0"/>
          <w:divBdr>
            <w:top w:val="none" w:sz="0" w:space="0" w:color="auto"/>
            <w:left w:val="none" w:sz="0" w:space="0" w:color="auto"/>
            <w:bottom w:val="none" w:sz="0" w:space="0" w:color="auto"/>
            <w:right w:val="none" w:sz="0" w:space="0" w:color="auto"/>
          </w:divBdr>
        </w:div>
        <w:div w:id="354580780">
          <w:marLeft w:val="0"/>
          <w:marRight w:val="0"/>
          <w:marTop w:val="0"/>
          <w:marBottom w:val="0"/>
          <w:divBdr>
            <w:top w:val="none" w:sz="0" w:space="0" w:color="auto"/>
            <w:left w:val="none" w:sz="0" w:space="0" w:color="auto"/>
            <w:bottom w:val="none" w:sz="0" w:space="0" w:color="auto"/>
            <w:right w:val="none" w:sz="0" w:space="0" w:color="auto"/>
          </w:divBdr>
        </w:div>
        <w:div w:id="1203906501">
          <w:marLeft w:val="0"/>
          <w:marRight w:val="0"/>
          <w:marTop w:val="0"/>
          <w:marBottom w:val="0"/>
          <w:divBdr>
            <w:top w:val="none" w:sz="0" w:space="0" w:color="auto"/>
            <w:left w:val="none" w:sz="0" w:space="0" w:color="auto"/>
            <w:bottom w:val="none" w:sz="0" w:space="0" w:color="auto"/>
            <w:right w:val="none" w:sz="0" w:space="0" w:color="auto"/>
          </w:divBdr>
        </w:div>
        <w:div w:id="1062489414">
          <w:marLeft w:val="0"/>
          <w:marRight w:val="0"/>
          <w:marTop w:val="0"/>
          <w:marBottom w:val="0"/>
          <w:divBdr>
            <w:top w:val="none" w:sz="0" w:space="0" w:color="auto"/>
            <w:left w:val="none" w:sz="0" w:space="0" w:color="auto"/>
            <w:bottom w:val="none" w:sz="0" w:space="0" w:color="auto"/>
            <w:right w:val="none" w:sz="0" w:space="0" w:color="auto"/>
          </w:divBdr>
        </w:div>
        <w:div w:id="401291495">
          <w:marLeft w:val="0"/>
          <w:marRight w:val="0"/>
          <w:marTop w:val="0"/>
          <w:marBottom w:val="0"/>
          <w:divBdr>
            <w:top w:val="none" w:sz="0" w:space="0" w:color="auto"/>
            <w:left w:val="none" w:sz="0" w:space="0" w:color="auto"/>
            <w:bottom w:val="none" w:sz="0" w:space="0" w:color="auto"/>
            <w:right w:val="none" w:sz="0" w:space="0" w:color="auto"/>
          </w:divBdr>
        </w:div>
        <w:div w:id="2130319853">
          <w:marLeft w:val="0"/>
          <w:marRight w:val="0"/>
          <w:marTop w:val="0"/>
          <w:marBottom w:val="0"/>
          <w:divBdr>
            <w:top w:val="none" w:sz="0" w:space="0" w:color="auto"/>
            <w:left w:val="none" w:sz="0" w:space="0" w:color="auto"/>
            <w:bottom w:val="none" w:sz="0" w:space="0" w:color="auto"/>
            <w:right w:val="none" w:sz="0" w:space="0" w:color="auto"/>
          </w:divBdr>
        </w:div>
        <w:div w:id="1003826314">
          <w:marLeft w:val="0"/>
          <w:marRight w:val="0"/>
          <w:marTop w:val="0"/>
          <w:marBottom w:val="0"/>
          <w:divBdr>
            <w:top w:val="none" w:sz="0" w:space="0" w:color="auto"/>
            <w:left w:val="none" w:sz="0" w:space="0" w:color="auto"/>
            <w:bottom w:val="none" w:sz="0" w:space="0" w:color="auto"/>
            <w:right w:val="none" w:sz="0" w:space="0" w:color="auto"/>
          </w:divBdr>
        </w:div>
        <w:div w:id="742802705">
          <w:marLeft w:val="0"/>
          <w:marRight w:val="0"/>
          <w:marTop w:val="0"/>
          <w:marBottom w:val="0"/>
          <w:divBdr>
            <w:top w:val="none" w:sz="0" w:space="0" w:color="auto"/>
            <w:left w:val="none" w:sz="0" w:space="0" w:color="auto"/>
            <w:bottom w:val="none" w:sz="0" w:space="0" w:color="auto"/>
            <w:right w:val="none" w:sz="0" w:space="0" w:color="auto"/>
          </w:divBdr>
        </w:div>
        <w:div w:id="1007057114">
          <w:marLeft w:val="0"/>
          <w:marRight w:val="0"/>
          <w:marTop w:val="0"/>
          <w:marBottom w:val="0"/>
          <w:divBdr>
            <w:top w:val="none" w:sz="0" w:space="0" w:color="auto"/>
            <w:left w:val="none" w:sz="0" w:space="0" w:color="auto"/>
            <w:bottom w:val="none" w:sz="0" w:space="0" w:color="auto"/>
            <w:right w:val="none" w:sz="0" w:space="0" w:color="auto"/>
          </w:divBdr>
        </w:div>
        <w:div w:id="2052727955">
          <w:marLeft w:val="0"/>
          <w:marRight w:val="0"/>
          <w:marTop w:val="0"/>
          <w:marBottom w:val="0"/>
          <w:divBdr>
            <w:top w:val="none" w:sz="0" w:space="0" w:color="auto"/>
            <w:left w:val="none" w:sz="0" w:space="0" w:color="auto"/>
            <w:bottom w:val="none" w:sz="0" w:space="0" w:color="auto"/>
            <w:right w:val="none" w:sz="0" w:space="0" w:color="auto"/>
          </w:divBdr>
        </w:div>
        <w:div w:id="1975140768">
          <w:marLeft w:val="0"/>
          <w:marRight w:val="0"/>
          <w:marTop w:val="0"/>
          <w:marBottom w:val="0"/>
          <w:divBdr>
            <w:top w:val="none" w:sz="0" w:space="0" w:color="auto"/>
            <w:left w:val="none" w:sz="0" w:space="0" w:color="auto"/>
            <w:bottom w:val="none" w:sz="0" w:space="0" w:color="auto"/>
            <w:right w:val="none" w:sz="0" w:space="0" w:color="auto"/>
          </w:divBdr>
          <w:divsChild>
            <w:div w:id="1956015001">
              <w:marLeft w:val="0"/>
              <w:marRight w:val="0"/>
              <w:marTop w:val="30"/>
              <w:marBottom w:val="30"/>
              <w:divBdr>
                <w:top w:val="none" w:sz="0" w:space="0" w:color="auto"/>
                <w:left w:val="none" w:sz="0" w:space="0" w:color="auto"/>
                <w:bottom w:val="none" w:sz="0" w:space="0" w:color="auto"/>
                <w:right w:val="none" w:sz="0" w:space="0" w:color="auto"/>
              </w:divBdr>
              <w:divsChild>
                <w:div w:id="673799448">
                  <w:marLeft w:val="0"/>
                  <w:marRight w:val="0"/>
                  <w:marTop w:val="0"/>
                  <w:marBottom w:val="0"/>
                  <w:divBdr>
                    <w:top w:val="none" w:sz="0" w:space="0" w:color="auto"/>
                    <w:left w:val="none" w:sz="0" w:space="0" w:color="auto"/>
                    <w:bottom w:val="none" w:sz="0" w:space="0" w:color="auto"/>
                    <w:right w:val="none" w:sz="0" w:space="0" w:color="auto"/>
                  </w:divBdr>
                  <w:divsChild>
                    <w:div w:id="868570970">
                      <w:marLeft w:val="0"/>
                      <w:marRight w:val="0"/>
                      <w:marTop w:val="0"/>
                      <w:marBottom w:val="0"/>
                      <w:divBdr>
                        <w:top w:val="none" w:sz="0" w:space="0" w:color="auto"/>
                        <w:left w:val="none" w:sz="0" w:space="0" w:color="auto"/>
                        <w:bottom w:val="none" w:sz="0" w:space="0" w:color="auto"/>
                        <w:right w:val="none" w:sz="0" w:space="0" w:color="auto"/>
                      </w:divBdr>
                    </w:div>
                  </w:divsChild>
                </w:div>
                <w:div w:id="1262370514">
                  <w:marLeft w:val="0"/>
                  <w:marRight w:val="0"/>
                  <w:marTop w:val="0"/>
                  <w:marBottom w:val="0"/>
                  <w:divBdr>
                    <w:top w:val="none" w:sz="0" w:space="0" w:color="auto"/>
                    <w:left w:val="none" w:sz="0" w:space="0" w:color="auto"/>
                    <w:bottom w:val="none" w:sz="0" w:space="0" w:color="auto"/>
                    <w:right w:val="none" w:sz="0" w:space="0" w:color="auto"/>
                  </w:divBdr>
                  <w:divsChild>
                    <w:div w:id="176620740">
                      <w:marLeft w:val="0"/>
                      <w:marRight w:val="0"/>
                      <w:marTop w:val="0"/>
                      <w:marBottom w:val="0"/>
                      <w:divBdr>
                        <w:top w:val="none" w:sz="0" w:space="0" w:color="auto"/>
                        <w:left w:val="none" w:sz="0" w:space="0" w:color="auto"/>
                        <w:bottom w:val="none" w:sz="0" w:space="0" w:color="auto"/>
                        <w:right w:val="none" w:sz="0" w:space="0" w:color="auto"/>
                      </w:divBdr>
                    </w:div>
                  </w:divsChild>
                </w:div>
                <w:div w:id="779883835">
                  <w:marLeft w:val="0"/>
                  <w:marRight w:val="0"/>
                  <w:marTop w:val="0"/>
                  <w:marBottom w:val="0"/>
                  <w:divBdr>
                    <w:top w:val="none" w:sz="0" w:space="0" w:color="auto"/>
                    <w:left w:val="none" w:sz="0" w:space="0" w:color="auto"/>
                    <w:bottom w:val="none" w:sz="0" w:space="0" w:color="auto"/>
                    <w:right w:val="none" w:sz="0" w:space="0" w:color="auto"/>
                  </w:divBdr>
                  <w:divsChild>
                    <w:div w:id="604072535">
                      <w:marLeft w:val="0"/>
                      <w:marRight w:val="0"/>
                      <w:marTop w:val="0"/>
                      <w:marBottom w:val="0"/>
                      <w:divBdr>
                        <w:top w:val="none" w:sz="0" w:space="0" w:color="auto"/>
                        <w:left w:val="none" w:sz="0" w:space="0" w:color="auto"/>
                        <w:bottom w:val="none" w:sz="0" w:space="0" w:color="auto"/>
                        <w:right w:val="none" w:sz="0" w:space="0" w:color="auto"/>
                      </w:divBdr>
                    </w:div>
                  </w:divsChild>
                </w:div>
                <w:div w:id="943806650">
                  <w:marLeft w:val="0"/>
                  <w:marRight w:val="0"/>
                  <w:marTop w:val="0"/>
                  <w:marBottom w:val="0"/>
                  <w:divBdr>
                    <w:top w:val="none" w:sz="0" w:space="0" w:color="auto"/>
                    <w:left w:val="none" w:sz="0" w:space="0" w:color="auto"/>
                    <w:bottom w:val="none" w:sz="0" w:space="0" w:color="auto"/>
                    <w:right w:val="none" w:sz="0" w:space="0" w:color="auto"/>
                  </w:divBdr>
                  <w:divsChild>
                    <w:div w:id="228854226">
                      <w:marLeft w:val="0"/>
                      <w:marRight w:val="0"/>
                      <w:marTop w:val="0"/>
                      <w:marBottom w:val="0"/>
                      <w:divBdr>
                        <w:top w:val="none" w:sz="0" w:space="0" w:color="auto"/>
                        <w:left w:val="none" w:sz="0" w:space="0" w:color="auto"/>
                        <w:bottom w:val="none" w:sz="0" w:space="0" w:color="auto"/>
                        <w:right w:val="none" w:sz="0" w:space="0" w:color="auto"/>
                      </w:divBdr>
                    </w:div>
                  </w:divsChild>
                </w:div>
                <w:div w:id="1462383260">
                  <w:marLeft w:val="0"/>
                  <w:marRight w:val="0"/>
                  <w:marTop w:val="0"/>
                  <w:marBottom w:val="0"/>
                  <w:divBdr>
                    <w:top w:val="none" w:sz="0" w:space="0" w:color="auto"/>
                    <w:left w:val="none" w:sz="0" w:space="0" w:color="auto"/>
                    <w:bottom w:val="none" w:sz="0" w:space="0" w:color="auto"/>
                    <w:right w:val="none" w:sz="0" w:space="0" w:color="auto"/>
                  </w:divBdr>
                  <w:divsChild>
                    <w:div w:id="1849561188">
                      <w:marLeft w:val="0"/>
                      <w:marRight w:val="0"/>
                      <w:marTop w:val="0"/>
                      <w:marBottom w:val="0"/>
                      <w:divBdr>
                        <w:top w:val="none" w:sz="0" w:space="0" w:color="auto"/>
                        <w:left w:val="none" w:sz="0" w:space="0" w:color="auto"/>
                        <w:bottom w:val="none" w:sz="0" w:space="0" w:color="auto"/>
                        <w:right w:val="none" w:sz="0" w:space="0" w:color="auto"/>
                      </w:divBdr>
                    </w:div>
                  </w:divsChild>
                </w:div>
                <w:div w:id="1021131053">
                  <w:marLeft w:val="0"/>
                  <w:marRight w:val="0"/>
                  <w:marTop w:val="0"/>
                  <w:marBottom w:val="0"/>
                  <w:divBdr>
                    <w:top w:val="none" w:sz="0" w:space="0" w:color="auto"/>
                    <w:left w:val="none" w:sz="0" w:space="0" w:color="auto"/>
                    <w:bottom w:val="none" w:sz="0" w:space="0" w:color="auto"/>
                    <w:right w:val="none" w:sz="0" w:space="0" w:color="auto"/>
                  </w:divBdr>
                  <w:divsChild>
                    <w:div w:id="633751857">
                      <w:marLeft w:val="0"/>
                      <w:marRight w:val="0"/>
                      <w:marTop w:val="0"/>
                      <w:marBottom w:val="0"/>
                      <w:divBdr>
                        <w:top w:val="none" w:sz="0" w:space="0" w:color="auto"/>
                        <w:left w:val="none" w:sz="0" w:space="0" w:color="auto"/>
                        <w:bottom w:val="none" w:sz="0" w:space="0" w:color="auto"/>
                        <w:right w:val="none" w:sz="0" w:space="0" w:color="auto"/>
                      </w:divBdr>
                    </w:div>
                    <w:div w:id="2107647042">
                      <w:marLeft w:val="0"/>
                      <w:marRight w:val="0"/>
                      <w:marTop w:val="0"/>
                      <w:marBottom w:val="0"/>
                      <w:divBdr>
                        <w:top w:val="none" w:sz="0" w:space="0" w:color="auto"/>
                        <w:left w:val="none" w:sz="0" w:space="0" w:color="auto"/>
                        <w:bottom w:val="none" w:sz="0" w:space="0" w:color="auto"/>
                        <w:right w:val="none" w:sz="0" w:space="0" w:color="auto"/>
                      </w:divBdr>
                    </w:div>
                    <w:div w:id="2066710185">
                      <w:marLeft w:val="0"/>
                      <w:marRight w:val="0"/>
                      <w:marTop w:val="0"/>
                      <w:marBottom w:val="0"/>
                      <w:divBdr>
                        <w:top w:val="none" w:sz="0" w:space="0" w:color="auto"/>
                        <w:left w:val="none" w:sz="0" w:space="0" w:color="auto"/>
                        <w:bottom w:val="none" w:sz="0" w:space="0" w:color="auto"/>
                        <w:right w:val="none" w:sz="0" w:space="0" w:color="auto"/>
                      </w:divBdr>
                    </w:div>
                  </w:divsChild>
                </w:div>
                <w:div w:id="1476482592">
                  <w:marLeft w:val="0"/>
                  <w:marRight w:val="0"/>
                  <w:marTop w:val="0"/>
                  <w:marBottom w:val="0"/>
                  <w:divBdr>
                    <w:top w:val="none" w:sz="0" w:space="0" w:color="auto"/>
                    <w:left w:val="none" w:sz="0" w:space="0" w:color="auto"/>
                    <w:bottom w:val="none" w:sz="0" w:space="0" w:color="auto"/>
                    <w:right w:val="none" w:sz="0" w:space="0" w:color="auto"/>
                  </w:divBdr>
                  <w:divsChild>
                    <w:div w:id="409500466">
                      <w:marLeft w:val="0"/>
                      <w:marRight w:val="0"/>
                      <w:marTop w:val="0"/>
                      <w:marBottom w:val="0"/>
                      <w:divBdr>
                        <w:top w:val="none" w:sz="0" w:space="0" w:color="auto"/>
                        <w:left w:val="none" w:sz="0" w:space="0" w:color="auto"/>
                        <w:bottom w:val="none" w:sz="0" w:space="0" w:color="auto"/>
                        <w:right w:val="none" w:sz="0" w:space="0" w:color="auto"/>
                      </w:divBdr>
                    </w:div>
                  </w:divsChild>
                </w:div>
                <w:div w:id="862132302">
                  <w:marLeft w:val="0"/>
                  <w:marRight w:val="0"/>
                  <w:marTop w:val="0"/>
                  <w:marBottom w:val="0"/>
                  <w:divBdr>
                    <w:top w:val="none" w:sz="0" w:space="0" w:color="auto"/>
                    <w:left w:val="none" w:sz="0" w:space="0" w:color="auto"/>
                    <w:bottom w:val="none" w:sz="0" w:space="0" w:color="auto"/>
                    <w:right w:val="none" w:sz="0" w:space="0" w:color="auto"/>
                  </w:divBdr>
                  <w:divsChild>
                    <w:div w:id="758867172">
                      <w:marLeft w:val="0"/>
                      <w:marRight w:val="0"/>
                      <w:marTop w:val="0"/>
                      <w:marBottom w:val="0"/>
                      <w:divBdr>
                        <w:top w:val="none" w:sz="0" w:space="0" w:color="auto"/>
                        <w:left w:val="none" w:sz="0" w:space="0" w:color="auto"/>
                        <w:bottom w:val="none" w:sz="0" w:space="0" w:color="auto"/>
                        <w:right w:val="none" w:sz="0" w:space="0" w:color="auto"/>
                      </w:divBdr>
                    </w:div>
                  </w:divsChild>
                </w:div>
                <w:div w:id="1935284115">
                  <w:marLeft w:val="0"/>
                  <w:marRight w:val="0"/>
                  <w:marTop w:val="0"/>
                  <w:marBottom w:val="0"/>
                  <w:divBdr>
                    <w:top w:val="none" w:sz="0" w:space="0" w:color="auto"/>
                    <w:left w:val="none" w:sz="0" w:space="0" w:color="auto"/>
                    <w:bottom w:val="none" w:sz="0" w:space="0" w:color="auto"/>
                    <w:right w:val="none" w:sz="0" w:space="0" w:color="auto"/>
                  </w:divBdr>
                  <w:divsChild>
                    <w:div w:id="1744571758">
                      <w:marLeft w:val="0"/>
                      <w:marRight w:val="0"/>
                      <w:marTop w:val="0"/>
                      <w:marBottom w:val="0"/>
                      <w:divBdr>
                        <w:top w:val="none" w:sz="0" w:space="0" w:color="auto"/>
                        <w:left w:val="none" w:sz="0" w:space="0" w:color="auto"/>
                        <w:bottom w:val="none" w:sz="0" w:space="0" w:color="auto"/>
                        <w:right w:val="none" w:sz="0" w:space="0" w:color="auto"/>
                      </w:divBdr>
                    </w:div>
                    <w:div w:id="1370109629">
                      <w:marLeft w:val="0"/>
                      <w:marRight w:val="0"/>
                      <w:marTop w:val="0"/>
                      <w:marBottom w:val="0"/>
                      <w:divBdr>
                        <w:top w:val="none" w:sz="0" w:space="0" w:color="auto"/>
                        <w:left w:val="none" w:sz="0" w:space="0" w:color="auto"/>
                        <w:bottom w:val="none" w:sz="0" w:space="0" w:color="auto"/>
                        <w:right w:val="none" w:sz="0" w:space="0" w:color="auto"/>
                      </w:divBdr>
                    </w:div>
                    <w:div w:id="202887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759643">
      <w:bodyDiv w:val="1"/>
      <w:marLeft w:val="0"/>
      <w:marRight w:val="0"/>
      <w:marTop w:val="0"/>
      <w:marBottom w:val="0"/>
      <w:divBdr>
        <w:top w:val="none" w:sz="0" w:space="0" w:color="auto"/>
        <w:left w:val="none" w:sz="0" w:space="0" w:color="auto"/>
        <w:bottom w:val="none" w:sz="0" w:space="0" w:color="auto"/>
        <w:right w:val="none" w:sz="0" w:space="0" w:color="auto"/>
      </w:divBdr>
      <w:divsChild>
        <w:div w:id="2088846708">
          <w:marLeft w:val="0"/>
          <w:marRight w:val="0"/>
          <w:marTop w:val="0"/>
          <w:marBottom w:val="0"/>
          <w:divBdr>
            <w:top w:val="none" w:sz="0" w:space="0" w:color="auto"/>
            <w:left w:val="none" w:sz="0" w:space="0" w:color="auto"/>
            <w:bottom w:val="none" w:sz="0" w:space="0" w:color="auto"/>
            <w:right w:val="none" w:sz="0" w:space="0" w:color="auto"/>
          </w:divBdr>
        </w:div>
        <w:div w:id="553156415">
          <w:marLeft w:val="0"/>
          <w:marRight w:val="0"/>
          <w:marTop w:val="0"/>
          <w:marBottom w:val="0"/>
          <w:divBdr>
            <w:top w:val="none" w:sz="0" w:space="0" w:color="auto"/>
            <w:left w:val="none" w:sz="0" w:space="0" w:color="auto"/>
            <w:bottom w:val="none" w:sz="0" w:space="0" w:color="auto"/>
            <w:right w:val="none" w:sz="0" w:space="0" w:color="auto"/>
          </w:divBdr>
        </w:div>
        <w:div w:id="1160078117">
          <w:marLeft w:val="0"/>
          <w:marRight w:val="0"/>
          <w:marTop w:val="0"/>
          <w:marBottom w:val="0"/>
          <w:divBdr>
            <w:top w:val="none" w:sz="0" w:space="0" w:color="auto"/>
            <w:left w:val="none" w:sz="0" w:space="0" w:color="auto"/>
            <w:bottom w:val="none" w:sz="0" w:space="0" w:color="auto"/>
            <w:right w:val="none" w:sz="0" w:space="0" w:color="auto"/>
          </w:divBdr>
        </w:div>
        <w:div w:id="569311846">
          <w:marLeft w:val="0"/>
          <w:marRight w:val="0"/>
          <w:marTop w:val="0"/>
          <w:marBottom w:val="0"/>
          <w:divBdr>
            <w:top w:val="none" w:sz="0" w:space="0" w:color="auto"/>
            <w:left w:val="none" w:sz="0" w:space="0" w:color="auto"/>
            <w:bottom w:val="none" w:sz="0" w:space="0" w:color="auto"/>
            <w:right w:val="none" w:sz="0" w:space="0" w:color="auto"/>
          </w:divBdr>
        </w:div>
        <w:div w:id="429669705">
          <w:marLeft w:val="0"/>
          <w:marRight w:val="0"/>
          <w:marTop w:val="0"/>
          <w:marBottom w:val="0"/>
          <w:divBdr>
            <w:top w:val="none" w:sz="0" w:space="0" w:color="auto"/>
            <w:left w:val="none" w:sz="0" w:space="0" w:color="auto"/>
            <w:bottom w:val="none" w:sz="0" w:space="0" w:color="auto"/>
            <w:right w:val="none" w:sz="0" w:space="0" w:color="auto"/>
          </w:divBdr>
        </w:div>
        <w:div w:id="787773138">
          <w:marLeft w:val="0"/>
          <w:marRight w:val="0"/>
          <w:marTop w:val="0"/>
          <w:marBottom w:val="0"/>
          <w:divBdr>
            <w:top w:val="none" w:sz="0" w:space="0" w:color="auto"/>
            <w:left w:val="none" w:sz="0" w:space="0" w:color="auto"/>
            <w:bottom w:val="none" w:sz="0" w:space="0" w:color="auto"/>
            <w:right w:val="none" w:sz="0" w:space="0" w:color="auto"/>
          </w:divBdr>
        </w:div>
        <w:div w:id="168176543">
          <w:marLeft w:val="0"/>
          <w:marRight w:val="0"/>
          <w:marTop w:val="0"/>
          <w:marBottom w:val="0"/>
          <w:divBdr>
            <w:top w:val="none" w:sz="0" w:space="0" w:color="auto"/>
            <w:left w:val="none" w:sz="0" w:space="0" w:color="auto"/>
            <w:bottom w:val="none" w:sz="0" w:space="0" w:color="auto"/>
            <w:right w:val="none" w:sz="0" w:space="0" w:color="auto"/>
          </w:divBdr>
        </w:div>
        <w:div w:id="2006740310">
          <w:marLeft w:val="0"/>
          <w:marRight w:val="0"/>
          <w:marTop w:val="0"/>
          <w:marBottom w:val="0"/>
          <w:divBdr>
            <w:top w:val="none" w:sz="0" w:space="0" w:color="auto"/>
            <w:left w:val="none" w:sz="0" w:space="0" w:color="auto"/>
            <w:bottom w:val="none" w:sz="0" w:space="0" w:color="auto"/>
            <w:right w:val="none" w:sz="0" w:space="0" w:color="auto"/>
          </w:divBdr>
        </w:div>
        <w:div w:id="769274062">
          <w:marLeft w:val="0"/>
          <w:marRight w:val="0"/>
          <w:marTop w:val="0"/>
          <w:marBottom w:val="0"/>
          <w:divBdr>
            <w:top w:val="none" w:sz="0" w:space="0" w:color="auto"/>
            <w:left w:val="none" w:sz="0" w:space="0" w:color="auto"/>
            <w:bottom w:val="none" w:sz="0" w:space="0" w:color="auto"/>
            <w:right w:val="none" w:sz="0" w:space="0" w:color="auto"/>
          </w:divBdr>
        </w:div>
        <w:div w:id="1583559932">
          <w:marLeft w:val="0"/>
          <w:marRight w:val="0"/>
          <w:marTop w:val="0"/>
          <w:marBottom w:val="0"/>
          <w:divBdr>
            <w:top w:val="none" w:sz="0" w:space="0" w:color="auto"/>
            <w:left w:val="none" w:sz="0" w:space="0" w:color="auto"/>
            <w:bottom w:val="none" w:sz="0" w:space="0" w:color="auto"/>
            <w:right w:val="none" w:sz="0" w:space="0" w:color="auto"/>
          </w:divBdr>
        </w:div>
        <w:div w:id="1258712129">
          <w:marLeft w:val="0"/>
          <w:marRight w:val="0"/>
          <w:marTop w:val="0"/>
          <w:marBottom w:val="0"/>
          <w:divBdr>
            <w:top w:val="none" w:sz="0" w:space="0" w:color="auto"/>
            <w:left w:val="none" w:sz="0" w:space="0" w:color="auto"/>
            <w:bottom w:val="none" w:sz="0" w:space="0" w:color="auto"/>
            <w:right w:val="none" w:sz="0" w:space="0" w:color="auto"/>
          </w:divBdr>
        </w:div>
        <w:div w:id="369384477">
          <w:marLeft w:val="0"/>
          <w:marRight w:val="0"/>
          <w:marTop w:val="0"/>
          <w:marBottom w:val="0"/>
          <w:divBdr>
            <w:top w:val="none" w:sz="0" w:space="0" w:color="auto"/>
            <w:left w:val="none" w:sz="0" w:space="0" w:color="auto"/>
            <w:bottom w:val="none" w:sz="0" w:space="0" w:color="auto"/>
            <w:right w:val="none" w:sz="0" w:space="0" w:color="auto"/>
          </w:divBdr>
        </w:div>
        <w:div w:id="2036073890">
          <w:marLeft w:val="0"/>
          <w:marRight w:val="0"/>
          <w:marTop w:val="0"/>
          <w:marBottom w:val="0"/>
          <w:divBdr>
            <w:top w:val="none" w:sz="0" w:space="0" w:color="auto"/>
            <w:left w:val="none" w:sz="0" w:space="0" w:color="auto"/>
            <w:bottom w:val="none" w:sz="0" w:space="0" w:color="auto"/>
            <w:right w:val="none" w:sz="0" w:space="0" w:color="auto"/>
          </w:divBdr>
        </w:div>
        <w:div w:id="296686608">
          <w:marLeft w:val="0"/>
          <w:marRight w:val="0"/>
          <w:marTop w:val="0"/>
          <w:marBottom w:val="0"/>
          <w:divBdr>
            <w:top w:val="none" w:sz="0" w:space="0" w:color="auto"/>
            <w:left w:val="none" w:sz="0" w:space="0" w:color="auto"/>
            <w:bottom w:val="none" w:sz="0" w:space="0" w:color="auto"/>
            <w:right w:val="none" w:sz="0" w:space="0" w:color="auto"/>
          </w:divBdr>
        </w:div>
        <w:div w:id="1089350298">
          <w:marLeft w:val="0"/>
          <w:marRight w:val="0"/>
          <w:marTop w:val="0"/>
          <w:marBottom w:val="0"/>
          <w:divBdr>
            <w:top w:val="none" w:sz="0" w:space="0" w:color="auto"/>
            <w:left w:val="none" w:sz="0" w:space="0" w:color="auto"/>
            <w:bottom w:val="none" w:sz="0" w:space="0" w:color="auto"/>
            <w:right w:val="none" w:sz="0" w:space="0" w:color="auto"/>
          </w:divBdr>
        </w:div>
        <w:div w:id="1909463951">
          <w:marLeft w:val="0"/>
          <w:marRight w:val="0"/>
          <w:marTop w:val="0"/>
          <w:marBottom w:val="0"/>
          <w:divBdr>
            <w:top w:val="none" w:sz="0" w:space="0" w:color="auto"/>
            <w:left w:val="none" w:sz="0" w:space="0" w:color="auto"/>
            <w:bottom w:val="none" w:sz="0" w:space="0" w:color="auto"/>
            <w:right w:val="none" w:sz="0" w:space="0" w:color="auto"/>
          </w:divBdr>
        </w:div>
      </w:divsChild>
    </w:div>
    <w:div w:id="1377777940">
      <w:bodyDiv w:val="1"/>
      <w:marLeft w:val="0"/>
      <w:marRight w:val="0"/>
      <w:marTop w:val="0"/>
      <w:marBottom w:val="0"/>
      <w:divBdr>
        <w:top w:val="none" w:sz="0" w:space="0" w:color="auto"/>
        <w:left w:val="none" w:sz="0" w:space="0" w:color="auto"/>
        <w:bottom w:val="none" w:sz="0" w:space="0" w:color="auto"/>
        <w:right w:val="none" w:sz="0" w:space="0" w:color="auto"/>
      </w:divBdr>
      <w:divsChild>
        <w:div w:id="1711954504">
          <w:marLeft w:val="0"/>
          <w:marRight w:val="0"/>
          <w:marTop w:val="0"/>
          <w:marBottom w:val="0"/>
          <w:divBdr>
            <w:top w:val="none" w:sz="0" w:space="0" w:color="auto"/>
            <w:left w:val="none" w:sz="0" w:space="0" w:color="auto"/>
            <w:bottom w:val="none" w:sz="0" w:space="0" w:color="auto"/>
            <w:right w:val="none" w:sz="0" w:space="0" w:color="auto"/>
          </w:divBdr>
        </w:div>
        <w:div w:id="229389709">
          <w:marLeft w:val="0"/>
          <w:marRight w:val="0"/>
          <w:marTop w:val="0"/>
          <w:marBottom w:val="0"/>
          <w:divBdr>
            <w:top w:val="none" w:sz="0" w:space="0" w:color="auto"/>
            <w:left w:val="none" w:sz="0" w:space="0" w:color="auto"/>
            <w:bottom w:val="none" w:sz="0" w:space="0" w:color="auto"/>
            <w:right w:val="none" w:sz="0" w:space="0" w:color="auto"/>
          </w:divBdr>
        </w:div>
        <w:div w:id="148596516">
          <w:marLeft w:val="0"/>
          <w:marRight w:val="0"/>
          <w:marTop w:val="0"/>
          <w:marBottom w:val="0"/>
          <w:divBdr>
            <w:top w:val="none" w:sz="0" w:space="0" w:color="auto"/>
            <w:left w:val="none" w:sz="0" w:space="0" w:color="auto"/>
            <w:bottom w:val="none" w:sz="0" w:space="0" w:color="auto"/>
            <w:right w:val="none" w:sz="0" w:space="0" w:color="auto"/>
          </w:divBdr>
        </w:div>
        <w:div w:id="102265145">
          <w:marLeft w:val="0"/>
          <w:marRight w:val="0"/>
          <w:marTop w:val="0"/>
          <w:marBottom w:val="0"/>
          <w:divBdr>
            <w:top w:val="none" w:sz="0" w:space="0" w:color="auto"/>
            <w:left w:val="none" w:sz="0" w:space="0" w:color="auto"/>
            <w:bottom w:val="none" w:sz="0" w:space="0" w:color="auto"/>
            <w:right w:val="none" w:sz="0" w:space="0" w:color="auto"/>
          </w:divBdr>
        </w:div>
        <w:div w:id="1251742350">
          <w:marLeft w:val="0"/>
          <w:marRight w:val="0"/>
          <w:marTop w:val="0"/>
          <w:marBottom w:val="0"/>
          <w:divBdr>
            <w:top w:val="none" w:sz="0" w:space="0" w:color="auto"/>
            <w:left w:val="none" w:sz="0" w:space="0" w:color="auto"/>
            <w:bottom w:val="none" w:sz="0" w:space="0" w:color="auto"/>
            <w:right w:val="none" w:sz="0" w:space="0" w:color="auto"/>
          </w:divBdr>
        </w:div>
      </w:divsChild>
    </w:div>
    <w:div w:id="1737120805">
      <w:bodyDiv w:val="1"/>
      <w:marLeft w:val="0"/>
      <w:marRight w:val="0"/>
      <w:marTop w:val="0"/>
      <w:marBottom w:val="0"/>
      <w:divBdr>
        <w:top w:val="none" w:sz="0" w:space="0" w:color="auto"/>
        <w:left w:val="none" w:sz="0" w:space="0" w:color="auto"/>
        <w:bottom w:val="none" w:sz="0" w:space="0" w:color="auto"/>
        <w:right w:val="none" w:sz="0" w:space="0" w:color="auto"/>
      </w:divBdr>
      <w:divsChild>
        <w:div w:id="1989743647">
          <w:marLeft w:val="0"/>
          <w:marRight w:val="0"/>
          <w:marTop w:val="0"/>
          <w:marBottom w:val="0"/>
          <w:divBdr>
            <w:top w:val="none" w:sz="0" w:space="0" w:color="auto"/>
            <w:left w:val="none" w:sz="0" w:space="0" w:color="auto"/>
            <w:bottom w:val="none" w:sz="0" w:space="0" w:color="auto"/>
            <w:right w:val="none" w:sz="0" w:space="0" w:color="auto"/>
          </w:divBdr>
          <w:divsChild>
            <w:div w:id="308680669">
              <w:marLeft w:val="0"/>
              <w:marRight w:val="0"/>
              <w:marTop w:val="0"/>
              <w:marBottom w:val="0"/>
              <w:divBdr>
                <w:top w:val="none" w:sz="0" w:space="0" w:color="auto"/>
                <w:left w:val="none" w:sz="0" w:space="0" w:color="auto"/>
                <w:bottom w:val="none" w:sz="0" w:space="0" w:color="auto"/>
                <w:right w:val="none" w:sz="0" w:space="0" w:color="auto"/>
              </w:divBdr>
            </w:div>
          </w:divsChild>
        </w:div>
        <w:div w:id="1868788054">
          <w:marLeft w:val="0"/>
          <w:marRight w:val="0"/>
          <w:marTop w:val="0"/>
          <w:marBottom w:val="0"/>
          <w:divBdr>
            <w:top w:val="none" w:sz="0" w:space="0" w:color="auto"/>
            <w:left w:val="none" w:sz="0" w:space="0" w:color="auto"/>
            <w:bottom w:val="none" w:sz="0" w:space="0" w:color="auto"/>
            <w:right w:val="none" w:sz="0" w:space="0" w:color="auto"/>
          </w:divBdr>
          <w:divsChild>
            <w:div w:id="2103066001">
              <w:marLeft w:val="0"/>
              <w:marRight w:val="0"/>
              <w:marTop w:val="0"/>
              <w:marBottom w:val="0"/>
              <w:divBdr>
                <w:top w:val="none" w:sz="0" w:space="0" w:color="auto"/>
                <w:left w:val="none" w:sz="0" w:space="0" w:color="auto"/>
                <w:bottom w:val="none" w:sz="0" w:space="0" w:color="auto"/>
                <w:right w:val="none" w:sz="0" w:space="0" w:color="auto"/>
              </w:divBdr>
            </w:div>
          </w:divsChild>
        </w:div>
        <w:div w:id="2033800659">
          <w:marLeft w:val="0"/>
          <w:marRight w:val="0"/>
          <w:marTop w:val="0"/>
          <w:marBottom w:val="0"/>
          <w:divBdr>
            <w:top w:val="none" w:sz="0" w:space="0" w:color="auto"/>
            <w:left w:val="none" w:sz="0" w:space="0" w:color="auto"/>
            <w:bottom w:val="none" w:sz="0" w:space="0" w:color="auto"/>
            <w:right w:val="none" w:sz="0" w:space="0" w:color="auto"/>
          </w:divBdr>
          <w:divsChild>
            <w:div w:id="226456781">
              <w:marLeft w:val="0"/>
              <w:marRight w:val="0"/>
              <w:marTop w:val="0"/>
              <w:marBottom w:val="0"/>
              <w:divBdr>
                <w:top w:val="none" w:sz="0" w:space="0" w:color="auto"/>
                <w:left w:val="none" w:sz="0" w:space="0" w:color="auto"/>
                <w:bottom w:val="none" w:sz="0" w:space="0" w:color="auto"/>
                <w:right w:val="none" w:sz="0" w:space="0" w:color="auto"/>
              </w:divBdr>
            </w:div>
          </w:divsChild>
        </w:div>
        <w:div w:id="301274188">
          <w:marLeft w:val="0"/>
          <w:marRight w:val="0"/>
          <w:marTop w:val="0"/>
          <w:marBottom w:val="0"/>
          <w:divBdr>
            <w:top w:val="none" w:sz="0" w:space="0" w:color="auto"/>
            <w:left w:val="none" w:sz="0" w:space="0" w:color="auto"/>
            <w:bottom w:val="none" w:sz="0" w:space="0" w:color="auto"/>
            <w:right w:val="none" w:sz="0" w:space="0" w:color="auto"/>
          </w:divBdr>
          <w:divsChild>
            <w:div w:id="623728760">
              <w:marLeft w:val="0"/>
              <w:marRight w:val="0"/>
              <w:marTop w:val="0"/>
              <w:marBottom w:val="0"/>
              <w:divBdr>
                <w:top w:val="none" w:sz="0" w:space="0" w:color="auto"/>
                <w:left w:val="none" w:sz="0" w:space="0" w:color="auto"/>
                <w:bottom w:val="none" w:sz="0" w:space="0" w:color="auto"/>
                <w:right w:val="none" w:sz="0" w:space="0" w:color="auto"/>
              </w:divBdr>
            </w:div>
          </w:divsChild>
        </w:div>
        <w:div w:id="1859006426">
          <w:marLeft w:val="0"/>
          <w:marRight w:val="0"/>
          <w:marTop w:val="0"/>
          <w:marBottom w:val="0"/>
          <w:divBdr>
            <w:top w:val="none" w:sz="0" w:space="0" w:color="auto"/>
            <w:left w:val="none" w:sz="0" w:space="0" w:color="auto"/>
            <w:bottom w:val="none" w:sz="0" w:space="0" w:color="auto"/>
            <w:right w:val="none" w:sz="0" w:space="0" w:color="auto"/>
          </w:divBdr>
          <w:divsChild>
            <w:div w:id="644164177">
              <w:marLeft w:val="0"/>
              <w:marRight w:val="0"/>
              <w:marTop w:val="0"/>
              <w:marBottom w:val="0"/>
              <w:divBdr>
                <w:top w:val="none" w:sz="0" w:space="0" w:color="auto"/>
                <w:left w:val="none" w:sz="0" w:space="0" w:color="auto"/>
                <w:bottom w:val="none" w:sz="0" w:space="0" w:color="auto"/>
                <w:right w:val="none" w:sz="0" w:space="0" w:color="auto"/>
              </w:divBdr>
            </w:div>
          </w:divsChild>
        </w:div>
        <w:div w:id="529877885">
          <w:marLeft w:val="0"/>
          <w:marRight w:val="0"/>
          <w:marTop w:val="0"/>
          <w:marBottom w:val="0"/>
          <w:divBdr>
            <w:top w:val="none" w:sz="0" w:space="0" w:color="auto"/>
            <w:left w:val="none" w:sz="0" w:space="0" w:color="auto"/>
            <w:bottom w:val="none" w:sz="0" w:space="0" w:color="auto"/>
            <w:right w:val="none" w:sz="0" w:space="0" w:color="auto"/>
          </w:divBdr>
          <w:divsChild>
            <w:div w:id="1425105734">
              <w:marLeft w:val="0"/>
              <w:marRight w:val="0"/>
              <w:marTop w:val="0"/>
              <w:marBottom w:val="0"/>
              <w:divBdr>
                <w:top w:val="none" w:sz="0" w:space="0" w:color="auto"/>
                <w:left w:val="none" w:sz="0" w:space="0" w:color="auto"/>
                <w:bottom w:val="none" w:sz="0" w:space="0" w:color="auto"/>
                <w:right w:val="none" w:sz="0" w:space="0" w:color="auto"/>
              </w:divBdr>
            </w:div>
          </w:divsChild>
        </w:div>
        <w:div w:id="1438863459">
          <w:marLeft w:val="0"/>
          <w:marRight w:val="0"/>
          <w:marTop w:val="0"/>
          <w:marBottom w:val="0"/>
          <w:divBdr>
            <w:top w:val="none" w:sz="0" w:space="0" w:color="auto"/>
            <w:left w:val="none" w:sz="0" w:space="0" w:color="auto"/>
            <w:bottom w:val="none" w:sz="0" w:space="0" w:color="auto"/>
            <w:right w:val="none" w:sz="0" w:space="0" w:color="auto"/>
          </w:divBdr>
          <w:divsChild>
            <w:div w:id="470440101">
              <w:marLeft w:val="0"/>
              <w:marRight w:val="0"/>
              <w:marTop w:val="0"/>
              <w:marBottom w:val="0"/>
              <w:divBdr>
                <w:top w:val="none" w:sz="0" w:space="0" w:color="auto"/>
                <w:left w:val="none" w:sz="0" w:space="0" w:color="auto"/>
                <w:bottom w:val="none" w:sz="0" w:space="0" w:color="auto"/>
                <w:right w:val="none" w:sz="0" w:space="0" w:color="auto"/>
              </w:divBdr>
            </w:div>
          </w:divsChild>
        </w:div>
        <w:div w:id="522401317">
          <w:marLeft w:val="0"/>
          <w:marRight w:val="0"/>
          <w:marTop w:val="0"/>
          <w:marBottom w:val="0"/>
          <w:divBdr>
            <w:top w:val="none" w:sz="0" w:space="0" w:color="auto"/>
            <w:left w:val="none" w:sz="0" w:space="0" w:color="auto"/>
            <w:bottom w:val="none" w:sz="0" w:space="0" w:color="auto"/>
            <w:right w:val="none" w:sz="0" w:space="0" w:color="auto"/>
          </w:divBdr>
          <w:divsChild>
            <w:div w:id="188447480">
              <w:marLeft w:val="0"/>
              <w:marRight w:val="0"/>
              <w:marTop w:val="0"/>
              <w:marBottom w:val="0"/>
              <w:divBdr>
                <w:top w:val="none" w:sz="0" w:space="0" w:color="auto"/>
                <w:left w:val="none" w:sz="0" w:space="0" w:color="auto"/>
                <w:bottom w:val="none" w:sz="0" w:space="0" w:color="auto"/>
                <w:right w:val="none" w:sz="0" w:space="0" w:color="auto"/>
              </w:divBdr>
            </w:div>
          </w:divsChild>
        </w:div>
        <w:div w:id="416248425">
          <w:marLeft w:val="0"/>
          <w:marRight w:val="0"/>
          <w:marTop w:val="0"/>
          <w:marBottom w:val="0"/>
          <w:divBdr>
            <w:top w:val="none" w:sz="0" w:space="0" w:color="auto"/>
            <w:left w:val="none" w:sz="0" w:space="0" w:color="auto"/>
            <w:bottom w:val="none" w:sz="0" w:space="0" w:color="auto"/>
            <w:right w:val="none" w:sz="0" w:space="0" w:color="auto"/>
          </w:divBdr>
          <w:divsChild>
            <w:div w:id="1364595047">
              <w:marLeft w:val="0"/>
              <w:marRight w:val="0"/>
              <w:marTop w:val="0"/>
              <w:marBottom w:val="0"/>
              <w:divBdr>
                <w:top w:val="none" w:sz="0" w:space="0" w:color="auto"/>
                <w:left w:val="none" w:sz="0" w:space="0" w:color="auto"/>
                <w:bottom w:val="none" w:sz="0" w:space="0" w:color="auto"/>
                <w:right w:val="none" w:sz="0" w:space="0" w:color="auto"/>
              </w:divBdr>
            </w:div>
          </w:divsChild>
        </w:div>
        <w:div w:id="1112939985">
          <w:marLeft w:val="0"/>
          <w:marRight w:val="0"/>
          <w:marTop w:val="0"/>
          <w:marBottom w:val="0"/>
          <w:divBdr>
            <w:top w:val="none" w:sz="0" w:space="0" w:color="auto"/>
            <w:left w:val="none" w:sz="0" w:space="0" w:color="auto"/>
            <w:bottom w:val="none" w:sz="0" w:space="0" w:color="auto"/>
            <w:right w:val="none" w:sz="0" w:space="0" w:color="auto"/>
          </w:divBdr>
          <w:divsChild>
            <w:div w:id="1028218054">
              <w:marLeft w:val="0"/>
              <w:marRight w:val="0"/>
              <w:marTop w:val="0"/>
              <w:marBottom w:val="0"/>
              <w:divBdr>
                <w:top w:val="none" w:sz="0" w:space="0" w:color="auto"/>
                <w:left w:val="none" w:sz="0" w:space="0" w:color="auto"/>
                <w:bottom w:val="none" w:sz="0" w:space="0" w:color="auto"/>
                <w:right w:val="none" w:sz="0" w:space="0" w:color="auto"/>
              </w:divBdr>
            </w:div>
          </w:divsChild>
        </w:div>
        <w:div w:id="1232078215">
          <w:marLeft w:val="0"/>
          <w:marRight w:val="0"/>
          <w:marTop w:val="0"/>
          <w:marBottom w:val="0"/>
          <w:divBdr>
            <w:top w:val="none" w:sz="0" w:space="0" w:color="auto"/>
            <w:left w:val="none" w:sz="0" w:space="0" w:color="auto"/>
            <w:bottom w:val="none" w:sz="0" w:space="0" w:color="auto"/>
            <w:right w:val="none" w:sz="0" w:space="0" w:color="auto"/>
          </w:divBdr>
          <w:divsChild>
            <w:div w:id="1761827545">
              <w:marLeft w:val="0"/>
              <w:marRight w:val="0"/>
              <w:marTop w:val="0"/>
              <w:marBottom w:val="0"/>
              <w:divBdr>
                <w:top w:val="none" w:sz="0" w:space="0" w:color="auto"/>
                <w:left w:val="none" w:sz="0" w:space="0" w:color="auto"/>
                <w:bottom w:val="none" w:sz="0" w:space="0" w:color="auto"/>
                <w:right w:val="none" w:sz="0" w:space="0" w:color="auto"/>
              </w:divBdr>
            </w:div>
          </w:divsChild>
        </w:div>
        <w:div w:id="1871453860">
          <w:marLeft w:val="0"/>
          <w:marRight w:val="0"/>
          <w:marTop w:val="0"/>
          <w:marBottom w:val="0"/>
          <w:divBdr>
            <w:top w:val="none" w:sz="0" w:space="0" w:color="auto"/>
            <w:left w:val="none" w:sz="0" w:space="0" w:color="auto"/>
            <w:bottom w:val="none" w:sz="0" w:space="0" w:color="auto"/>
            <w:right w:val="none" w:sz="0" w:space="0" w:color="auto"/>
          </w:divBdr>
          <w:divsChild>
            <w:div w:id="40986531">
              <w:marLeft w:val="0"/>
              <w:marRight w:val="0"/>
              <w:marTop w:val="0"/>
              <w:marBottom w:val="0"/>
              <w:divBdr>
                <w:top w:val="none" w:sz="0" w:space="0" w:color="auto"/>
                <w:left w:val="none" w:sz="0" w:space="0" w:color="auto"/>
                <w:bottom w:val="none" w:sz="0" w:space="0" w:color="auto"/>
                <w:right w:val="none" w:sz="0" w:space="0" w:color="auto"/>
              </w:divBdr>
            </w:div>
          </w:divsChild>
        </w:div>
        <w:div w:id="1285114950">
          <w:marLeft w:val="0"/>
          <w:marRight w:val="0"/>
          <w:marTop w:val="0"/>
          <w:marBottom w:val="0"/>
          <w:divBdr>
            <w:top w:val="none" w:sz="0" w:space="0" w:color="auto"/>
            <w:left w:val="none" w:sz="0" w:space="0" w:color="auto"/>
            <w:bottom w:val="none" w:sz="0" w:space="0" w:color="auto"/>
            <w:right w:val="none" w:sz="0" w:space="0" w:color="auto"/>
          </w:divBdr>
          <w:divsChild>
            <w:div w:id="383335790">
              <w:marLeft w:val="0"/>
              <w:marRight w:val="0"/>
              <w:marTop w:val="0"/>
              <w:marBottom w:val="0"/>
              <w:divBdr>
                <w:top w:val="none" w:sz="0" w:space="0" w:color="auto"/>
                <w:left w:val="none" w:sz="0" w:space="0" w:color="auto"/>
                <w:bottom w:val="none" w:sz="0" w:space="0" w:color="auto"/>
                <w:right w:val="none" w:sz="0" w:space="0" w:color="auto"/>
              </w:divBdr>
            </w:div>
          </w:divsChild>
        </w:div>
        <w:div w:id="669451612">
          <w:marLeft w:val="0"/>
          <w:marRight w:val="0"/>
          <w:marTop w:val="0"/>
          <w:marBottom w:val="0"/>
          <w:divBdr>
            <w:top w:val="none" w:sz="0" w:space="0" w:color="auto"/>
            <w:left w:val="none" w:sz="0" w:space="0" w:color="auto"/>
            <w:bottom w:val="none" w:sz="0" w:space="0" w:color="auto"/>
            <w:right w:val="none" w:sz="0" w:space="0" w:color="auto"/>
          </w:divBdr>
          <w:divsChild>
            <w:div w:id="830565314">
              <w:marLeft w:val="0"/>
              <w:marRight w:val="0"/>
              <w:marTop w:val="0"/>
              <w:marBottom w:val="0"/>
              <w:divBdr>
                <w:top w:val="none" w:sz="0" w:space="0" w:color="auto"/>
                <w:left w:val="none" w:sz="0" w:space="0" w:color="auto"/>
                <w:bottom w:val="none" w:sz="0" w:space="0" w:color="auto"/>
                <w:right w:val="none" w:sz="0" w:space="0" w:color="auto"/>
              </w:divBdr>
            </w:div>
          </w:divsChild>
        </w:div>
        <w:div w:id="2019232181">
          <w:marLeft w:val="0"/>
          <w:marRight w:val="0"/>
          <w:marTop w:val="0"/>
          <w:marBottom w:val="0"/>
          <w:divBdr>
            <w:top w:val="none" w:sz="0" w:space="0" w:color="auto"/>
            <w:left w:val="none" w:sz="0" w:space="0" w:color="auto"/>
            <w:bottom w:val="none" w:sz="0" w:space="0" w:color="auto"/>
            <w:right w:val="none" w:sz="0" w:space="0" w:color="auto"/>
          </w:divBdr>
          <w:divsChild>
            <w:div w:id="308751550">
              <w:marLeft w:val="0"/>
              <w:marRight w:val="0"/>
              <w:marTop w:val="0"/>
              <w:marBottom w:val="0"/>
              <w:divBdr>
                <w:top w:val="none" w:sz="0" w:space="0" w:color="auto"/>
                <w:left w:val="none" w:sz="0" w:space="0" w:color="auto"/>
                <w:bottom w:val="none" w:sz="0" w:space="0" w:color="auto"/>
                <w:right w:val="none" w:sz="0" w:space="0" w:color="auto"/>
              </w:divBdr>
            </w:div>
          </w:divsChild>
        </w:div>
        <w:div w:id="218592469">
          <w:marLeft w:val="0"/>
          <w:marRight w:val="0"/>
          <w:marTop w:val="0"/>
          <w:marBottom w:val="0"/>
          <w:divBdr>
            <w:top w:val="none" w:sz="0" w:space="0" w:color="auto"/>
            <w:left w:val="none" w:sz="0" w:space="0" w:color="auto"/>
            <w:bottom w:val="none" w:sz="0" w:space="0" w:color="auto"/>
            <w:right w:val="none" w:sz="0" w:space="0" w:color="auto"/>
          </w:divBdr>
          <w:divsChild>
            <w:div w:id="1603608048">
              <w:marLeft w:val="0"/>
              <w:marRight w:val="0"/>
              <w:marTop w:val="0"/>
              <w:marBottom w:val="0"/>
              <w:divBdr>
                <w:top w:val="none" w:sz="0" w:space="0" w:color="auto"/>
                <w:left w:val="none" w:sz="0" w:space="0" w:color="auto"/>
                <w:bottom w:val="none" w:sz="0" w:space="0" w:color="auto"/>
                <w:right w:val="none" w:sz="0" w:space="0" w:color="auto"/>
              </w:divBdr>
            </w:div>
          </w:divsChild>
        </w:div>
        <w:div w:id="899941518">
          <w:marLeft w:val="0"/>
          <w:marRight w:val="0"/>
          <w:marTop w:val="0"/>
          <w:marBottom w:val="0"/>
          <w:divBdr>
            <w:top w:val="none" w:sz="0" w:space="0" w:color="auto"/>
            <w:left w:val="none" w:sz="0" w:space="0" w:color="auto"/>
            <w:bottom w:val="none" w:sz="0" w:space="0" w:color="auto"/>
            <w:right w:val="none" w:sz="0" w:space="0" w:color="auto"/>
          </w:divBdr>
          <w:divsChild>
            <w:div w:id="1273785226">
              <w:marLeft w:val="0"/>
              <w:marRight w:val="0"/>
              <w:marTop w:val="0"/>
              <w:marBottom w:val="0"/>
              <w:divBdr>
                <w:top w:val="none" w:sz="0" w:space="0" w:color="auto"/>
                <w:left w:val="none" w:sz="0" w:space="0" w:color="auto"/>
                <w:bottom w:val="none" w:sz="0" w:space="0" w:color="auto"/>
                <w:right w:val="none" w:sz="0" w:space="0" w:color="auto"/>
              </w:divBdr>
            </w:div>
          </w:divsChild>
        </w:div>
        <w:div w:id="923344987">
          <w:marLeft w:val="0"/>
          <w:marRight w:val="0"/>
          <w:marTop w:val="0"/>
          <w:marBottom w:val="0"/>
          <w:divBdr>
            <w:top w:val="none" w:sz="0" w:space="0" w:color="auto"/>
            <w:left w:val="none" w:sz="0" w:space="0" w:color="auto"/>
            <w:bottom w:val="none" w:sz="0" w:space="0" w:color="auto"/>
            <w:right w:val="none" w:sz="0" w:space="0" w:color="auto"/>
          </w:divBdr>
          <w:divsChild>
            <w:div w:id="112689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412719">
      <w:bodyDiv w:val="1"/>
      <w:marLeft w:val="0"/>
      <w:marRight w:val="0"/>
      <w:marTop w:val="0"/>
      <w:marBottom w:val="0"/>
      <w:divBdr>
        <w:top w:val="none" w:sz="0" w:space="0" w:color="auto"/>
        <w:left w:val="none" w:sz="0" w:space="0" w:color="auto"/>
        <w:bottom w:val="none" w:sz="0" w:space="0" w:color="auto"/>
        <w:right w:val="none" w:sz="0" w:space="0" w:color="auto"/>
      </w:divBdr>
      <w:divsChild>
        <w:div w:id="1536965331">
          <w:marLeft w:val="0"/>
          <w:marRight w:val="0"/>
          <w:marTop w:val="0"/>
          <w:marBottom w:val="0"/>
          <w:divBdr>
            <w:top w:val="none" w:sz="0" w:space="0" w:color="auto"/>
            <w:left w:val="none" w:sz="0" w:space="0" w:color="auto"/>
            <w:bottom w:val="none" w:sz="0" w:space="0" w:color="auto"/>
            <w:right w:val="none" w:sz="0" w:space="0" w:color="auto"/>
          </w:divBdr>
        </w:div>
        <w:div w:id="1534340525">
          <w:marLeft w:val="0"/>
          <w:marRight w:val="0"/>
          <w:marTop w:val="0"/>
          <w:marBottom w:val="0"/>
          <w:divBdr>
            <w:top w:val="none" w:sz="0" w:space="0" w:color="auto"/>
            <w:left w:val="none" w:sz="0" w:space="0" w:color="auto"/>
            <w:bottom w:val="none" w:sz="0" w:space="0" w:color="auto"/>
            <w:right w:val="none" w:sz="0" w:space="0" w:color="auto"/>
          </w:divBdr>
        </w:div>
        <w:div w:id="1556966703">
          <w:marLeft w:val="0"/>
          <w:marRight w:val="0"/>
          <w:marTop w:val="0"/>
          <w:marBottom w:val="0"/>
          <w:divBdr>
            <w:top w:val="none" w:sz="0" w:space="0" w:color="auto"/>
            <w:left w:val="none" w:sz="0" w:space="0" w:color="auto"/>
            <w:bottom w:val="none" w:sz="0" w:space="0" w:color="auto"/>
            <w:right w:val="none" w:sz="0" w:space="0" w:color="auto"/>
          </w:divBdr>
        </w:div>
        <w:div w:id="980308198">
          <w:marLeft w:val="0"/>
          <w:marRight w:val="0"/>
          <w:marTop w:val="0"/>
          <w:marBottom w:val="0"/>
          <w:divBdr>
            <w:top w:val="none" w:sz="0" w:space="0" w:color="auto"/>
            <w:left w:val="none" w:sz="0" w:space="0" w:color="auto"/>
            <w:bottom w:val="none" w:sz="0" w:space="0" w:color="auto"/>
            <w:right w:val="none" w:sz="0" w:space="0" w:color="auto"/>
          </w:divBdr>
        </w:div>
        <w:div w:id="558053099">
          <w:marLeft w:val="0"/>
          <w:marRight w:val="0"/>
          <w:marTop w:val="0"/>
          <w:marBottom w:val="0"/>
          <w:divBdr>
            <w:top w:val="none" w:sz="0" w:space="0" w:color="auto"/>
            <w:left w:val="none" w:sz="0" w:space="0" w:color="auto"/>
            <w:bottom w:val="none" w:sz="0" w:space="0" w:color="auto"/>
            <w:right w:val="none" w:sz="0" w:space="0" w:color="auto"/>
          </w:divBdr>
        </w:div>
        <w:div w:id="1922595009">
          <w:marLeft w:val="0"/>
          <w:marRight w:val="0"/>
          <w:marTop w:val="0"/>
          <w:marBottom w:val="0"/>
          <w:divBdr>
            <w:top w:val="none" w:sz="0" w:space="0" w:color="auto"/>
            <w:left w:val="none" w:sz="0" w:space="0" w:color="auto"/>
            <w:bottom w:val="none" w:sz="0" w:space="0" w:color="auto"/>
            <w:right w:val="none" w:sz="0" w:space="0" w:color="auto"/>
          </w:divBdr>
        </w:div>
        <w:div w:id="737170408">
          <w:marLeft w:val="0"/>
          <w:marRight w:val="0"/>
          <w:marTop w:val="0"/>
          <w:marBottom w:val="0"/>
          <w:divBdr>
            <w:top w:val="none" w:sz="0" w:space="0" w:color="auto"/>
            <w:left w:val="none" w:sz="0" w:space="0" w:color="auto"/>
            <w:bottom w:val="none" w:sz="0" w:space="0" w:color="auto"/>
            <w:right w:val="none" w:sz="0" w:space="0" w:color="auto"/>
          </w:divBdr>
        </w:div>
        <w:div w:id="137578252">
          <w:marLeft w:val="0"/>
          <w:marRight w:val="0"/>
          <w:marTop w:val="0"/>
          <w:marBottom w:val="0"/>
          <w:divBdr>
            <w:top w:val="none" w:sz="0" w:space="0" w:color="auto"/>
            <w:left w:val="none" w:sz="0" w:space="0" w:color="auto"/>
            <w:bottom w:val="none" w:sz="0" w:space="0" w:color="auto"/>
            <w:right w:val="none" w:sz="0" w:space="0" w:color="auto"/>
          </w:divBdr>
        </w:div>
        <w:div w:id="1036389405">
          <w:marLeft w:val="0"/>
          <w:marRight w:val="0"/>
          <w:marTop w:val="0"/>
          <w:marBottom w:val="0"/>
          <w:divBdr>
            <w:top w:val="none" w:sz="0" w:space="0" w:color="auto"/>
            <w:left w:val="none" w:sz="0" w:space="0" w:color="auto"/>
            <w:bottom w:val="none" w:sz="0" w:space="0" w:color="auto"/>
            <w:right w:val="none" w:sz="0" w:space="0" w:color="auto"/>
          </w:divBdr>
        </w:div>
        <w:div w:id="885876106">
          <w:marLeft w:val="0"/>
          <w:marRight w:val="0"/>
          <w:marTop w:val="0"/>
          <w:marBottom w:val="0"/>
          <w:divBdr>
            <w:top w:val="none" w:sz="0" w:space="0" w:color="auto"/>
            <w:left w:val="none" w:sz="0" w:space="0" w:color="auto"/>
            <w:bottom w:val="none" w:sz="0" w:space="0" w:color="auto"/>
            <w:right w:val="none" w:sz="0" w:space="0" w:color="auto"/>
          </w:divBdr>
        </w:div>
        <w:div w:id="106703133">
          <w:marLeft w:val="0"/>
          <w:marRight w:val="0"/>
          <w:marTop w:val="0"/>
          <w:marBottom w:val="0"/>
          <w:divBdr>
            <w:top w:val="none" w:sz="0" w:space="0" w:color="auto"/>
            <w:left w:val="none" w:sz="0" w:space="0" w:color="auto"/>
            <w:bottom w:val="none" w:sz="0" w:space="0" w:color="auto"/>
            <w:right w:val="none" w:sz="0" w:space="0" w:color="auto"/>
          </w:divBdr>
        </w:div>
        <w:div w:id="1513106289">
          <w:marLeft w:val="0"/>
          <w:marRight w:val="0"/>
          <w:marTop w:val="0"/>
          <w:marBottom w:val="0"/>
          <w:divBdr>
            <w:top w:val="none" w:sz="0" w:space="0" w:color="auto"/>
            <w:left w:val="none" w:sz="0" w:space="0" w:color="auto"/>
            <w:bottom w:val="none" w:sz="0" w:space="0" w:color="auto"/>
            <w:right w:val="none" w:sz="0" w:space="0" w:color="auto"/>
          </w:divBdr>
        </w:div>
        <w:div w:id="726418535">
          <w:marLeft w:val="0"/>
          <w:marRight w:val="0"/>
          <w:marTop w:val="0"/>
          <w:marBottom w:val="0"/>
          <w:divBdr>
            <w:top w:val="none" w:sz="0" w:space="0" w:color="auto"/>
            <w:left w:val="none" w:sz="0" w:space="0" w:color="auto"/>
            <w:bottom w:val="none" w:sz="0" w:space="0" w:color="auto"/>
            <w:right w:val="none" w:sz="0" w:space="0" w:color="auto"/>
          </w:divBdr>
        </w:div>
        <w:div w:id="877814193">
          <w:marLeft w:val="0"/>
          <w:marRight w:val="0"/>
          <w:marTop w:val="0"/>
          <w:marBottom w:val="0"/>
          <w:divBdr>
            <w:top w:val="none" w:sz="0" w:space="0" w:color="auto"/>
            <w:left w:val="none" w:sz="0" w:space="0" w:color="auto"/>
            <w:bottom w:val="none" w:sz="0" w:space="0" w:color="auto"/>
            <w:right w:val="none" w:sz="0" w:space="0" w:color="auto"/>
          </w:divBdr>
        </w:div>
      </w:divsChild>
    </w:div>
    <w:div w:id="2145652964">
      <w:bodyDiv w:val="1"/>
      <w:marLeft w:val="0"/>
      <w:marRight w:val="0"/>
      <w:marTop w:val="0"/>
      <w:marBottom w:val="0"/>
      <w:divBdr>
        <w:top w:val="none" w:sz="0" w:space="0" w:color="auto"/>
        <w:left w:val="none" w:sz="0" w:space="0" w:color="auto"/>
        <w:bottom w:val="none" w:sz="0" w:space="0" w:color="auto"/>
        <w:right w:val="none" w:sz="0" w:space="0" w:color="auto"/>
      </w:divBdr>
      <w:divsChild>
        <w:div w:id="2059937145">
          <w:marLeft w:val="0"/>
          <w:marRight w:val="0"/>
          <w:marTop w:val="0"/>
          <w:marBottom w:val="0"/>
          <w:divBdr>
            <w:top w:val="none" w:sz="0" w:space="0" w:color="auto"/>
            <w:left w:val="none" w:sz="0" w:space="0" w:color="auto"/>
            <w:bottom w:val="none" w:sz="0" w:space="0" w:color="auto"/>
            <w:right w:val="none" w:sz="0" w:space="0" w:color="auto"/>
          </w:divBdr>
        </w:div>
        <w:div w:id="402339822">
          <w:marLeft w:val="0"/>
          <w:marRight w:val="0"/>
          <w:marTop w:val="0"/>
          <w:marBottom w:val="0"/>
          <w:divBdr>
            <w:top w:val="none" w:sz="0" w:space="0" w:color="auto"/>
            <w:left w:val="none" w:sz="0" w:space="0" w:color="auto"/>
            <w:bottom w:val="none" w:sz="0" w:space="0" w:color="auto"/>
            <w:right w:val="none" w:sz="0" w:space="0" w:color="auto"/>
          </w:divBdr>
        </w:div>
        <w:div w:id="985469645">
          <w:marLeft w:val="0"/>
          <w:marRight w:val="0"/>
          <w:marTop w:val="0"/>
          <w:marBottom w:val="0"/>
          <w:divBdr>
            <w:top w:val="none" w:sz="0" w:space="0" w:color="auto"/>
            <w:left w:val="none" w:sz="0" w:space="0" w:color="auto"/>
            <w:bottom w:val="none" w:sz="0" w:space="0" w:color="auto"/>
            <w:right w:val="none" w:sz="0" w:space="0" w:color="auto"/>
          </w:divBdr>
        </w:div>
        <w:div w:id="126341419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3.png"/><Relationship Id="rId18" Type="http://schemas.openxmlformats.org/officeDocument/2006/relationships/hyperlink" Target="https://www.csmls.org/Professional-Development/Events/Simulation-and-Clinical-Placement-National-Discuss.aspx" TargetMode="External"/><Relationship Id="rId26" Type="http://schemas.openxmlformats.org/officeDocument/2006/relationships/image" Target="media/image9.emf"/><Relationship Id="rId39" Type="http://schemas.openxmlformats.org/officeDocument/2006/relationships/hyperlink" Target="http://www.csmls.org/Professional-Development/Events/Simulation-and-Clinical-Placement-National-Discuss.aspx" TargetMode="Externa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csmls.org/csmls/media/documents/resources/SimulationandClinicalPlacementNationalForum.pdf" TargetMode="External"/><Relationship Id="rId25" Type="http://schemas.openxmlformats.org/officeDocument/2006/relationships/oleObject" Target="embeddings/oleObject3.bin"/><Relationship Id="rId33" Type="http://schemas.openxmlformats.org/officeDocument/2006/relationships/image" Target="media/image13.emf"/><Relationship Id="rId38"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https://csmls.org/csmls/media/documents/resources/RecentGraduate-sClinicalPlacementExperiencewithinMedicalLaboratoryScienceProgramsacrossCanada(August2016).pdf" TargetMode="External"/><Relationship Id="rId20" Type="http://schemas.openxmlformats.org/officeDocument/2006/relationships/oleObject" Target="embeddings/oleObject1.bin"/><Relationship Id="rId29" Type="http://schemas.openxmlformats.org/officeDocument/2006/relationships/oleObject" Target="embeddings/oleObject5.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smls.org/csmls/media/documents/resources/CurrentStateofMedicalLaboratorySciencePrograms(August2016).pdf" TargetMode="External"/><Relationship Id="rId23" Type="http://schemas.openxmlformats.org/officeDocument/2006/relationships/image" Target="media/image7.jpeg"/><Relationship Id="rId28" Type="http://schemas.openxmlformats.org/officeDocument/2006/relationships/image" Target="media/image10.emf"/><Relationship Id="rId36" Type="http://schemas.openxmlformats.org/officeDocument/2006/relationships/image" Target="media/image14.jpeg"/><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image" Target="media/image11.emf"/><Relationship Id="rId35"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20Z\Downloads\Report-Handbook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7A49D-24CD-4B2E-BB0B-C41F1E3A1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Report-HandbookTemplate</Template>
  <TotalTime>1</TotalTime>
  <Pages>30</Pages>
  <Words>10428</Words>
  <Characters>59442</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vacacom</Company>
  <LinksUpToDate>false</LinksUpToDate>
  <CharactersWithSpaces>69731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Laura Z</dc:creator>
  <cp:lastModifiedBy>Laura Zychla</cp:lastModifiedBy>
  <cp:revision>3</cp:revision>
  <dcterms:created xsi:type="dcterms:W3CDTF">2017-08-21T15:14:00Z</dcterms:created>
  <dcterms:modified xsi:type="dcterms:W3CDTF">2017-08-21T15:15:00Z</dcterms:modified>
</cp:coreProperties>
</file>